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514C6" w14:textId="3253A54B" w:rsidR="00DB41FC" w:rsidRPr="004742F3" w:rsidRDefault="00646581" w:rsidP="004742F3">
      <w:pPr>
        <w:pStyle w:val="Opozorilo"/>
      </w:pPr>
      <w:r w:rsidRPr="004742F3">
        <w:t>Opozorilo: Neuradno prečiščeno besedilo pravnega akta predstavlja zgolj informativni delovni pripomoček, glede katerega lokalna skupnost ne jamči odškodninsko ali kako drugače.</w:t>
      </w:r>
    </w:p>
    <w:p w14:paraId="074AB4DE" w14:textId="616343D8" w:rsidR="00DB41FC" w:rsidRPr="006B2275" w:rsidRDefault="00DB41FC" w:rsidP="006B2275">
      <w:pPr>
        <w:pStyle w:val="Odstavek"/>
      </w:pPr>
      <w:r w:rsidRPr="006B2275">
        <w:t xml:space="preserve">Neuradno prečiščeno besedilo </w:t>
      </w:r>
      <w:r w:rsidR="002B2F2D">
        <w:t>N</w:t>
      </w:r>
      <w:r w:rsidR="006C42A7">
        <w:t xml:space="preserve">ačrta </w:t>
      </w:r>
      <w:r w:rsidR="002B2F2D">
        <w:t>ravnanja</w:t>
      </w:r>
      <w:r w:rsidR="006C42A7">
        <w:t xml:space="preserve"> </w:t>
      </w:r>
      <w:r w:rsidR="002B2F2D">
        <w:t xml:space="preserve">z nepremičnim </w:t>
      </w:r>
      <w:r w:rsidR="006C42A7">
        <w:t>premoženjem</w:t>
      </w:r>
      <w:r w:rsidR="0032491C" w:rsidRPr="006B2275">
        <w:t xml:space="preserve"> Občine </w:t>
      </w:r>
      <w:r w:rsidR="006C42A7">
        <w:t>Trzin za let</w:t>
      </w:r>
      <w:r w:rsidR="002B2F2D">
        <w:t>o</w:t>
      </w:r>
      <w:r w:rsidR="006C42A7">
        <w:t xml:space="preserve"> 20</w:t>
      </w:r>
      <w:r w:rsidR="00B0474D">
        <w:t>25</w:t>
      </w:r>
      <w:r w:rsidR="003748C8" w:rsidRPr="006B2275">
        <w:t xml:space="preserve"> obsega</w:t>
      </w:r>
      <w:r w:rsidR="006B2275">
        <w:t>:</w:t>
      </w:r>
    </w:p>
    <w:p w14:paraId="089348AB" w14:textId="337AE98F" w:rsidR="00D32753" w:rsidRDefault="002B2F2D" w:rsidP="00D32753">
      <w:pPr>
        <w:pStyle w:val="Alineazaodstavkom"/>
      </w:pPr>
      <w:r>
        <w:t>N</w:t>
      </w:r>
      <w:r w:rsidR="00D32753">
        <w:t xml:space="preserve">ačrt </w:t>
      </w:r>
      <w:r>
        <w:t>ravnanja z nepremičnim</w:t>
      </w:r>
      <w:r w:rsidR="00D32753">
        <w:t xml:space="preserve"> </w:t>
      </w:r>
      <w:r>
        <w:t>premoženjem Občine Trzin za leto</w:t>
      </w:r>
      <w:r w:rsidR="00B0474D">
        <w:t xml:space="preserve"> 2025</w:t>
      </w:r>
      <w:r w:rsidR="00AB6840">
        <w:t xml:space="preserve"> </w:t>
      </w:r>
      <w:r w:rsidR="006B2275" w:rsidRPr="006C42A7">
        <w:t>(Ur</w:t>
      </w:r>
      <w:r w:rsidR="00970531">
        <w:t xml:space="preserve">adni vestnik Občine Trzin, št. </w:t>
      </w:r>
      <w:r w:rsidR="008A3559">
        <w:t>22</w:t>
      </w:r>
      <w:r w:rsidR="00970531">
        <w:t>/</w:t>
      </w:r>
      <w:r w:rsidR="008A3559">
        <w:t>23</w:t>
      </w:r>
      <w:r w:rsidR="00970531">
        <w:t xml:space="preserve">, z dne </w:t>
      </w:r>
      <w:r w:rsidR="002168F9">
        <w:t>7</w:t>
      </w:r>
      <w:r w:rsidR="008A3559">
        <w:t>. 12</w:t>
      </w:r>
      <w:r w:rsidR="00970531">
        <w:t>. 20</w:t>
      </w:r>
      <w:r w:rsidR="008A3559">
        <w:t>23</w:t>
      </w:r>
      <w:r w:rsidR="006B2275" w:rsidRPr="006C42A7">
        <w:t>)</w:t>
      </w:r>
      <w:r w:rsidR="00AC2504" w:rsidRPr="006C42A7">
        <w:t>,</w:t>
      </w:r>
    </w:p>
    <w:p w14:paraId="435D0B1C" w14:textId="44477D98" w:rsidR="00E62EA1" w:rsidRDefault="00E62EA1" w:rsidP="00F93D80">
      <w:pPr>
        <w:pStyle w:val="Alineazaodstavkom"/>
      </w:pPr>
      <w:r>
        <w:t>Dopolnitev Načrta ravnanja z nepremičnim premo</w:t>
      </w:r>
      <w:r w:rsidR="00B0474D">
        <w:t>ženjem Občine Trzin za leto 2025</w:t>
      </w:r>
      <w:r>
        <w:t xml:space="preserve"> (Ura</w:t>
      </w:r>
      <w:r w:rsidR="008A3559">
        <w:t>dni vestnik Občine Trzin, št. 1/24, z dne 9. 2. 2024</w:t>
      </w:r>
      <w:r w:rsidR="007925BF">
        <w:t>),</w:t>
      </w:r>
    </w:p>
    <w:p w14:paraId="4EE342E0" w14:textId="134F8929" w:rsidR="007925BF" w:rsidRDefault="007925BF" w:rsidP="00F93D80">
      <w:pPr>
        <w:pStyle w:val="Alineazaodstavkom"/>
      </w:pPr>
      <w:r>
        <w:t>Spremembo in dopolnitev Načrta ravnanja z nepremičnim premo</w:t>
      </w:r>
      <w:r w:rsidR="00B0474D">
        <w:t>ženjem Občine Trzin za leto 2025</w:t>
      </w:r>
      <w:r>
        <w:t xml:space="preserve"> (Uradni vestnik Občine Trzin, št. 9/24, z dne 20. 6. 2024)</w:t>
      </w:r>
      <w:r w:rsidR="00D26537">
        <w:t>,</w:t>
      </w:r>
    </w:p>
    <w:p w14:paraId="6D4DA084" w14:textId="61427CA8" w:rsidR="00D26537" w:rsidRDefault="00D26537" w:rsidP="00F93D80">
      <w:pPr>
        <w:pStyle w:val="Alineazaodstavkom"/>
      </w:pPr>
      <w:r>
        <w:t>Spremembo in dopolnitev Načrta ravnanja z nepremičnim premoženjem Občine Trzin za leto 2025 (Uradni vestnik Občine Trzin, št. 18/24, z dne 19. 12. 2024)</w:t>
      </w:r>
      <w:r w:rsidR="004626BA">
        <w:t>,</w:t>
      </w:r>
    </w:p>
    <w:p w14:paraId="7B42499A" w14:textId="77777777" w:rsidR="007571F3" w:rsidRDefault="00A35708" w:rsidP="00F93D80">
      <w:pPr>
        <w:pStyle w:val="Alineazaodstavkom"/>
      </w:pPr>
      <w:r>
        <w:t xml:space="preserve">Dopolnitev Načrta ravnanja z nepremičnim premoženjem Občine Trzin za leto 2025 (Uradni vestnik Občine Trzin, št. 5/25, z dne </w:t>
      </w:r>
      <w:r w:rsidR="00714814">
        <w:t>27. 3. 2025)</w:t>
      </w:r>
      <w:r w:rsidR="007571F3">
        <w:t>,</w:t>
      </w:r>
    </w:p>
    <w:p w14:paraId="4EB51C9C" w14:textId="61475267" w:rsidR="004626BA" w:rsidRDefault="007571F3" w:rsidP="00F93D80">
      <w:pPr>
        <w:pStyle w:val="Alineazaodstavkom"/>
      </w:pPr>
      <w:r>
        <w:t>Dopolnitev Načrta ravnanja z nepremičnim premoženjem Občine Trzin za leto 2025 (Uradni vestnik Občine Trzin, št. 8/25, z dne 19. 6. 2025)</w:t>
      </w:r>
      <w:r w:rsidR="008E0573">
        <w:t>,</w:t>
      </w:r>
    </w:p>
    <w:p w14:paraId="08311C2D" w14:textId="281D1335" w:rsidR="008E0573" w:rsidRPr="006C42A7" w:rsidRDefault="008E0573" w:rsidP="00F93D80">
      <w:pPr>
        <w:pStyle w:val="Alineazaodstavkom"/>
      </w:pPr>
      <w:r>
        <w:t>Dopolnitev Načrta ravnanja z nepremičnim premoženjem Občine Trzin za leto 2025 (Uradni vestnik Občine Trzin, št. 13/25, z dne 13. 11. 2025).</w:t>
      </w:r>
    </w:p>
    <w:p w14:paraId="03BC9B7C" w14:textId="33FCF4AA" w:rsidR="006B2275" w:rsidRDefault="006B2275" w:rsidP="006878C5">
      <w:pPr>
        <w:pStyle w:val="Naslovpravnegaakta"/>
      </w:pPr>
      <w:r w:rsidRPr="004F3319">
        <w:t>NAČRT</w:t>
      </w:r>
      <w:r w:rsidR="00E427BC">
        <w:t xml:space="preserve"> RAVNANJA</w:t>
      </w:r>
      <w:r w:rsidR="00716637">
        <w:br/>
      </w:r>
      <w:r w:rsidR="006878C5">
        <w:t>z nepremičnim</w:t>
      </w:r>
      <w:r w:rsidR="00970531">
        <w:t xml:space="preserve"> premoženjem Občine Trzin za let</w:t>
      </w:r>
      <w:r w:rsidR="006878C5">
        <w:t>o</w:t>
      </w:r>
      <w:r w:rsidR="00970531">
        <w:t xml:space="preserve"> </w:t>
      </w:r>
      <w:r w:rsidR="00B0474D">
        <w:t>2025</w:t>
      </w:r>
    </w:p>
    <w:p w14:paraId="4A6B7C53" w14:textId="7138AC74" w:rsidR="006B2275" w:rsidRDefault="006B2275" w:rsidP="006B2275">
      <w:pPr>
        <w:pStyle w:val="NPB"/>
      </w:pPr>
      <w:r w:rsidRPr="004F3319">
        <w:t>(ne</w:t>
      </w:r>
      <w:r w:rsidR="00E96F78">
        <w:t>uradno p</w:t>
      </w:r>
      <w:r w:rsidR="001A0342">
        <w:t xml:space="preserve">rečiščeno besedilo št. </w:t>
      </w:r>
      <w:r w:rsidR="00053666">
        <w:t>6</w:t>
      </w:r>
      <w:r w:rsidRPr="004F3319">
        <w:t>)</w:t>
      </w:r>
    </w:p>
    <w:p w14:paraId="152E6A86" w14:textId="5F768D74" w:rsidR="00E06E92" w:rsidRPr="001137F9" w:rsidRDefault="00E06E92" w:rsidP="001137F9">
      <w:pPr>
        <w:pStyle w:val="Odstavek"/>
      </w:pPr>
      <w:r w:rsidRPr="001137F9">
        <w:t>Upravljavec: OBČINA TRZIN</w:t>
      </w:r>
    </w:p>
    <w:p w14:paraId="0CDF9E89" w14:textId="25BE41EA" w:rsidR="006E474A" w:rsidRPr="000A186F" w:rsidRDefault="000A186F" w:rsidP="00E06E92">
      <w:pPr>
        <w:pStyle w:val="Poglavje"/>
      </w:pPr>
      <w:r w:rsidRPr="000A186F">
        <w:t xml:space="preserve">1. </w:t>
      </w:r>
      <w:r w:rsidR="006E474A" w:rsidRPr="000A186F">
        <w:t xml:space="preserve">NAČRT PRIDOBIVANJA NEPREMIČNEGA PREMOŽENJA </w:t>
      </w:r>
      <w:r w:rsidR="009550EB">
        <w:t>OBČINA</w:t>
      </w:r>
      <w:r w:rsidR="0069748B">
        <w:t xml:space="preserve"> TRZIN </w:t>
      </w:r>
      <w:r w:rsidR="00E06E92">
        <w:t xml:space="preserve">(vse nepremičnine ležijo v Občini Trzin in </w:t>
      </w:r>
      <w:proofErr w:type="spellStart"/>
      <w:r w:rsidR="00E06E92">
        <w:t>k.o</w:t>
      </w:r>
      <w:proofErr w:type="spellEnd"/>
      <w:r w:rsidR="00E06E92">
        <w:t>. 1961-Trzin</w:t>
      </w:r>
      <w:r w:rsidR="006E474A" w:rsidRPr="000A186F">
        <w:t>)</w:t>
      </w:r>
      <w:r w:rsidR="0069748B">
        <w:t xml:space="preserve"> – Obrazec 2a</w:t>
      </w:r>
    </w:p>
    <w:tbl>
      <w:tblPr>
        <w:tblW w:w="92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1985"/>
        <w:gridCol w:w="1417"/>
        <w:gridCol w:w="1418"/>
        <w:gridCol w:w="1417"/>
        <w:gridCol w:w="2410"/>
      </w:tblGrid>
      <w:tr w:rsidR="0069748B" w:rsidRPr="0043506E" w14:paraId="608B7814" w14:textId="77777777" w:rsidTr="00A23F6E">
        <w:trPr>
          <w:trHeight w:val="7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AE79" w14:textId="77777777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Zap</w:t>
            </w:r>
            <w:proofErr w:type="spellEnd"/>
            <w:r w:rsidRPr="00190EF7">
              <w:rPr>
                <w:rFonts w:eastAsia="Calibri" w:cs="Arial"/>
                <w:szCs w:val="20"/>
              </w:rPr>
              <w:t>. št.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2AE6" w14:textId="530634A0" w:rsidR="0069748B" w:rsidRPr="00190EF7" w:rsidRDefault="00053666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</w:t>
            </w:r>
            <w:r w:rsidR="0069748B" w:rsidRPr="00190EF7">
              <w:rPr>
                <w:rFonts w:eastAsia="Calibri" w:cs="Arial"/>
                <w:szCs w:val="20"/>
              </w:rPr>
              <w:t>pis stvarnega premoženja (vrsta nepremičnine, okvirna velikost, parcelna številka in ID)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74AF" w14:textId="129CB649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vrsta nepremičnine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F873" w14:textId="026D05A6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okvirna površina nepremičnine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BCAE" w14:textId="770E6CF5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predvidena sredstva/ vrednost (v EUR)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3441" w14:textId="77777777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obrazložitev</w:t>
            </w:r>
          </w:p>
        </w:tc>
      </w:tr>
      <w:tr w:rsidR="0069748B" w:rsidRPr="0043506E" w14:paraId="07BB0A6A" w14:textId="77777777" w:rsidTr="00A23F6E">
        <w:trPr>
          <w:trHeight w:val="7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73E0" w14:textId="77777777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45B3" w14:textId="655F2BF7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878/5, dvorišče v izmeri 3 m</w:t>
            </w:r>
            <w:r w:rsidR="0043601F" w:rsidRPr="00190EF7">
              <w:rPr>
                <w:rFonts w:eastAsia="Calibri" w:cs="Arial"/>
                <w:szCs w:val="20"/>
              </w:rPr>
              <w:t>²</w:t>
            </w:r>
            <w:r w:rsidRPr="00190EF7">
              <w:rPr>
                <w:rFonts w:eastAsia="Calibri" w:cs="Arial"/>
                <w:szCs w:val="20"/>
              </w:rPr>
              <w:t xml:space="preserve"> (ID znak: parcela 1961 878/5)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A717" w14:textId="55236B00" w:rsidR="0069748B" w:rsidRPr="00190EF7" w:rsidRDefault="0043601F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76C7" w14:textId="3D8CBB8C" w:rsidR="0069748B" w:rsidRPr="00190EF7" w:rsidRDefault="0043601F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</w:t>
            </w:r>
            <w:r w:rsidR="008B70FE" w:rsidRPr="00190EF7">
              <w:rPr>
                <w:rFonts w:eastAsia="Calibri" w:cs="Arial"/>
                <w:szCs w:val="20"/>
              </w:rPr>
              <w:t xml:space="preserve"> </w:t>
            </w:r>
            <w:r w:rsidRPr="00190EF7">
              <w:rPr>
                <w:rFonts w:eastAsia="Calibri" w:cs="Arial"/>
                <w:szCs w:val="20"/>
              </w:rPr>
              <w:t>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9806" w14:textId="122640F3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210,00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20A1" w14:textId="029408F6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Pridobitev z načrtovano menjavo za parcelo</w:t>
            </w:r>
            <w:r w:rsidR="00D80B28" w:rsidRPr="00190EF7">
              <w:rPr>
                <w:rFonts w:eastAsia="Calibri" w:cs="Arial"/>
                <w:szCs w:val="20"/>
              </w:rPr>
              <w:t xml:space="preserve"> (+ prodaja) št. 878/8, 885/11,</w:t>
            </w:r>
            <w:r w:rsidRPr="00190EF7">
              <w:rPr>
                <w:rFonts w:eastAsia="Calibri" w:cs="Arial"/>
                <w:szCs w:val="20"/>
              </w:rPr>
              <w:t>1573/26, 1573/27, 1573/29 za potrebe stopnic</w:t>
            </w:r>
            <w:r w:rsidR="0043601F" w:rsidRPr="00190EF7">
              <w:rPr>
                <w:rFonts w:eastAsia="Calibri" w:cs="Arial"/>
                <w:szCs w:val="20"/>
              </w:rPr>
              <w:t xml:space="preserve"> </w:t>
            </w:r>
            <w:r w:rsidR="00053666">
              <w:rPr>
                <w:rFonts w:eastAsia="Calibri" w:cs="Arial"/>
                <w:szCs w:val="20"/>
              </w:rPr>
              <w:t>–</w:t>
            </w:r>
            <w:r w:rsidRPr="00190EF7">
              <w:rPr>
                <w:rFonts w:eastAsia="Calibri" w:cs="Arial"/>
                <w:szCs w:val="20"/>
              </w:rPr>
              <w:t xml:space="preserve"> javne poti.</w:t>
            </w:r>
          </w:p>
        </w:tc>
      </w:tr>
      <w:tr w:rsidR="0069748B" w:rsidRPr="0043506E" w14:paraId="55AC2AEA" w14:textId="77777777" w:rsidTr="00A23F6E">
        <w:trPr>
          <w:trHeight w:val="7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337D" w14:textId="77777777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17FA" w14:textId="42A5738F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878/6</w:t>
            </w:r>
            <w:r w:rsidR="0006095E" w:rsidRPr="00190EF7">
              <w:rPr>
                <w:rFonts w:eastAsia="Calibri" w:cs="Arial"/>
                <w:szCs w:val="20"/>
              </w:rPr>
              <w:t>,</w:t>
            </w:r>
            <w:r w:rsidRPr="00190EF7">
              <w:rPr>
                <w:rFonts w:eastAsia="Calibri" w:cs="Arial"/>
                <w:szCs w:val="20"/>
              </w:rPr>
              <w:t xml:space="preserve"> dvorišče v izmeri 4 m² (ID znak: parcela 1961 878/6)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5BB4" w14:textId="2963073B" w:rsidR="0069748B" w:rsidRPr="00190EF7" w:rsidRDefault="0043601F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CDE4" w14:textId="74D7E310" w:rsidR="0069748B" w:rsidRPr="00190EF7" w:rsidRDefault="0043601F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BC4B" w14:textId="07579B98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280,00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675C" w14:textId="20FB5946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Pridobitev z načrtovano menjavo za parcelo</w:t>
            </w:r>
            <w:r w:rsidR="00D80B28" w:rsidRPr="00190EF7">
              <w:rPr>
                <w:rFonts w:eastAsia="Calibri" w:cs="Arial"/>
                <w:szCs w:val="20"/>
              </w:rPr>
              <w:t xml:space="preserve"> (+ prodaja) št. 878/8, 885/11,</w:t>
            </w:r>
            <w:r w:rsidRPr="00190EF7">
              <w:rPr>
                <w:rFonts w:eastAsia="Calibri" w:cs="Arial"/>
                <w:szCs w:val="20"/>
              </w:rPr>
              <w:t>1573/26, 1573/27, 1573/29 za potrebe stopnic</w:t>
            </w:r>
            <w:r w:rsidR="002E339C" w:rsidRPr="00190EF7">
              <w:rPr>
                <w:rFonts w:eastAsia="Calibri" w:cs="Arial"/>
                <w:szCs w:val="20"/>
              </w:rPr>
              <w:t xml:space="preserve"> </w:t>
            </w:r>
            <w:r w:rsidR="00053666">
              <w:rPr>
                <w:rFonts w:eastAsia="Calibri" w:cs="Arial"/>
                <w:szCs w:val="20"/>
              </w:rPr>
              <w:t>–</w:t>
            </w:r>
            <w:r w:rsidRPr="00190EF7">
              <w:rPr>
                <w:rFonts w:eastAsia="Calibri" w:cs="Arial"/>
                <w:szCs w:val="20"/>
              </w:rPr>
              <w:t xml:space="preserve"> javne poti.</w:t>
            </w:r>
          </w:p>
        </w:tc>
      </w:tr>
      <w:tr w:rsidR="0069748B" w:rsidRPr="0043506E" w14:paraId="478BCFBC" w14:textId="77777777" w:rsidTr="00E62EA1">
        <w:trPr>
          <w:trHeight w:val="42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3696" w14:textId="77777777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01B1" w14:textId="06313735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878/1, dvorišče v izmeri 5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878/1)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A73F" w14:textId="04E38BA2" w:rsidR="0069748B" w:rsidRPr="00190EF7" w:rsidRDefault="00B5621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7D82" w14:textId="1DBCD5D2" w:rsidR="0069748B" w:rsidRPr="00190EF7" w:rsidRDefault="00B5621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BE0A" w14:textId="51FF7C18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5E33" w14:textId="42227B76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Pridobitev z načrtovano menjavo za parcelo</w:t>
            </w:r>
            <w:r w:rsidR="00D80B28" w:rsidRPr="00190EF7">
              <w:rPr>
                <w:rFonts w:eastAsia="Calibri" w:cs="Arial"/>
                <w:szCs w:val="20"/>
              </w:rPr>
              <w:t xml:space="preserve"> (+ prodaja) št. 878/8, 885/11,</w:t>
            </w:r>
            <w:r w:rsidRPr="00190EF7">
              <w:rPr>
                <w:rFonts w:eastAsia="Calibri" w:cs="Arial"/>
                <w:szCs w:val="20"/>
              </w:rPr>
              <w:t>1573/26, 1573/27, 1573/29 za potrebe stopnic</w:t>
            </w:r>
            <w:r w:rsidR="00B56213" w:rsidRPr="00190EF7">
              <w:rPr>
                <w:rFonts w:eastAsia="Calibri" w:cs="Arial"/>
                <w:szCs w:val="20"/>
              </w:rPr>
              <w:t xml:space="preserve"> </w:t>
            </w:r>
            <w:r w:rsidR="00053666">
              <w:rPr>
                <w:rFonts w:eastAsia="Calibri" w:cs="Arial"/>
                <w:szCs w:val="20"/>
              </w:rPr>
              <w:t>–</w:t>
            </w:r>
            <w:r w:rsidRPr="00190EF7">
              <w:rPr>
                <w:rFonts w:eastAsia="Calibri" w:cs="Arial"/>
                <w:szCs w:val="20"/>
              </w:rPr>
              <w:t xml:space="preserve"> javne poti.</w:t>
            </w:r>
          </w:p>
        </w:tc>
      </w:tr>
      <w:tr w:rsidR="0069748B" w:rsidRPr="0043506E" w14:paraId="3E20A4F6" w14:textId="77777777" w:rsidTr="006468B4">
        <w:trPr>
          <w:trHeight w:val="42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4D84" w14:textId="77777777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A235" w14:textId="0D100BBC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48/7, pot v izmeri 20 m² (ID znak: parcela 1961 48/7)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D471" w14:textId="0F108223" w:rsidR="0069748B" w:rsidRPr="00190EF7" w:rsidRDefault="00B5621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B3AE" w14:textId="75E14A8E" w:rsidR="0069748B" w:rsidRPr="00190EF7" w:rsidRDefault="00B5621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20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C29E" w14:textId="6503C76E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E870" w14:textId="20B2AAB5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Del zemljišča v trasi Jemčev</w:t>
            </w:r>
            <w:r w:rsidR="00D80B28" w:rsidRPr="00190EF7">
              <w:rPr>
                <w:rFonts w:eastAsia="Calibri" w:cs="Arial"/>
                <w:szCs w:val="20"/>
              </w:rPr>
              <w:t>a</w:t>
            </w:r>
            <w:r w:rsidRPr="00190EF7">
              <w:rPr>
                <w:rFonts w:eastAsia="Calibri" w:cs="Arial"/>
                <w:szCs w:val="20"/>
              </w:rPr>
              <w:t xml:space="preserve"> c. in ob J</w:t>
            </w:r>
            <w:r w:rsidR="00A107B6" w:rsidRPr="00190EF7">
              <w:rPr>
                <w:rFonts w:eastAsia="Calibri" w:cs="Arial"/>
                <w:szCs w:val="20"/>
              </w:rPr>
              <w:t xml:space="preserve">emčevi c. – menjava za del </w:t>
            </w:r>
            <w:proofErr w:type="spellStart"/>
            <w:r w:rsidR="00A107B6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A107B6" w:rsidRPr="00190EF7">
              <w:rPr>
                <w:rFonts w:eastAsia="Calibri" w:cs="Arial"/>
                <w:szCs w:val="20"/>
              </w:rPr>
              <w:t>.</w:t>
            </w:r>
            <w:r w:rsidRPr="00190EF7">
              <w:rPr>
                <w:rFonts w:eastAsia="Calibri" w:cs="Arial"/>
                <w:szCs w:val="20"/>
              </w:rPr>
              <w:t xml:space="preserve"> št. 1568 in 1170/1 in menjava zaradi zaokrožitve gradbene parcele v zasebni lasti in za gradbeno parcelo za javno pot na polje (</w:t>
            </w:r>
            <w:proofErr w:type="spellStart"/>
            <w:r w:rsidRPr="00190EF7">
              <w:rPr>
                <w:rFonts w:eastAsia="Calibri" w:cs="Arial"/>
                <w:szCs w:val="20"/>
              </w:rPr>
              <w:t>Brodič</w:t>
            </w:r>
            <w:proofErr w:type="spellEnd"/>
            <w:r w:rsidRPr="00190EF7">
              <w:rPr>
                <w:rFonts w:eastAsia="Calibri" w:cs="Arial"/>
                <w:szCs w:val="20"/>
              </w:rPr>
              <w:t>).</w:t>
            </w:r>
          </w:p>
        </w:tc>
      </w:tr>
      <w:tr w:rsidR="0069748B" w:rsidRPr="0043506E" w14:paraId="54F5A472" w14:textId="77777777" w:rsidTr="00A23F6E">
        <w:trPr>
          <w:trHeight w:val="74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36AE" w14:textId="77777777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655D" w14:textId="32899B46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48/6, pot v izmeri 35 m² (ID znak: parcela 1961 48/6)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04C9" w14:textId="14ED7449" w:rsidR="0069748B" w:rsidRPr="00190EF7" w:rsidRDefault="00B5621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6347" w14:textId="195A8BDE" w:rsidR="0069748B" w:rsidRPr="00190EF7" w:rsidRDefault="00B5621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35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6471" w14:textId="6528098D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1.400,00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4415" w14:textId="17CC214A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zemljišča v trasi Jemčeva c. in ob Jemčevi c.- menjava za 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1568 in 1170/1 in menjava zaradi zaokrožitve gradbene parcele v zasebni lasti in za gradbeno parcelo za javno pot na polje (</w:t>
            </w:r>
            <w:proofErr w:type="spellStart"/>
            <w:r w:rsidRPr="00190EF7">
              <w:rPr>
                <w:rFonts w:eastAsia="Calibri" w:cs="Arial"/>
                <w:szCs w:val="20"/>
              </w:rPr>
              <w:t>Brodič</w:t>
            </w:r>
            <w:proofErr w:type="spellEnd"/>
            <w:r w:rsidRPr="00190EF7">
              <w:rPr>
                <w:rFonts w:eastAsia="Calibri" w:cs="Arial"/>
                <w:szCs w:val="20"/>
              </w:rPr>
              <w:t>).</w:t>
            </w:r>
          </w:p>
        </w:tc>
      </w:tr>
      <w:tr w:rsidR="0069748B" w:rsidRPr="0043506E" w14:paraId="10D421EE" w14:textId="77777777" w:rsidTr="00A23F6E">
        <w:trPr>
          <w:trHeight w:val="42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EB299E1" w14:textId="77777777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63F3A" w14:textId="758E25ED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48/5, pot v izmeri 96 m² (ID znak: parcela 1961 48/5)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998CB" w14:textId="0577928F" w:rsidR="0069748B" w:rsidRPr="00190EF7" w:rsidRDefault="002B21E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4120B" w14:textId="0C2A50E9" w:rsidR="0069748B" w:rsidRPr="00190EF7" w:rsidRDefault="002B21E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96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482E3" w14:textId="39047AB4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3.840,00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4CE311C" w14:textId="0D25CBB5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zemljišča v trasi Jemčeva c. in ob Jemčevi c.- menjava za 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1568 in 1170/1 in menjava zaradi zaokrožitve gradbene parcele v zasebni lasti in za gradbeno parcelo za javno pot na polje (</w:t>
            </w:r>
            <w:proofErr w:type="spellStart"/>
            <w:r w:rsidRPr="00190EF7">
              <w:rPr>
                <w:rFonts w:eastAsia="Calibri" w:cs="Arial"/>
                <w:szCs w:val="20"/>
              </w:rPr>
              <w:t>Brodič</w:t>
            </w:r>
            <w:proofErr w:type="spellEnd"/>
            <w:r w:rsidRPr="00190EF7">
              <w:rPr>
                <w:rFonts w:eastAsia="Calibri" w:cs="Arial"/>
                <w:szCs w:val="20"/>
              </w:rPr>
              <w:t>).</w:t>
            </w:r>
          </w:p>
        </w:tc>
      </w:tr>
      <w:tr w:rsidR="0069748B" w:rsidRPr="0043506E" w14:paraId="6CD4185B" w14:textId="77777777" w:rsidTr="00A23F6E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639E420" w14:textId="00C1D6C2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161DC" w14:textId="64B4CC64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182/3, pot v izmeri 139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182/3)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23FF8" w14:textId="6C3AE3F0" w:rsidR="0069748B" w:rsidRPr="00190EF7" w:rsidRDefault="002B21E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D7357" w14:textId="6AF7FE63" w:rsidR="0069748B" w:rsidRPr="00190EF7" w:rsidRDefault="002B21E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139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424A3" w14:textId="77953B36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5.560,00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93E7ABF" w14:textId="7E049E97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zemljišča v trasi Jemčeva c. in ob Jemčevi c.- menjava za 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1568 in 1170/1 in menjava zaradi zaokrožitve gradbene parcele v zasebni lasti in za gradbeno parcelo za javno pot na polje (</w:t>
            </w:r>
            <w:proofErr w:type="spellStart"/>
            <w:r w:rsidRPr="00190EF7">
              <w:rPr>
                <w:rFonts w:eastAsia="Calibri" w:cs="Arial"/>
                <w:szCs w:val="20"/>
              </w:rPr>
              <w:t>Brodič</w:t>
            </w:r>
            <w:proofErr w:type="spellEnd"/>
            <w:r w:rsidRPr="00190EF7">
              <w:rPr>
                <w:rFonts w:eastAsia="Calibri" w:cs="Arial"/>
                <w:szCs w:val="20"/>
              </w:rPr>
              <w:t>).</w:t>
            </w:r>
          </w:p>
        </w:tc>
      </w:tr>
      <w:tr w:rsidR="0069748B" w:rsidRPr="0043506E" w14:paraId="7333BE13" w14:textId="77777777" w:rsidTr="00A23F6E">
        <w:trPr>
          <w:trHeight w:val="546"/>
        </w:trPr>
        <w:tc>
          <w:tcPr>
            <w:tcW w:w="5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FB74C6D" w14:textId="2B4EC7BB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BC4B1" w14:textId="414BF4C5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167/2, vodotok v izmeri 84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167/2)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62C90" w14:textId="5EED4565" w:rsidR="0069748B" w:rsidRPr="00190EF7" w:rsidRDefault="002B21E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9C60F" w14:textId="45854492" w:rsidR="0069748B" w:rsidRPr="00190EF7" w:rsidRDefault="002B21E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84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5A500" w14:textId="260E99AA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3.360,00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87BDA6" w14:textId="6FB7B9D9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zemljišča v trasi Jemčeva c. in ob Jemčevi c.- menjava za 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1568 in 1170/1 in menjava zaradi zaokrožitve gradbene parcele v zasebni lasti in za gradbeno parcelo za javno pot na polje (</w:t>
            </w:r>
            <w:proofErr w:type="spellStart"/>
            <w:r w:rsidRPr="00190EF7">
              <w:rPr>
                <w:rFonts w:eastAsia="Calibri" w:cs="Arial"/>
                <w:szCs w:val="20"/>
              </w:rPr>
              <w:t>Brodič</w:t>
            </w:r>
            <w:proofErr w:type="spellEnd"/>
            <w:r w:rsidRPr="00190EF7">
              <w:rPr>
                <w:rFonts w:eastAsia="Calibri" w:cs="Arial"/>
                <w:szCs w:val="20"/>
              </w:rPr>
              <w:t>).</w:t>
            </w:r>
          </w:p>
        </w:tc>
      </w:tr>
      <w:tr w:rsidR="0069748B" w:rsidRPr="0043506E" w14:paraId="7AA85BCD" w14:textId="77777777" w:rsidTr="00E62EA1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30FC5EE" w14:textId="503AFD8E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90C03" w14:textId="1F896946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173/2, vodotok v izmeri 8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173/2)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DB29E" w14:textId="24A47E17" w:rsidR="0069748B" w:rsidRPr="00190EF7" w:rsidRDefault="002B21EB" w:rsidP="00DA49B3">
            <w:pPr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F7267" w14:textId="595A234B" w:rsidR="0069748B" w:rsidRPr="00190EF7" w:rsidRDefault="002B21E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E8CAE" w14:textId="729FE2DF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320,00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27D4E4" w14:textId="7E53CBA0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zemljišča v trasi Jemčeva c. in ob Jemčevi c.- menjava za 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1568 in 1170/1 in menjava zaradi zaokrožitve gradbene parcele v zasebni lasti in za gradbeno parcelo za javno pot na polje (</w:t>
            </w:r>
            <w:proofErr w:type="spellStart"/>
            <w:r w:rsidRPr="00190EF7">
              <w:rPr>
                <w:rFonts w:eastAsia="Calibri" w:cs="Arial"/>
                <w:szCs w:val="20"/>
              </w:rPr>
              <w:t>Brodič</w:t>
            </w:r>
            <w:proofErr w:type="spellEnd"/>
            <w:r w:rsidRPr="00190EF7">
              <w:rPr>
                <w:rFonts w:eastAsia="Calibri" w:cs="Arial"/>
                <w:szCs w:val="20"/>
              </w:rPr>
              <w:t>).</w:t>
            </w:r>
          </w:p>
        </w:tc>
      </w:tr>
      <w:tr w:rsidR="0069748B" w:rsidRPr="0043506E" w14:paraId="2875EB39" w14:textId="77777777" w:rsidTr="004A7CC4">
        <w:trPr>
          <w:trHeight w:val="419"/>
        </w:trPr>
        <w:tc>
          <w:tcPr>
            <w:tcW w:w="5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C7880" w14:textId="4968A4B8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10.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77328" w14:textId="71485FB0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1192/6, funkcionalni objekt v izmeri 283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 xml:space="preserve">2 </w:t>
            </w:r>
            <w:r w:rsidRPr="00190EF7">
              <w:rPr>
                <w:rFonts w:eastAsia="Calibri" w:cs="Arial"/>
                <w:szCs w:val="20"/>
              </w:rPr>
              <w:t>(ID znak: parcela 1961 1192/6)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EBDD8" w14:textId="7208E54F" w:rsidR="0069748B" w:rsidRPr="00190EF7" w:rsidRDefault="002B21EB" w:rsidP="00DA49B3">
            <w:pPr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CED93" w14:textId="1AAFB847" w:rsidR="0069748B" w:rsidRPr="00190EF7" w:rsidRDefault="002B21E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283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9A943" w14:textId="0364E11E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8.490,00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F401D" w14:textId="312BF49C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med OIC Trzin in štiripasovnico za parkirišča in kolesarsko stezo.</w:t>
            </w:r>
          </w:p>
        </w:tc>
      </w:tr>
      <w:tr w:rsidR="0069748B" w:rsidRPr="0043506E" w14:paraId="3F8BFCD1" w14:textId="77777777" w:rsidTr="00E721C9">
        <w:trPr>
          <w:trHeight w:val="27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DB0F7" w14:textId="1EBCF586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AC39B" w14:textId="6136A87D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1192/7,  funkcionalni objekt v izmeri 63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1192/7)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48FF6" w14:textId="623D455F" w:rsidR="0069748B" w:rsidRPr="00190EF7" w:rsidRDefault="002B21E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C71E0" w14:textId="52747D48" w:rsidR="0069748B" w:rsidRPr="00190EF7" w:rsidRDefault="002B21E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63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EDCE9" w14:textId="00D30AA8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1.890,00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DBB0D" w14:textId="517AFE02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med OIC Trzin in štiripasovnico za parkirišča in kolesarsko stezo.</w:t>
            </w:r>
          </w:p>
        </w:tc>
      </w:tr>
      <w:tr w:rsidR="0069748B" w:rsidRPr="0043506E" w14:paraId="70ED9AA7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7940A" w14:textId="6EE7BACB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707F7" w14:textId="1A0DDE4E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1284/18, gozd v izmeri 178 m² (ID znak: parcela 1961 1284/18)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AC963" w14:textId="59F7238C" w:rsidR="0069748B" w:rsidRPr="00190EF7" w:rsidRDefault="002B21E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F36AF" w14:textId="2FC0508E" w:rsidR="0069748B" w:rsidRPr="00190EF7" w:rsidRDefault="002B21E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178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981BE" w14:textId="7EB9639B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8.900,00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34F41" w14:textId="589074BC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za potrebe ulice Gmajna.</w:t>
            </w:r>
          </w:p>
        </w:tc>
      </w:tr>
      <w:tr w:rsidR="0069748B" w:rsidRPr="0043506E" w14:paraId="0F844ADB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2F7BF" w14:textId="7796F811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736A0" w14:textId="6BAD26B7" w:rsidR="0069748B" w:rsidRPr="00190EF7" w:rsidRDefault="002B21E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1284/22</w:t>
            </w:r>
            <w:r w:rsidR="00635807" w:rsidRPr="00190EF7">
              <w:rPr>
                <w:rFonts w:eastAsia="Calibri" w:cs="Arial"/>
                <w:szCs w:val="20"/>
              </w:rPr>
              <w:t xml:space="preserve"> (ID znak: parcela 1961 1284/22)</w:t>
            </w:r>
            <w:r w:rsidRPr="00190EF7">
              <w:rPr>
                <w:rFonts w:eastAsia="Calibri" w:cs="Arial"/>
                <w:szCs w:val="20"/>
              </w:rPr>
              <w:t xml:space="preserve">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1284/24</w:t>
            </w:r>
            <w:r w:rsidR="00635807" w:rsidRPr="00190EF7">
              <w:rPr>
                <w:rFonts w:eastAsia="Calibri" w:cs="Arial"/>
                <w:szCs w:val="20"/>
              </w:rPr>
              <w:t xml:space="preserve"> (ID znak: parcela 1961 1284/24 )</w:t>
            </w:r>
            <w:r w:rsidRPr="00190EF7">
              <w:rPr>
                <w:rFonts w:eastAsia="Calibri" w:cs="Arial"/>
                <w:szCs w:val="20"/>
              </w:rPr>
              <w:t xml:space="preserve">, cesta </w:t>
            </w:r>
            <w:r w:rsidR="0069748B" w:rsidRPr="00190EF7">
              <w:rPr>
                <w:rFonts w:eastAsia="Calibri" w:cs="Arial"/>
                <w:szCs w:val="20"/>
              </w:rPr>
              <w:t>v</w:t>
            </w:r>
            <w:r w:rsidRPr="00190EF7">
              <w:rPr>
                <w:rFonts w:eastAsia="Calibri" w:cs="Arial"/>
                <w:szCs w:val="20"/>
              </w:rPr>
              <w:t xml:space="preserve"> skupni</w:t>
            </w:r>
            <w:r w:rsidR="00FE300A" w:rsidRPr="00190EF7">
              <w:rPr>
                <w:rFonts w:eastAsia="Calibri" w:cs="Arial"/>
                <w:szCs w:val="20"/>
              </w:rPr>
              <w:t xml:space="preserve"> izmeri 779</w:t>
            </w:r>
            <w:r w:rsidR="0069748B" w:rsidRPr="00190EF7">
              <w:rPr>
                <w:rFonts w:eastAsia="Calibri" w:cs="Arial"/>
                <w:szCs w:val="20"/>
              </w:rPr>
              <w:t xml:space="preserve"> m</w:t>
            </w:r>
            <w:r w:rsidR="00FE300A" w:rsidRPr="00190EF7">
              <w:rPr>
                <w:rFonts w:eastAsia="Calibri" w:cs="Arial"/>
                <w:szCs w:val="20"/>
              </w:rPr>
              <w:t xml:space="preserve">² </w:t>
            </w:r>
            <w:r w:rsidR="00635807" w:rsidRPr="00190EF7">
              <w:rPr>
                <w:rFonts w:eastAsia="Calibri" w:cs="Arial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C4D86" w14:textId="05BDF3FA" w:rsidR="0069748B" w:rsidRPr="00190EF7" w:rsidRDefault="00FE300A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7AE30" w14:textId="1901B868" w:rsidR="0069748B" w:rsidRPr="00190EF7" w:rsidRDefault="00FE300A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779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7629C" w14:textId="0ADA3946" w:rsidR="0069748B" w:rsidRPr="00190EF7" w:rsidRDefault="00FE300A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31.939,00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E9CEB" w14:textId="693D9F38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za potrebe ulice </w:t>
            </w:r>
            <w:r w:rsidR="00FE300A" w:rsidRPr="00190EF7">
              <w:rPr>
                <w:rFonts w:eastAsia="Calibri" w:cs="Arial"/>
                <w:szCs w:val="20"/>
              </w:rPr>
              <w:t>Dobrave.</w:t>
            </w:r>
          </w:p>
        </w:tc>
      </w:tr>
      <w:tr w:rsidR="0069748B" w:rsidRPr="0043506E" w14:paraId="6BA8ACAF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86007" w14:textId="1E643850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8D208" w14:textId="63A92299" w:rsidR="0069748B" w:rsidRPr="00190EF7" w:rsidRDefault="0077429E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1284/28 in 1284/29,</w:t>
            </w:r>
            <w:r w:rsidR="008C1533" w:rsidRPr="00190EF7">
              <w:rPr>
                <w:rFonts w:eastAsia="Calibri" w:cs="Arial"/>
                <w:szCs w:val="20"/>
              </w:rPr>
              <w:t xml:space="preserve"> cesta</w:t>
            </w:r>
            <w:r w:rsidR="0069748B" w:rsidRPr="00190EF7">
              <w:rPr>
                <w:rFonts w:eastAsia="Calibri" w:cs="Arial"/>
                <w:szCs w:val="20"/>
              </w:rPr>
              <w:t xml:space="preserve"> v izmeri</w:t>
            </w:r>
            <w:r w:rsidR="008C1533" w:rsidRPr="00190EF7">
              <w:rPr>
                <w:rFonts w:eastAsia="Calibri" w:cs="Arial"/>
                <w:szCs w:val="20"/>
              </w:rPr>
              <w:t xml:space="preserve"> 286</w:t>
            </w:r>
            <w:r w:rsidR="0069748B" w:rsidRPr="00190EF7">
              <w:rPr>
                <w:rFonts w:eastAsia="Calibri" w:cs="Arial"/>
                <w:szCs w:val="20"/>
              </w:rPr>
              <w:t xml:space="preserve"> m</w:t>
            </w:r>
            <w:r w:rsidRPr="00190EF7">
              <w:rPr>
                <w:rFonts w:eastAsia="Calibri" w:cs="Arial"/>
                <w:szCs w:val="20"/>
              </w:rPr>
              <w:t>² (ID znak: parcela 1961 1284/28 in parcela 1961 1284/29</w:t>
            </w:r>
            <w:r w:rsidR="0069748B" w:rsidRPr="00190EF7">
              <w:rPr>
                <w:rFonts w:eastAsia="Calibri" w:cs="Arial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09E93" w14:textId="2E5122A2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17C1C" w14:textId="5705D8F3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286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E6B34" w14:textId="0C28E314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11.726</w:t>
            </w:r>
            <w:r w:rsidR="0069748B" w:rsidRPr="00190EF7">
              <w:rPr>
                <w:rFonts w:eastAsia="Calibri" w:cs="Arial"/>
                <w:szCs w:val="20"/>
              </w:rPr>
              <w:t>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36BC1" w14:textId="4ADB132A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za potrebe ulice Gmajna.</w:t>
            </w:r>
          </w:p>
        </w:tc>
      </w:tr>
      <w:tr w:rsidR="0069748B" w:rsidRPr="0043506E" w14:paraId="29B1DCC0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332A9" w14:textId="4C8375C1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15.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B445B" w14:textId="209DFACE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1051/2, pašnik v </w:t>
            </w:r>
            <w:r w:rsidR="008C1533" w:rsidRPr="00190EF7">
              <w:rPr>
                <w:rFonts w:eastAsia="Calibri" w:cs="Arial"/>
                <w:szCs w:val="20"/>
              </w:rPr>
              <w:t>izmeri 321 m², odkup cca. 100 m²</w:t>
            </w:r>
            <w:r w:rsidRPr="00190EF7">
              <w:rPr>
                <w:rFonts w:eastAsia="Calibri" w:cs="Arial"/>
                <w:szCs w:val="20"/>
              </w:rPr>
              <w:t xml:space="preserve"> (ID znak: parcela 1961 1051/2)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27C67" w14:textId="67AB7911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018B2" w14:textId="065B28BD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100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A0B0E" w14:textId="42810D9D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</w:t>
            </w:r>
            <w:r w:rsidR="0069748B" w:rsidRPr="00190EF7">
              <w:rPr>
                <w:rFonts w:eastAsia="Calibri" w:cs="Arial"/>
                <w:szCs w:val="20"/>
              </w:rPr>
              <w:t>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71A89" w14:textId="27268738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cca. 100 m² za obstoječo cesto po geodetski odmeri.</w:t>
            </w:r>
          </w:p>
        </w:tc>
      </w:tr>
      <w:tr w:rsidR="0069748B" w:rsidRPr="0043506E" w14:paraId="00F21DA3" w14:textId="77777777" w:rsidTr="00A23F6E">
        <w:trPr>
          <w:trHeight w:val="578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616DA" w14:textId="2ACBFB78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16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79193" w14:textId="6DD13E03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112, cesta v izmeri 40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112)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094BF" w14:textId="0846627D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CEFFE" w14:textId="3887E6C9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868DB" w14:textId="67AE6671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2.200,00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B52BB" w14:textId="2DD7B002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na trasi Ljubljanske ceste po geodetski odmeri za potrebe ulice.</w:t>
            </w:r>
          </w:p>
        </w:tc>
      </w:tr>
      <w:tr w:rsidR="0069748B" w:rsidRPr="0043506E" w14:paraId="697CB79D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4B5A8" w14:textId="00084217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17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9D7AE" w14:textId="73D972F7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838/22, cesta v izmeri 41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838/22)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7601B" w14:textId="50AD8EF3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02B44" w14:textId="0DB79893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41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40C66" w14:textId="27AFAF2D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2.255,00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C64E4" w14:textId="42A62D1B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na trasi Ljubljanske ceste po geodetski odmeri za potrebe ulice.</w:t>
            </w:r>
          </w:p>
        </w:tc>
      </w:tr>
      <w:tr w:rsidR="0069748B" w:rsidRPr="0043506E" w14:paraId="68CE74D0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CE7DC" w14:textId="28CDF786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18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7DD5B" w14:textId="45222B34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838/24, cesta v izmeri 42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838/24)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8EFFC" w14:textId="57650469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F4F74" w14:textId="4B95336A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3BE67" w14:textId="47E881FB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2.310,00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C6728" w14:textId="1C2406BC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na trasi Ljubljanske ceste po geodetski odmeri za potrebe ulice.</w:t>
            </w:r>
          </w:p>
        </w:tc>
      </w:tr>
      <w:tr w:rsidR="0069748B" w:rsidRPr="0043506E" w14:paraId="7BD574EC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9A47C" w14:textId="068680A4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19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80416" w14:textId="7ABBA744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1569/20, cesta v izmeri 16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1569/20)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5C147" w14:textId="059868A0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8B840" w14:textId="61891216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16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18E12" w14:textId="5527E3BD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880,00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4065A" w14:textId="4D47630F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na trasi Ljubljanske ceste po geodetski odmeri za potrebe ulice.</w:t>
            </w:r>
          </w:p>
        </w:tc>
      </w:tr>
      <w:tr w:rsidR="0069748B" w:rsidRPr="0043506E" w14:paraId="3A612B59" w14:textId="77777777" w:rsidTr="00A23F6E">
        <w:trPr>
          <w:trHeight w:val="7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87820C" w14:textId="35E45113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20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94EFA2" w14:textId="5BF6B59B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851/3, travnik v izmeri 235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851/3)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4FE452" w14:textId="6287AFD4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3002B" w14:textId="1F99440C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235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9FB90" w14:textId="44A17359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11.750,00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AF47165" w14:textId="6115CBCA" w:rsidR="0069748B" w:rsidRPr="00190EF7" w:rsidRDefault="0077429E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</w:t>
            </w:r>
            <w:r w:rsidR="0069748B" w:rsidRPr="00190EF7">
              <w:rPr>
                <w:rFonts w:eastAsia="Calibri" w:cs="Arial"/>
                <w:szCs w:val="20"/>
              </w:rPr>
              <w:t xml:space="preserve">kup za potrebe izgradnje pločnika oz. menjava za </w:t>
            </w:r>
            <w:proofErr w:type="spellStart"/>
            <w:r w:rsidR="0069748B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69748B" w:rsidRPr="00190EF7">
              <w:rPr>
                <w:rFonts w:eastAsia="Calibri" w:cs="Arial"/>
                <w:szCs w:val="20"/>
              </w:rPr>
              <w:t>. 1581/3, 1581/4.</w:t>
            </w:r>
          </w:p>
        </w:tc>
      </w:tr>
      <w:tr w:rsidR="0069748B" w:rsidRPr="0043506E" w14:paraId="6BA8734B" w14:textId="77777777" w:rsidTr="00E62EA1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078B1" w14:textId="0F875E88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21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2E2DD" w14:textId="2436173B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232/3, cesta v izmeri 402 m</w:t>
            </w:r>
            <w:r w:rsidRPr="00190EF7">
              <w:rPr>
                <w:rFonts w:eastAsia="Calibri" w:cs="Arial"/>
                <w:szCs w:val="20"/>
                <w:vertAlign w:val="superscript"/>
              </w:rPr>
              <w:t>2</w:t>
            </w:r>
            <w:r w:rsidRPr="00190EF7">
              <w:rPr>
                <w:rFonts w:eastAsia="Calibri" w:cs="Arial"/>
                <w:szCs w:val="20"/>
              </w:rPr>
              <w:t xml:space="preserve"> (ID znak: parcela 1961 232/3)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1A881" w14:textId="3BA99833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054CB" w14:textId="0D6D8BCB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402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5F37B" w14:textId="4EB69A75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20.100,00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A7C31" w14:textId="180D06E9" w:rsidR="0069748B" w:rsidRPr="00190EF7" w:rsidRDefault="0077429E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</w:t>
            </w:r>
            <w:r w:rsidR="0069748B" w:rsidRPr="00190EF7">
              <w:rPr>
                <w:rFonts w:eastAsia="Calibri" w:cs="Arial"/>
                <w:szCs w:val="20"/>
              </w:rPr>
              <w:t>kup zemljišča na Grajski cesti za komunalno infrastrukturo.</w:t>
            </w:r>
          </w:p>
        </w:tc>
      </w:tr>
      <w:tr w:rsidR="0069748B" w:rsidRPr="0043506E" w14:paraId="16303604" w14:textId="77777777" w:rsidTr="004A7CC4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08E3B" w14:textId="0C3947A0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22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D69BD" w14:textId="22594DE6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529/2, stavbno zemljišče v izmeri 50 m² (ID </w:t>
            </w:r>
            <w:r w:rsidRPr="00190EF7">
              <w:rPr>
                <w:rFonts w:eastAsia="Calibri" w:cs="Arial"/>
                <w:szCs w:val="20"/>
              </w:rPr>
              <w:lastRenderedPageBreak/>
              <w:t>znak: parcela 1961 529/2)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2B498" w14:textId="4030613D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A394F" w14:textId="450486A7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E6A39" w14:textId="7AD1C4DD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4.680,00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E027F" w14:textId="11E3E1E7" w:rsidR="0069748B" w:rsidRPr="00190EF7" w:rsidRDefault="0077429E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z</w:t>
            </w:r>
            <w:r w:rsidR="0069748B" w:rsidRPr="00190EF7">
              <w:rPr>
                <w:rFonts w:eastAsia="Calibri" w:cs="Arial"/>
                <w:szCs w:val="20"/>
              </w:rPr>
              <w:t>a potrebe izgradnje komunalne infrastrukture.</w:t>
            </w:r>
          </w:p>
        </w:tc>
      </w:tr>
      <w:tr w:rsidR="008C1533" w:rsidRPr="0043506E" w14:paraId="032B8F31" w14:textId="77777777" w:rsidTr="00E721C9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1DF00" w14:textId="55E94844" w:rsidR="008C1533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23</w:t>
            </w:r>
            <w:r w:rsidR="008C1533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4D653" w14:textId="6A992DE6" w:rsidR="008C1533" w:rsidRPr="00190EF7" w:rsidRDefault="00A721AE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490/7, zemljišče v izmeri 210</w:t>
            </w:r>
            <w:r w:rsidR="008C1533" w:rsidRPr="00190EF7">
              <w:rPr>
                <w:rFonts w:eastAsia="Calibri" w:cs="Arial"/>
                <w:szCs w:val="20"/>
              </w:rPr>
              <w:t xml:space="preserve"> m²</w:t>
            </w:r>
            <w:r w:rsidRPr="00190EF7">
              <w:rPr>
                <w:rFonts w:eastAsia="Calibri" w:cs="Arial"/>
                <w:szCs w:val="20"/>
              </w:rPr>
              <w:t xml:space="preserve"> (ID znak: parcela 1961 490/7</w:t>
            </w:r>
            <w:r w:rsidR="008C1533" w:rsidRPr="00190EF7">
              <w:rPr>
                <w:rFonts w:eastAsia="Calibri" w:cs="Arial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EE108" w14:textId="0A1E10BD" w:rsidR="008C1533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BB032" w14:textId="5DECDEEC" w:rsidR="008C1533" w:rsidRPr="00190EF7" w:rsidRDefault="00A721A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21</w:t>
            </w:r>
            <w:r w:rsidR="008C1533" w:rsidRPr="00190EF7">
              <w:rPr>
                <w:rFonts w:eastAsia="Calibri" w:cs="Arial"/>
                <w:szCs w:val="20"/>
              </w:rPr>
              <w:t>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34229" w14:textId="02A40D2B" w:rsidR="008C1533" w:rsidRPr="00190EF7" w:rsidRDefault="00A721A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13</w:t>
            </w:r>
            <w:r w:rsidR="008C1533" w:rsidRPr="00190EF7">
              <w:rPr>
                <w:rFonts w:eastAsia="Calibri" w:cs="Arial"/>
                <w:szCs w:val="20"/>
              </w:rPr>
              <w:t>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DEA1F" w14:textId="3078ED2E" w:rsidR="008C1533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Za potrebe funkcionalnega zemljišča ob DZIR.</w:t>
            </w:r>
          </w:p>
        </w:tc>
      </w:tr>
      <w:tr w:rsidR="0069748B" w:rsidRPr="0043506E" w14:paraId="2646438D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96CB5" w14:textId="4D422F5A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24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C183A" w14:textId="6CC444F6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1224/5, pot v izmeri 225 m² (ID znak: parcela 1961 1224/5)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1E582" w14:textId="46FDC971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EF1B9" w14:textId="04125080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225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A0C96" w14:textId="0372FD7C" w:rsidR="0069748B" w:rsidRPr="00190EF7" w:rsidRDefault="00FC711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15.100</w:t>
            </w:r>
            <w:r w:rsidR="0069748B" w:rsidRPr="00190EF7">
              <w:rPr>
                <w:rFonts w:eastAsia="Calibri" w:cs="Arial"/>
                <w:szCs w:val="20"/>
              </w:rPr>
              <w:t>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1B415" w14:textId="7FDBA55E" w:rsidR="0069748B" w:rsidRPr="00190EF7" w:rsidRDefault="000373EC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zemljišča od podjetja </w:t>
            </w:r>
            <w:proofErr w:type="spellStart"/>
            <w:r w:rsidRPr="00190EF7">
              <w:rPr>
                <w:rFonts w:eastAsia="Calibri" w:cs="Arial"/>
                <w:szCs w:val="20"/>
              </w:rPr>
              <w:t>Biring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 skupina </w:t>
            </w:r>
            <w:proofErr w:type="spellStart"/>
            <w:r w:rsidRPr="00190EF7">
              <w:rPr>
                <w:rFonts w:eastAsia="Calibri" w:cs="Arial"/>
                <w:szCs w:val="20"/>
              </w:rPr>
              <w:t>d.o.o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., za namen ureditve cestne infrastrukture. </w:t>
            </w:r>
          </w:p>
        </w:tc>
      </w:tr>
      <w:tr w:rsidR="0069748B" w:rsidRPr="0043506E" w14:paraId="6AC8484F" w14:textId="77777777" w:rsidTr="00A23F6E">
        <w:trPr>
          <w:trHeight w:val="53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B69AE" w14:textId="683DDA2E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25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2205C" w14:textId="16FE31D4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1225/5, pot v izmeri 5</w:t>
            </w:r>
            <w:r w:rsidR="0006095E" w:rsidRPr="00190EF7">
              <w:rPr>
                <w:rFonts w:eastAsia="Calibri" w:cs="Arial"/>
                <w:szCs w:val="20"/>
              </w:rPr>
              <w:t xml:space="preserve"> </w:t>
            </w:r>
            <w:r w:rsidRPr="00190EF7">
              <w:rPr>
                <w:rFonts w:eastAsia="Calibri" w:cs="Arial"/>
                <w:szCs w:val="20"/>
              </w:rPr>
              <w:t>m² (ID znak: parcela 1961 1225/5)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B1FB6" w14:textId="5B6A31D4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4E3DA" w14:textId="3BC5B3C3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055D7" w14:textId="7B06667D" w:rsidR="0069748B" w:rsidRPr="00190EF7" w:rsidRDefault="00FC711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</w:t>
            </w:r>
            <w:r w:rsidR="0069748B" w:rsidRPr="00190EF7">
              <w:rPr>
                <w:rFonts w:eastAsia="Calibri" w:cs="Arial"/>
                <w:szCs w:val="20"/>
              </w:rPr>
              <w:t>5</w:t>
            </w:r>
            <w:r w:rsidRPr="00190EF7">
              <w:rPr>
                <w:rFonts w:eastAsia="Calibri" w:cs="Arial"/>
                <w:szCs w:val="20"/>
              </w:rPr>
              <w:t>0</w:t>
            </w:r>
            <w:r w:rsidR="0069748B" w:rsidRPr="00190EF7">
              <w:rPr>
                <w:rFonts w:eastAsia="Calibri" w:cs="Arial"/>
                <w:szCs w:val="20"/>
              </w:rPr>
              <w:t>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A1304" w14:textId="72099E23" w:rsidR="0069748B" w:rsidRPr="00190EF7" w:rsidRDefault="000373EC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zemljišča od podjetja </w:t>
            </w:r>
            <w:proofErr w:type="spellStart"/>
            <w:r w:rsidRPr="00190EF7">
              <w:rPr>
                <w:rFonts w:eastAsia="Calibri" w:cs="Arial"/>
                <w:szCs w:val="20"/>
              </w:rPr>
              <w:t>Biring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 skupina </w:t>
            </w:r>
            <w:proofErr w:type="spellStart"/>
            <w:r w:rsidRPr="00190EF7">
              <w:rPr>
                <w:rFonts w:eastAsia="Calibri" w:cs="Arial"/>
                <w:szCs w:val="20"/>
              </w:rPr>
              <w:t>d.o.o</w:t>
            </w:r>
            <w:proofErr w:type="spellEnd"/>
            <w:r w:rsidRPr="00190EF7">
              <w:rPr>
                <w:rFonts w:eastAsia="Calibri" w:cs="Arial"/>
                <w:szCs w:val="20"/>
              </w:rPr>
              <w:t>., za namen ureditve cestne infrastrukture.</w:t>
            </w:r>
          </w:p>
        </w:tc>
      </w:tr>
      <w:tr w:rsidR="0069748B" w:rsidRPr="0043506E" w14:paraId="6BBB5F79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CE33E" w14:textId="3AB353A0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26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6A268" w14:textId="45B45922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70/1, v izmeri 675 m² (ID znak: parcela 1961 70/1)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4B8FB" w14:textId="151772AF" w:rsidR="0069748B" w:rsidRPr="00190EF7" w:rsidRDefault="008C153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D22B5" w14:textId="17B0C8D0" w:rsidR="0069748B" w:rsidRPr="00190EF7" w:rsidRDefault="008C153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675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1444D" w14:textId="7B35F536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20.000,00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6139D" w14:textId="6969D2B2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70/1 </w:t>
            </w:r>
            <w:proofErr w:type="spellStart"/>
            <w:r w:rsidRPr="00190EF7">
              <w:rPr>
                <w:rFonts w:eastAsia="Calibri" w:cs="Arial"/>
                <w:szCs w:val="20"/>
              </w:rPr>
              <w:t>k.o</w:t>
            </w:r>
            <w:proofErr w:type="spellEnd"/>
            <w:r w:rsidRPr="00190EF7">
              <w:rPr>
                <w:rFonts w:eastAsia="Calibri" w:cs="Arial"/>
                <w:szCs w:val="20"/>
              </w:rPr>
              <w:t>. Trzin je dejansko cesta, del gradbeno zemljišče, ki je preozko za samostojno gradnjo. Zemljišče je delno v lasti fizičnih oseb, delno v lasti občine 445/675. Kupujemo solastniške deleže oz. 230 m².</w:t>
            </w:r>
          </w:p>
        </w:tc>
      </w:tr>
      <w:tr w:rsidR="0069748B" w:rsidRPr="0043506E" w14:paraId="1497478A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886FB" w14:textId="079789EC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27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F2028" w14:textId="72ABEB90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499/3 (ID znak: parcela 1961 499/3)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499/4 (ID znak: parcela 1961 499/4), del zazidljivega zemljišča </w:t>
            </w:r>
            <w:proofErr w:type="spellStart"/>
            <w:r w:rsidRPr="00190EF7">
              <w:rPr>
                <w:rFonts w:eastAsia="Calibri" w:cs="Arial"/>
                <w:szCs w:val="20"/>
              </w:rPr>
              <w:t>max</w:t>
            </w:r>
            <w:proofErr w:type="spellEnd"/>
            <w:r w:rsidRPr="00190EF7">
              <w:rPr>
                <w:rFonts w:eastAsia="Calibri" w:cs="Arial"/>
                <w:szCs w:val="20"/>
              </w:rPr>
              <w:t>. 2/3 – s</w:t>
            </w:r>
            <w:r w:rsidR="009C6B38" w:rsidRPr="00190EF7">
              <w:rPr>
                <w:rFonts w:eastAsia="Calibri" w:cs="Arial"/>
                <w:szCs w:val="20"/>
              </w:rPr>
              <w:t>olastniški del v izmeri 2409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51198" w14:textId="18140197" w:rsidR="0069748B" w:rsidRPr="00190EF7" w:rsidRDefault="009C6B38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F8D31" w14:textId="6B7D9C35" w:rsidR="0069748B" w:rsidRPr="00190EF7" w:rsidRDefault="009C6B38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2409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15143" w14:textId="72F970F6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80.000,00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729B2" w14:textId="654B8967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Nakup solastniškega dela </w:t>
            </w:r>
            <w:proofErr w:type="spellStart"/>
            <w:r w:rsidRPr="00190EF7">
              <w:rPr>
                <w:rFonts w:eastAsia="Calibri" w:cs="Arial"/>
                <w:szCs w:val="20"/>
              </w:rPr>
              <w:t>max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2/3 za namene P+R, saj je občina že solastnica navedenih parcel do 1/3 in lastnica sosednje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500. </w:t>
            </w:r>
          </w:p>
        </w:tc>
      </w:tr>
      <w:tr w:rsidR="0069748B" w:rsidRPr="0043506E" w14:paraId="2D9EC7CA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9AD5F" w14:textId="449E4FBF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28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CFAF7" w14:textId="5A470128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529/1, zazidljivo zemljišče v izmeri 277 m² (ID znak: parcela 1961 529/1)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B17CF" w14:textId="7F56BFB6" w:rsidR="0069748B" w:rsidRPr="00190EF7" w:rsidRDefault="009C6B38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32CCB" w14:textId="7F4527B7" w:rsidR="0069748B" w:rsidRPr="00190EF7" w:rsidRDefault="009C6B38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277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4AD53" w14:textId="60888C81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38.000,00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A0997" w14:textId="7B73E931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Za potrebe izgradnje komunalne infrastrukture.</w:t>
            </w:r>
          </w:p>
        </w:tc>
      </w:tr>
      <w:tr w:rsidR="0069748B" w:rsidRPr="0043506E" w14:paraId="740AB746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DBA2F" w14:textId="0D7330FB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29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C5CB1" w14:textId="250F92E5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1570/16, zazidljivo zemljišče v izmeri 82 m² (ID znak: parcela 1961 1570/16)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58FBC" w14:textId="6A1F5ADF" w:rsidR="0069748B" w:rsidRPr="00190EF7" w:rsidRDefault="009C6B38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10C88" w14:textId="51B28A32" w:rsidR="0069748B" w:rsidRPr="00190EF7" w:rsidRDefault="009C6B38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CADF1" w14:textId="505A5238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8.650,00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9E6DE" w14:textId="1D94FE1A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Za potrebe izgradnje komunalne infrastrukture.</w:t>
            </w:r>
          </w:p>
        </w:tc>
      </w:tr>
      <w:tr w:rsidR="0069748B" w:rsidRPr="0043506E" w14:paraId="0EEF5C14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8A8D8" w14:textId="58AE1FD9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30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24EB2" w14:textId="3037EA34" w:rsidR="0069748B" w:rsidRPr="00190EF7" w:rsidRDefault="00A721AE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</w:t>
            </w:r>
            <w:r w:rsidR="009C6B38" w:rsidRPr="00190EF7">
              <w:rPr>
                <w:rFonts w:eastAsia="Calibri" w:cs="Arial"/>
                <w:szCs w:val="20"/>
              </w:rPr>
              <w:t xml:space="preserve">1570/21, </w:t>
            </w:r>
            <w:r w:rsidR="0069748B" w:rsidRPr="00190EF7">
              <w:rPr>
                <w:rFonts w:eastAsia="Calibri" w:cs="Arial"/>
                <w:szCs w:val="20"/>
              </w:rPr>
              <w:t>zazidljivo zemljišče v izmeri 159 m² (ID</w:t>
            </w:r>
            <w:r w:rsidRPr="00190EF7">
              <w:rPr>
                <w:rFonts w:eastAsia="Calibri" w:cs="Arial"/>
                <w:szCs w:val="20"/>
              </w:rPr>
              <w:t xml:space="preserve"> znak: </w:t>
            </w:r>
            <w:r w:rsidR="009C6B38" w:rsidRPr="00190EF7">
              <w:rPr>
                <w:rFonts w:eastAsia="Calibri" w:cs="Arial"/>
                <w:szCs w:val="20"/>
              </w:rPr>
              <w:t>parcela 1961 1570/21)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805F6" w14:textId="40DBE411" w:rsidR="0069748B" w:rsidRPr="00190EF7" w:rsidRDefault="009C6B38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3AA6F" w14:textId="17B812FB" w:rsidR="0069748B" w:rsidRPr="00190EF7" w:rsidRDefault="00A721A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116</w:t>
            </w:r>
            <w:r w:rsidR="009C6B38" w:rsidRPr="00190EF7">
              <w:rPr>
                <w:rFonts w:eastAsia="Calibri" w:cs="Arial"/>
                <w:szCs w:val="20"/>
              </w:rPr>
              <w:t xml:space="preserve">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1CF8B" w14:textId="273A13C0" w:rsidR="0069748B" w:rsidRPr="00190EF7" w:rsidRDefault="00A721A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12.5</w:t>
            </w:r>
            <w:r w:rsidR="0069748B" w:rsidRPr="00190EF7">
              <w:rPr>
                <w:rFonts w:eastAsia="Calibri" w:cs="Arial"/>
                <w:szCs w:val="20"/>
              </w:rPr>
              <w:t>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3C8E8" w14:textId="270FCA9C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Za potrebe izgradnje komunalne infrastrukture.</w:t>
            </w:r>
          </w:p>
        </w:tc>
      </w:tr>
      <w:tr w:rsidR="0069748B" w:rsidRPr="0043506E" w14:paraId="4DDC3889" w14:textId="77777777" w:rsidTr="00F06EA6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56C90" w14:textId="48700A4B" w:rsidR="0069748B" w:rsidRPr="00190EF7" w:rsidRDefault="0077429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31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2818A" w14:textId="079E69CD" w:rsidR="0069748B" w:rsidRPr="00190EF7" w:rsidRDefault="009C6B38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153/1, </w:t>
            </w:r>
            <w:r w:rsidR="0069748B" w:rsidRPr="00190EF7">
              <w:rPr>
                <w:rFonts w:eastAsia="Calibri" w:cs="Arial"/>
                <w:szCs w:val="20"/>
              </w:rPr>
              <w:t>zazidljivo zemljišče v izmeri 4224 m² (ID znak: parcela 1961 153/1)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4726D" w14:textId="634D9B10" w:rsidR="0069748B" w:rsidRPr="00190EF7" w:rsidRDefault="009C6B38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7B17A" w14:textId="455912BD" w:rsidR="0069748B" w:rsidRPr="00190EF7" w:rsidRDefault="009C6B38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4224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071EE" w14:textId="5AEE4847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68.000,00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FBFC2" w14:textId="5E365355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Nakup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153/1 </w:t>
            </w:r>
            <w:proofErr w:type="spellStart"/>
            <w:r w:rsidRPr="00190EF7">
              <w:rPr>
                <w:rFonts w:eastAsia="Calibri" w:cs="Arial"/>
                <w:szCs w:val="20"/>
              </w:rPr>
              <w:t>k.</w:t>
            </w:r>
            <w:r w:rsidR="00D100DC" w:rsidRPr="00190EF7">
              <w:rPr>
                <w:rFonts w:eastAsia="Calibri" w:cs="Arial"/>
                <w:szCs w:val="20"/>
              </w:rPr>
              <w:t>o</w:t>
            </w:r>
            <w:proofErr w:type="spellEnd"/>
            <w:r w:rsidR="00D100DC" w:rsidRPr="00190EF7">
              <w:rPr>
                <w:rFonts w:eastAsia="Calibri" w:cs="Arial"/>
                <w:szCs w:val="20"/>
              </w:rPr>
              <w:t>. Trzin</w:t>
            </w:r>
            <w:r w:rsidRPr="00190EF7">
              <w:rPr>
                <w:rFonts w:eastAsia="Calibri" w:cs="Arial"/>
                <w:szCs w:val="20"/>
              </w:rPr>
              <w:t>, ki je predvidena za izgradnjo berme, na kateri se lahko izvaja dejavnost vrtičkarstva.</w:t>
            </w:r>
          </w:p>
        </w:tc>
      </w:tr>
      <w:tr w:rsidR="0069748B" w:rsidRPr="0043506E" w14:paraId="5F0FBCF9" w14:textId="77777777" w:rsidTr="00A23F6E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AD662" w14:textId="3D58046D" w:rsidR="0069748B" w:rsidRPr="00190EF7" w:rsidRDefault="00CC018A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32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F2B6B" w14:textId="32B4C521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</w:t>
            </w:r>
            <w:r w:rsidR="009C6B38" w:rsidRPr="00190EF7">
              <w:rPr>
                <w:rFonts w:eastAsia="Calibri" w:cs="Arial"/>
                <w:szCs w:val="20"/>
              </w:rPr>
              <w:t xml:space="preserve">114/4 (ID znak: parcela 1961 114/4), </w:t>
            </w:r>
            <w:proofErr w:type="spellStart"/>
            <w:r w:rsidR="009C6B38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9C6B38" w:rsidRPr="00190EF7">
              <w:rPr>
                <w:rFonts w:eastAsia="Calibri" w:cs="Arial"/>
                <w:szCs w:val="20"/>
              </w:rPr>
              <w:t>. št. 114/5 (ID znak: parcela 1961 114/5</w:t>
            </w:r>
            <w:r w:rsidRPr="00190EF7">
              <w:rPr>
                <w:rFonts w:eastAsia="Calibri" w:cs="Arial"/>
                <w:szCs w:val="20"/>
              </w:rPr>
              <w:t>)</w:t>
            </w:r>
            <w:r w:rsidR="009C6B38" w:rsidRPr="00190EF7">
              <w:rPr>
                <w:rFonts w:eastAsia="Calibri" w:cs="Arial"/>
                <w:szCs w:val="20"/>
              </w:rPr>
              <w:t xml:space="preserve">, </w:t>
            </w:r>
            <w:proofErr w:type="spellStart"/>
            <w:r w:rsidR="009C6B38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9C6B38" w:rsidRPr="00190EF7">
              <w:rPr>
                <w:rFonts w:eastAsia="Calibri" w:cs="Arial"/>
                <w:szCs w:val="20"/>
              </w:rPr>
              <w:t xml:space="preserve">. št. 117/2 (ID </w:t>
            </w:r>
            <w:r w:rsidR="009C6B38" w:rsidRPr="00190EF7">
              <w:rPr>
                <w:rFonts w:eastAsia="Calibri" w:cs="Arial"/>
                <w:szCs w:val="20"/>
              </w:rPr>
              <w:lastRenderedPageBreak/>
              <w:t xml:space="preserve">znak: parcela 1961 117/2) in </w:t>
            </w:r>
            <w:proofErr w:type="spellStart"/>
            <w:r w:rsidR="009C6B38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9C6B38" w:rsidRPr="00190EF7">
              <w:rPr>
                <w:rFonts w:eastAsia="Calibri" w:cs="Arial"/>
                <w:szCs w:val="20"/>
              </w:rPr>
              <w:t>. št. 117/3 (ID znak: parcela 1961 117/3)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B20DF" w14:textId="39C2E21D" w:rsidR="0069748B" w:rsidRPr="00190EF7" w:rsidRDefault="009C6B38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zemljišče s stavbo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18DCC" w14:textId="059AC2D5" w:rsidR="0069748B" w:rsidRPr="00190EF7" w:rsidRDefault="009C6B38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1788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17C17" w14:textId="40E0229E" w:rsidR="0069748B" w:rsidRPr="00190EF7" w:rsidRDefault="009C6B38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350.000,00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25E7D" w14:textId="70C07730" w:rsidR="0069748B" w:rsidRPr="00190EF7" w:rsidRDefault="009C6B38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Nakup zemljišč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114/4, v izmeri 1031 m²  (ID znak: parcela 1961 114/4),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114/5, v izmeri 312 m² (ID znak: parcela 1961 114/5), </w:t>
            </w:r>
            <w:proofErr w:type="spellStart"/>
            <w:r w:rsidRPr="00190EF7">
              <w:rPr>
                <w:rFonts w:eastAsia="Calibri" w:cs="Arial"/>
                <w:szCs w:val="20"/>
              </w:rPr>
              <w:lastRenderedPageBreak/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117/2, v izmeri 312 m² (ID znak: parcela 1961 117/2)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117/3, v izmeri 133 m², ki so v lasti MONTAŽA ŠKERJANEC </w:t>
            </w:r>
            <w:proofErr w:type="spellStart"/>
            <w:r w:rsidRPr="00190EF7">
              <w:rPr>
                <w:rFonts w:eastAsia="Calibri" w:cs="Arial"/>
                <w:szCs w:val="20"/>
              </w:rPr>
              <w:t>d.o.o</w:t>
            </w:r>
            <w:proofErr w:type="spellEnd"/>
            <w:r w:rsidRPr="00190EF7">
              <w:rPr>
                <w:rFonts w:eastAsia="Calibri" w:cs="Arial"/>
                <w:szCs w:val="20"/>
              </w:rPr>
              <w:t>. za namene ureditve parkirnih mest za predvideno večnamensko športno dvorano.</w:t>
            </w:r>
          </w:p>
        </w:tc>
      </w:tr>
      <w:tr w:rsidR="0069748B" w:rsidRPr="0043506E" w14:paraId="6BD2AC36" w14:textId="77777777" w:rsidTr="00426E1C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D5E8D" w14:textId="66FEA400" w:rsidR="0069748B" w:rsidRPr="00190EF7" w:rsidRDefault="00CC018A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33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11381" w14:textId="04F325C8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670/1 (ID znak: parc</w:t>
            </w:r>
            <w:r w:rsidR="003957F4" w:rsidRPr="00190EF7">
              <w:rPr>
                <w:rFonts w:eastAsia="Calibri" w:cs="Arial"/>
                <w:szCs w:val="20"/>
              </w:rPr>
              <w:t>ela 1961 670/1)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D228D" w14:textId="11F1CBD1" w:rsidR="0069748B" w:rsidRPr="00190EF7" w:rsidRDefault="00F5430A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D2DDD" w14:textId="514F446C" w:rsidR="0069748B" w:rsidRPr="00190EF7" w:rsidRDefault="00F5430A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9352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5EBE5" w14:textId="391CD6E4" w:rsidR="0069748B" w:rsidRPr="00190EF7" w:rsidRDefault="00F5430A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53.8</w:t>
            </w:r>
            <w:r w:rsidR="0069748B" w:rsidRPr="00190EF7">
              <w:rPr>
                <w:rFonts w:eastAsia="Calibri" w:cs="Arial"/>
                <w:szCs w:val="20"/>
              </w:rPr>
              <w:t>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7743A" w14:textId="2369530E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Nakup zemljišč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670/1, v izmeri 9352 m² (ID z</w:t>
            </w:r>
            <w:r w:rsidR="00F5430A" w:rsidRPr="00190EF7">
              <w:rPr>
                <w:rFonts w:eastAsia="Calibri" w:cs="Arial"/>
                <w:szCs w:val="20"/>
              </w:rPr>
              <w:t>nak: parcela 1961 670/1), ki je</w:t>
            </w:r>
            <w:r w:rsidRPr="00190EF7">
              <w:rPr>
                <w:rFonts w:eastAsia="Calibri" w:cs="Arial"/>
                <w:szCs w:val="20"/>
              </w:rPr>
              <w:t xml:space="preserve"> v lasti fizične osebe, z namenom pridobitve gospodarske javne infrastrukture. </w:t>
            </w:r>
          </w:p>
        </w:tc>
      </w:tr>
      <w:tr w:rsidR="0069748B" w:rsidRPr="0043506E" w14:paraId="7F0F233C" w14:textId="77777777" w:rsidTr="00A23F6E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9625D" w14:textId="75F8C0FD" w:rsidR="0069748B" w:rsidRPr="00190EF7" w:rsidRDefault="00E61B2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</w:t>
            </w:r>
            <w:r w:rsidR="00624B03" w:rsidRPr="00190EF7">
              <w:rPr>
                <w:rFonts w:eastAsia="Calibri" w:cs="Arial"/>
                <w:szCs w:val="20"/>
              </w:rPr>
              <w:t>4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F4222" w14:textId="586649E9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111/42 (ID znak: parcela 1961 111/42),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111/43 (ID znak: parcela 1961 111/43),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111/72 (ID znak: parcela 1961 111/72),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113/1 (ID znak: parcela 1961 113/1),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113/10 (ID znak: parcela 1961 113/10),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119/52 (ID znak: parcela 1961 119/52)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DE0AE" w14:textId="08630DD6" w:rsidR="0069748B" w:rsidRPr="00190EF7" w:rsidRDefault="00E61B2E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D701F" w14:textId="3D241A81" w:rsidR="0069748B" w:rsidRPr="00190EF7" w:rsidRDefault="00E61B2E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902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8DC9A" w14:textId="05330BEF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1.200,00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4005F" w14:textId="29CDCDBB" w:rsidR="0069748B" w:rsidRPr="00190EF7" w:rsidRDefault="008B70FE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Nakup dela zemljišč</w:t>
            </w:r>
            <w:r w:rsidR="0069748B" w:rsidRPr="00190EF7">
              <w:rPr>
                <w:rFonts w:eastAsia="Calibri" w:cs="Arial"/>
                <w:szCs w:val="20"/>
              </w:rPr>
              <w:t xml:space="preserve"> </w:t>
            </w:r>
            <w:proofErr w:type="spellStart"/>
            <w:r w:rsidR="0069748B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69748B" w:rsidRPr="00190EF7">
              <w:rPr>
                <w:rFonts w:eastAsia="Calibri" w:cs="Arial"/>
                <w:szCs w:val="20"/>
              </w:rPr>
              <w:t xml:space="preserve">. št. 111/42, v izmeri 21 m²  (ID znak: parcela 1961 111/42), </w:t>
            </w:r>
            <w:proofErr w:type="spellStart"/>
            <w:r w:rsidR="0069748B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69748B" w:rsidRPr="00190EF7">
              <w:rPr>
                <w:rFonts w:eastAsia="Calibri" w:cs="Arial"/>
                <w:szCs w:val="20"/>
              </w:rPr>
              <w:t xml:space="preserve">. št. 111/43, v izmeri 54 m² (ID znak: parcela 1961 111/43), </w:t>
            </w:r>
            <w:proofErr w:type="spellStart"/>
            <w:r w:rsidR="0069748B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69748B" w:rsidRPr="00190EF7">
              <w:rPr>
                <w:rFonts w:eastAsia="Calibri" w:cs="Arial"/>
                <w:szCs w:val="20"/>
              </w:rPr>
              <w:t xml:space="preserve">. št. 111/72, v izmeri 25 m² (ID znak: parcela 1961 111/72), </w:t>
            </w:r>
            <w:proofErr w:type="spellStart"/>
            <w:r w:rsidR="0069748B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69748B" w:rsidRPr="00190EF7">
              <w:rPr>
                <w:rFonts w:eastAsia="Calibri" w:cs="Arial"/>
                <w:szCs w:val="20"/>
              </w:rPr>
              <w:t xml:space="preserve">. št. 113/1, v izmeri 392 m² (ID znak: parcela 1961 113/1), </w:t>
            </w:r>
            <w:proofErr w:type="spellStart"/>
            <w:r w:rsidR="0069748B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69748B" w:rsidRPr="00190EF7">
              <w:rPr>
                <w:rFonts w:eastAsia="Calibri" w:cs="Arial"/>
                <w:szCs w:val="20"/>
              </w:rPr>
              <w:t xml:space="preserve">. št. 113/10, v izmeri 219 m² (ID znak: parcela 1961 113/10), </w:t>
            </w:r>
            <w:proofErr w:type="spellStart"/>
            <w:r w:rsidR="0069748B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69748B" w:rsidRPr="00190EF7">
              <w:rPr>
                <w:rFonts w:eastAsia="Calibri" w:cs="Arial"/>
                <w:szCs w:val="20"/>
              </w:rPr>
              <w:t xml:space="preserve">. št. 119/52, v izmeri 191 m² (ID znak: parcela 1961 119/52), ki so v lasti IN.CO INVEST </w:t>
            </w:r>
            <w:proofErr w:type="spellStart"/>
            <w:r w:rsidR="0069748B" w:rsidRPr="00190EF7">
              <w:rPr>
                <w:rFonts w:eastAsia="Calibri" w:cs="Arial"/>
                <w:szCs w:val="20"/>
              </w:rPr>
              <w:t>d.o.o</w:t>
            </w:r>
            <w:proofErr w:type="spellEnd"/>
            <w:r w:rsidR="0069748B" w:rsidRPr="00190EF7">
              <w:rPr>
                <w:rFonts w:eastAsia="Calibri" w:cs="Arial"/>
                <w:szCs w:val="20"/>
              </w:rPr>
              <w:t xml:space="preserve">., z namenom pridobitve 100% deleža na gospodarski javni infrastrukturi. </w:t>
            </w:r>
          </w:p>
        </w:tc>
      </w:tr>
      <w:tr w:rsidR="0069748B" w:rsidRPr="0043506E" w14:paraId="14E24B9B" w14:textId="77777777" w:rsidTr="00D73FD0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3B322" w14:textId="4733D006" w:rsidR="0069748B" w:rsidRPr="00190EF7" w:rsidRDefault="00624B0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35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BDF58" w14:textId="4ADCBDE2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1118 (ID znak: parcela 1961 1118)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B74A0" w14:textId="017DD30F" w:rsidR="0069748B" w:rsidRPr="00190EF7" w:rsidRDefault="00E319BC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1F4F0" w14:textId="6209883E" w:rsidR="0069748B" w:rsidRPr="00190EF7" w:rsidRDefault="00E319B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1640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3EB16" w14:textId="0148F955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2.050,00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EAD11" w14:textId="5303F2F9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Nakup zemljišča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1118, v izmeri 1.640 m² (ID znak: parcela 1961 1118), ki je v lasti fizične osebe, za namene ohranjanja in obnavljanja habitatnih tipov na območju.</w:t>
            </w:r>
          </w:p>
        </w:tc>
      </w:tr>
      <w:tr w:rsidR="0069748B" w:rsidRPr="0043506E" w14:paraId="0AFDB4B6" w14:textId="77777777" w:rsidTr="00A23F6E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FCF67" w14:textId="22C7BBB5" w:rsidR="0069748B" w:rsidRPr="00190EF7" w:rsidRDefault="00624B0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36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45154" w14:textId="06E16E22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1270 (ID znak: parcela 1961 1270)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67034" w14:textId="4B688FC3" w:rsidR="0069748B" w:rsidRPr="00190EF7" w:rsidRDefault="00167A69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5584F" w14:textId="1DB58110" w:rsidR="0069748B" w:rsidRPr="00190EF7" w:rsidRDefault="00167A69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15.516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0ABC2" w14:textId="61098F8F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19.100,00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9D358" w14:textId="531C6547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Nakup zemljišča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1270, v izmeri 15.516 m² (ID znak: parcela 1961 1270), ki je v lasti fizične osebe, za namene ohranjanja in obnavljanja habitatnih tipov na območju.</w:t>
            </w:r>
          </w:p>
        </w:tc>
      </w:tr>
      <w:tr w:rsidR="0069748B" w:rsidRPr="0043506E" w14:paraId="07EA604B" w14:textId="77777777" w:rsidTr="00A23F6E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946A8" w14:textId="1999CEF9" w:rsidR="0069748B" w:rsidRPr="00190EF7" w:rsidRDefault="00624B0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37</w:t>
            </w:r>
            <w:r w:rsidR="0069748B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88CC5" w14:textId="56D52FB1" w:rsidR="0069748B" w:rsidRPr="00190EF7" w:rsidRDefault="00167A69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538/10 (ID znak: parcela 1961 538/10</w:t>
            </w:r>
            <w:r w:rsidR="0069748B" w:rsidRPr="00190EF7">
              <w:rPr>
                <w:rFonts w:eastAsia="Calibri" w:cs="Arial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49DE0" w14:textId="7C7BE526" w:rsidR="0069748B" w:rsidRPr="00190EF7" w:rsidRDefault="00167A69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BD065" w14:textId="41160A66" w:rsidR="0069748B" w:rsidRPr="00190EF7" w:rsidRDefault="00167A69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D5794" w14:textId="01A9B61B" w:rsidR="0069748B" w:rsidRPr="00190EF7" w:rsidRDefault="0069748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1.200,00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5A5E7" w14:textId="53146484" w:rsidR="0069748B" w:rsidRPr="00190EF7" w:rsidRDefault="0069748B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Nakup zemljišča </w:t>
            </w:r>
            <w:proofErr w:type="spellStart"/>
            <w:r w:rsidRPr="00190EF7">
              <w:rPr>
                <w:rFonts w:eastAsia="Calibri" w:cs="Arial"/>
                <w:szCs w:val="20"/>
              </w:rPr>
              <w:t>par</w:t>
            </w:r>
            <w:r w:rsidR="0006095E" w:rsidRPr="00190EF7">
              <w:rPr>
                <w:rFonts w:eastAsia="Calibri" w:cs="Arial"/>
                <w:szCs w:val="20"/>
              </w:rPr>
              <w:t>c</w:t>
            </w:r>
            <w:proofErr w:type="spellEnd"/>
            <w:r w:rsidR="0006095E" w:rsidRPr="00190EF7">
              <w:rPr>
                <w:rFonts w:eastAsia="Calibri" w:cs="Arial"/>
                <w:szCs w:val="20"/>
              </w:rPr>
              <w:t>. št. 538/10</w:t>
            </w:r>
            <w:r w:rsidR="00167A69" w:rsidRPr="00190EF7">
              <w:rPr>
                <w:rFonts w:eastAsia="Calibri" w:cs="Arial"/>
                <w:szCs w:val="20"/>
              </w:rPr>
              <w:t>, v izmeri 22 m² (ID znak: parcela 1961 538/10</w:t>
            </w:r>
            <w:r w:rsidRPr="00190EF7">
              <w:rPr>
                <w:rFonts w:eastAsia="Calibri" w:cs="Arial"/>
                <w:szCs w:val="20"/>
              </w:rPr>
              <w:t xml:space="preserve">, ki je v lasti </w:t>
            </w:r>
            <w:proofErr w:type="spellStart"/>
            <w:r w:rsidRPr="00190EF7">
              <w:rPr>
                <w:rFonts w:eastAsia="Calibri" w:cs="Arial"/>
                <w:szCs w:val="20"/>
              </w:rPr>
              <w:lastRenderedPageBreak/>
              <w:t>Kersan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 </w:t>
            </w:r>
            <w:proofErr w:type="spellStart"/>
            <w:r w:rsidRPr="00190EF7">
              <w:rPr>
                <w:rFonts w:eastAsia="Calibri" w:cs="Arial"/>
                <w:szCs w:val="20"/>
              </w:rPr>
              <w:t>d.o.o</w:t>
            </w:r>
            <w:proofErr w:type="spellEnd"/>
            <w:r w:rsidRPr="00190EF7">
              <w:rPr>
                <w:rFonts w:eastAsia="Calibri" w:cs="Arial"/>
                <w:szCs w:val="20"/>
              </w:rPr>
              <w:t>. in fizične osebe, z namenom pridobitve gospodarske javne infrastrukture.</w:t>
            </w:r>
          </w:p>
        </w:tc>
      </w:tr>
      <w:tr w:rsidR="00167A69" w:rsidRPr="0043506E" w14:paraId="434E6604" w14:textId="77777777" w:rsidTr="00A23F6E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DC050" w14:textId="4AE3B0D8" w:rsidR="00167A69" w:rsidRPr="00190EF7" w:rsidRDefault="00624B0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38</w:t>
            </w:r>
            <w:r w:rsidR="00167A69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79088" w14:textId="650DD7EB" w:rsidR="00167A69" w:rsidRPr="00190EF7" w:rsidRDefault="00167A69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489/2 (ID znak: parcela 1961 489/2)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09896" w14:textId="5F214D1A" w:rsidR="00167A69" w:rsidRPr="00190EF7" w:rsidRDefault="00167A69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A6A9D" w14:textId="359A46ED" w:rsidR="00167A69" w:rsidRPr="00190EF7" w:rsidRDefault="00167A69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8E4C0" w14:textId="279D1B62" w:rsidR="00167A69" w:rsidRPr="00190EF7" w:rsidRDefault="00167A69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600,00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C59D0" w14:textId="06E262D9" w:rsidR="00167A69" w:rsidRPr="00190EF7" w:rsidRDefault="00167A69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Nakup zemljišča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489/2, v izmeri 15 m² (ID znak: parcela 1961 489/2), saj gre za zemljišče, ki je javna infrastruktura.</w:t>
            </w:r>
          </w:p>
        </w:tc>
      </w:tr>
      <w:tr w:rsidR="00167A69" w:rsidRPr="0043506E" w14:paraId="45748F4D" w14:textId="77777777" w:rsidTr="00A23F6E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9C8E8" w14:textId="5A85E881" w:rsidR="00167A69" w:rsidRPr="00190EF7" w:rsidRDefault="00624B0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39</w:t>
            </w:r>
            <w:r w:rsidR="00167A69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D473F" w14:textId="67C9FD98" w:rsidR="00167A69" w:rsidRPr="00190EF7" w:rsidRDefault="00624B03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119/43</w:t>
            </w:r>
            <w:r w:rsidR="00167A69" w:rsidRPr="00190EF7">
              <w:rPr>
                <w:rFonts w:eastAsia="Calibri" w:cs="Arial"/>
                <w:szCs w:val="20"/>
              </w:rPr>
              <w:t xml:space="preserve"> (ID znak: parce</w:t>
            </w:r>
            <w:r w:rsidRPr="00190EF7">
              <w:rPr>
                <w:rFonts w:eastAsia="Calibri" w:cs="Arial"/>
                <w:szCs w:val="20"/>
              </w:rPr>
              <w:t>la 1961 119/43)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302FE" w14:textId="331B1358" w:rsidR="00167A69" w:rsidRPr="00190EF7" w:rsidRDefault="00167A69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6B293" w14:textId="7272D21B" w:rsidR="00167A69" w:rsidRPr="00190EF7" w:rsidRDefault="00624B0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51</w:t>
            </w:r>
            <w:r w:rsidR="00167A69" w:rsidRPr="00190EF7">
              <w:rPr>
                <w:rFonts w:eastAsia="Calibri" w:cs="Arial"/>
                <w:szCs w:val="20"/>
              </w:rPr>
              <w:t xml:space="preserve">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D853F" w14:textId="6E77FE85" w:rsidR="00167A69" w:rsidRPr="00190EF7" w:rsidRDefault="00624B0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200</w:t>
            </w:r>
            <w:r w:rsidR="00167A69" w:rsidRPr="00190EF7">
              <w:rPr>
                <w:rFonts w:eastAsia="Calibri" w:cs="Arial"/>
                <w:szCs w:val="20"/>
              </w:rPr>
              <w:t>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DA58A" w14:textId="26FF98E2" w:rsidR="00167A69" w:rsidRPr="00190EF7" w:rsidRDefault="00624B0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Nakup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119/43, v izmeri 51</w:t>
            </w:r>
            <w:r w:rsidR="00167A69" w:rsidRPr="00190EF7">
              <w:rPr>
                <w:rFonts w:eastAsia="Calibri" w:cs="Arial"/>
                <w:szCs w:val="20"/>
              </w:rPr>
              <w:t xml:space="preserve"> </w:t>
            </w:r>
            <w:r w:rsidRPr="00190EF7">
              <w:rPr>
                <w:rFonts w:eastAsia="Calibri" w:cs="Arial"/>
                <w:szCs w:val="20"/>
              </w:rPr>
              <w:t xml:space="preserve">m² (ID znak: parcela 1961 119/43), </w:t>
            </w:r>
            <w:r w:rsidR="00167A69" w:rsidRPr="00190EF7">
              <w:rPr>
                <w:rFonts w:eastAsia="Calibri" w:cs="Arial"/>
                <w:szCs w:val="20"/>
              </w:rPr>
              <w:t xml:space="preserve">saj gre za </w:t>
            </w:r>
            <w:r w:rsidRPr="00190EF7">
              <w:rPr>
                <w:rFonts w:eastAsia="Calibri" w:cs="Arial"/>
                <w:szCs w:val="20"/>
              </w:rPr>
              <w:t>parkirišča, ki jih občina potrebuje.</w:t>
            </w:r>
          </w:p>
        </w:tc>
      </w:tr>
      <w:tr w:rsidR="00FC4EE1" w:rsidRPr="0043506E" w14:paraId="7C8B0674" w14:textId="77777777" w:rsidTr="00C13B14">
        <w:trPr>
          <w:trHeight w:val="561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D7A89" w14:textId="031535A7" w:rsidR="00FC4EE1" w:rsidRPr="00190EF7" w:rsidRDefault="00D70610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</w:t>
            </w:r>
            <w:r w:rsidR="00624B03" w:rsidRPr="00190EF7">
              <w:rPr>
                <w:rFonts w:eastAsia="Calibri" w:cs="Arial"/>
                <w:szCs w:val="20"/>
              </w:rPr>
              <w:t>0</w:t>
            </w:r>
            <w:r w:rsidR="00FC4EE1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2A766" w14:textId="299DF85B" w:rsidR="00FC4EE1" w:rsidRPr="00190EF7" w:rsidRDefault="00FC4EE1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119/31 (ID znak: parcela 1961 119/31),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119/42 (ID znak: parcela 1961 119/42)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CAE6C" w14:textId="0CE3B2BA" w:rsidR="00FC4EE1" w:rsidRPr="00190EF7" w:rsidRDefault="00FC4EE1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C522E" w14:textId="17588A50" w:rsidR="00FC4EE1" w:rsidRPr="00190EF7" w:rsidRDefault="00FC4EE1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1928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98CBF" w14:textId="7FBDE4A2" w:rsidR="00FC4EE1" w:rsidRPr="00190EF7" w:rsidRDefault="00C408B8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565</w:t>
            </w:r>
            <w:r w:rsidR="00FC4EE1" w:rsidRPr="00190EF7">
              <w:rPr>
                <w:rFonts w:eastAsia="Calibri" w:cs="Arial"/>
                <w:szCs w:val="20"/>
              </w:rPr>
              <w:t>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953A7" w14:textId="74681EFC" w:rsidR="00FC4EE1" w:rsidRPr="00190EF7" w:rsidRDefault="008B70FE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Na</w:t>
            </w:r>
            <w:r w:rsidR="00692F5C" w:rsidRPr="00190EF7">
              <w:rPr>
                <w:rFonts w:eastAsia="Calibri" w:cs="Arial"/>
                <w:szCs w:val="20"/>
              </w:rPr>
              <w:t xml:space="preserve">kup </w:t>
            </w:r>
            <w:proofErr w:type="spellStart"/>
            <w:r w:rsidR="00692F5C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692F5C" w:rsidRPr="00190EF7">
              <w:rPr>
                <w:rFonts w:eastAsia="Calibri" w:cs="Arial"/>
                <w:szCs w:val="20"/>
              </w:rPr>
              <w:t>. št. 119/31</w:t>
            </w:r>
            <w:r w:rsidRPr="00190EF7">
              <w:rPr>
                <w:rFonts w:eastAsia="Calibri" w:cs="Arial"/>
                <w:szCs w:val="20"/>
              </w:rPr>
              <w:t>,</w:t>
            </w:r>
            <w:r w:rsidR="00FC4EE1" w:rsidRPr="00190EF7">
              <w:rPr>
                <w:rFonts w:eastAsia="Calibri" w:cs="Arial"/>
                <w:szCs w:val="20"/>
              </w:rPr>
              <w:t xml:space="preserve"> v izmeri 1797 m²</w:t>
            </w:r>
            <w:r w:rsidR="00692F5C" w:rsidRPr="00190EF7">
              <w:rPr>
                <w:rFonts w:eastAsia="Calibri" w:cs="Arial"/>
                <w:szCs w:val="20"/>
              </w:rPr>
              <w:t xml:space="preserve"> </w:t>
            </w:r>
            <w:r w:rsidR="00624B03" w:rsidRPr="00190EF7">
              <w:rPr>
                <w:rFonts w:eastAsia="Calibri" w:cs="Arial"/>
                <w:szCs w:val="20"/>
              </w:rPr>
              <w:t xml:space="preserve">(ID znak: parcela 1961 119/31), </w:t>
            </w:r>
            <w:r w:rsidR="00692F5C" w:rsidRPr="00190EF7">
              <w:rPr>
                <w:rFonts w:eastAsia="Calibri" w:cs="Arial"/>
                <w:szCs w:val="20"/>
              </w:rPr>
              <w:t xml:space="preserve"> </w:t>
            </w:r>
            <w:r w:rsidR="004C5680" w:rsidRPr="00190EF7">
              <w:rPr>
                <w:rFonts w:eastAsia="Calibri" w:cs="Arial"/>
                <w:szCs w:val="20"/>
              </w:rPr>
              <w:t xml:space="preserve"> </w:t>
            </w:r>
            <w:proofErr w:type="spellStart"/>
            <w:r w:rsidR="004C5680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4C5680" w:rsidRPr="00190EF7">
              <w:rPr>
                <w:rFonts w:eastAsia="Calibri" w:cs="Arial"/>
                <w:szCs w:val="20"/>
              </w:rPr>
              <w:t>. št. 119/42</w:t>
            </w:r>
            <w:r w:rsidR="00624B03" w:rsidRPr="00190EF7">
              <w:rPr>
                <w:rFonts w:eastAsia="Calibri" w:cs="Arial"/>
                <w:szCs w:val="20"/>
              </w:rPr>
              <w:t>,</w:t>
            </w:r>
            <w:r w:rsidR="004C5680" w:rsidRPr="00190EF7">
              <w:rPr>
                <w:rFonts w:eastAsia="Calibri" w:cs="Arial"/>
                <w:szCs w:val="20"/>
              </w:rPr>
              <w:t xml:space="preserve"> v izmeri 131 m²</w:t>
            </w:r>
            <w:r w:rsidR="00624B03" w:rsidRPr="00190EF7">
              <w:rPr>
                <w:rFonts w:eastAsia="Calibri" w:cs="Arial"/>
                <w:szCs w:val="20"/>
              </w:rPr>
              <w:t xml:space="preserve"> (ID znak: parcela 1961 119/42), saj gre za parkirišča, ki jih občina potrebuje.</w:t>
            </w:r>
          </w:p>
        </w:tc>
      </w:tr>
      <w:tr w:rsidR="00FC4EE1" w:rsidRPr="0043506E" w14:paraId="7ECF1AEE" w14:textId="77777777" w:rsidTr="00A23F6E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8565A" w14:textId="6EBE3C18" w:rsidR="00FC4EE1" w:rsidRPr="00190EF7" w:rsidRDefault="00B665EB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41</w:t>
            </w:r>
            <w:r w:rsidR="00FC4EE1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5706B" w14:textId="7D8EF3A6" w:rsidR="001846F7" w:rsidRPr="00190EF7" w:rsidRDefault="004C5680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Del stavbe št.</w:t>
            </w:r>
            <w:r w:rsidR="001846F7" w:rsidRPr="00190EF7">
              <w:rPr>
                <w:rFonts w:eastAsia="Calibri" w:cs="Arial"/>
                <w:szCs w:val="20"/>
              </w:rPr>
              <w:t xml:space="preserve"> 1617</w:t>
            </w:r>
            <w:r w:rsidR="00B665EB" w:rsidRPr="00190EF7">
              <w:rPr>
                <w:rFonts w:eastAsia="Calibri" w:cs="Arial"/>
                <w:szCs w:val="20"/>
              </w:rPr>
              <w:t xml:space="preserve"> na </w:t>
            </w:r>
            <w:proofErr w:type="spellStart"/>
            <w:r w:rsidR="00B665EB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B665EB" w:rsidRPr="00190EF7">
              <w:rPr>
                <w:rFonts w:eastAsia="Calibri" w:cs="Arial"/>
                <w:szCs w:val="20"/>
              </w:rPr>
              <w:t>. št. 119/49,</w:t>
            </w:r>
            <w:r w:rsidR="00C408B8" w:rsidRPr="00190EF7">
              <w:rPr>
                <w:rFonts w:eastAsia="Calibri" w:cs="Arial"/>
                <w:szCs w:val="20"/>
              </w:rPr>
              <w:t xml:space="preserve"> </w:t>
            </w:r>
            <w:proofErr w:type="spellStart"/>
            <w:r w:rsidR="00C408B8" w:rsidRPr="00190EF7">
              <w:rPr>
                <w:rFonts w:eastAsia="Calibri" w:cs="Arial"/>
                <w:szCs w:val="20"/>
              </w:rPr>
              <w:t>k.o</w:t>
            </w:r>
            <w:proofErr w:type="spellEnd"/>
            <w:r w:rsidR="00C408B8" w:rsidRPr="00190EF7">
              <w:rPr>
                <w:rFonts w:eastAsia="Calibri" w:cs="Arial"/>
                <w:szCs w:val="20"/>
              </w:rPr>
              <w:t xml:space="preserve">. Trzin, </w:t>
            </w:r>
            <w:r w:rsidR="001846F7" w:rsidRPr="00190EF7">
              <w:rPr>
                <w:rFonts w:eastAsia="Calibri" w:cs="Arial"/>
                <w:szCs w:val="20"/>
              </w:rPr>
              <w:t xml:space="preserve">in sicer </w:t>
            </w:r>
            <w:r w:rsidR="00C408B8" w:rsidRPr="00190EF7">
              <w:rPr>
                <w:rFonts w:eastAsia="Calibri" w:cs="Arial"/>
                <w:szCs w:val="20"/>
              </w:rPr>
              <w:t>posamezni del stavbe</w:t>
            </w:r>
            <w:r w:rsidR="00B665EB" w:rsidRPr="00190EF7">
              <w:rPr>
                <w:rFonts w:eastAsia="Calibri" w:cs="Arial"/>
                <w:szCs w:val="20"/>
              </w:rPr>
              <w:t xml:space="preserve">: </w:t>
            </w:r>
            <w:r w:rsidR="00A23F6E" w:rsidRPr="00190EF7">
              <w:rPr>
                <w:rFonts w:eastAsia="Calibri" w:cs="Arial"/>
                <w:szCs w:val="20"/>
              </w:rPr>
              <w:t>7 (ID znak: del stavbe 1961-1617-7)</w:t>
            </w:r>
            <w:r w:rsidR="00271F8A" w:rsidRPr="00190EF7">
              <w:rPr>
                <w:rFonts w:eastAsia="Calibri" w:cs="Arial"/>
                <w:szCs w:val="20"/>
              </w:rPr>
              <w:t xml:space="preserve"> in posamezna dela stavbe št. 1590: 310 (ID znak: del stavbe 1961-1590-310) in 311 (ID znak: del stavbe 1961-1590-311).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69BC7" w14:textId="61DA8067" w:rsidR="00FC4EE1" w:rsidRPr="00190EF7" w:rsidRDefault="00A23F6E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deli stavbe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2F224" w14:textId="016A8EEC" w:rsidR="001846F7" w:rsidRPr="00190EF7" w:rsidRDefault="00271F8A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359,8</w:t>
            </w:r>
            <w:r w:rsidR="00B665EB" w:rsidRPr="00190EF7">
              <w:rPr>
                <w:rFonts w:eastAsia="Calibri" w:cs="Arial"/>
                <w:szCs w:val="20"/>
              </w:rPr>
              <w:t xml:space="preserve">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0288C" w14:textId="56D891D0" w:rsidR="00FC4EE1" w:rsidRPr="00190EF7" w:rsidRDefault="00271F8A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635</w:t>
            </w:r>
            <w:r w:rsidR="00B665EB" w:rsidRPr="00190EF7">
              <w:rPr>
                <w:rFonts w:eastAsia="Calibri" w:cs="Arial"/>
                <w:szCs w:val="20"/>
              </w:rPr>
              <w:t>.0</w:t>
            </w:r>
            <w:r w:rsidR="00A23F6E" w:rsidRPr="00190EF7">
              <w:rPr>
                <w:rFonts w:eastAsia="Calibri" w:cs="Arial"/>
                <w:szCs w:val="20"/>
              </w:rPr>
              <w:t>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031B0" w14:textId="4000EA75" w:rsidR="008432A5" w:rsidRPr="00190EF7" w:rsidRDefault="00271F8A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posameznega dela stavbe št. 1617, in sicer št. 7, v izmeri 329,8 m², ki v naravi predstavlja pisarniške prostore in dveh parkirišč v garažni hiši v stavbi št. 1590, in sicer posamezna dela stavbe št. 310 in 311, za potrebe delovanja občine.</w:t>
            </w:r>
          </w:p>
        </w:tc>
      </w:tr>
      <w:tr w:rsidR="001F7424" w:rsidRPr="0043506E" w14:paraId="14FC8F21" w14:textId="77777777" w:rsidTr="00A90305">
        <w:trPr>
          <w:trHeight w:val="411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DDC45" w14:textId="313184E7" w:rsidR="001F7424" w:rsidRPr="00190EF7" w:rsidRDefault="00322F0F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42</w:t>
            </w:r>
            <w:r w:rsidR="001F7424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81B09" w14:textId="580C8596" w:rsidR="001F7424" w:rsidRPr="00190EF7" w:rsidRDefault="001F7424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1170/3 (ID znak: parcela 1961 1170/3),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1170/1 (ID znak: parcela 1961 1170/1),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1165/2 (ID znak: parcela 1961 1165/2),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1171/4 (ID znak: parcela 1961 1171/4),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1164/3 (ID znak: parcela 1961 1164/3),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1163/4 (ID znak: parcela 1961 1163/4),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1166/3 (ID znak: parcela 1961 1166/3),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1179/1 (ID znak: parcela 1961 </w:t>
            </w:r>
            <w:r w:rsidRPr="00190EF7">
              <w:rPr>
                <w:rFonts w:eastAsia="Calibri" w:cs="Arial"/>
                <w:szCs w:val="20"/>
              </w:rPr>
              <w:lastRenderedPageBreak/>
              <w:t xml:space="preserve">1179/1),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1180/9 (ID znak: parcela 1961 1180/9),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1180/11 (ID znak: parcela 1961 1180/11),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1180/10 (ID znak: parcela 1961 1180/10)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1E530" w14:textId="72B837D5" w:rsidR="001F7424" w:rsidRPr="00190EF7" w:rsidRDefault="00D70610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22FC4" w14:textId="6874659E" w:rsidR="001F7424" w:rsidRPr="00190EF7" w:rsidRDefault="00D70610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2625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F3710" w14:textId="555E5A38" w:rsidR="001F7424" w:rsidRPr="00190EF7" w:rsidRDefault="001F7424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92.000,00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037E0" w14:textId="0A8171A8" w:rsidR="001F7424" w:rsidRPr="00190EF7" w:rsidRDefault="001F7424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Nakup zemljišč, v skupni izmeri cca 2625 m², saj gre za zemljišča, kjer poteka občinska infrastruktura.</w:t>
            </w:r>
          </w:p>
        </w:tc>
      </w:tr>
      <w:tr w:rsidR="004471BC" w:rsidRPr="0043506E" w14:paraId="0EF87892" w14:textId="77777777" w:rsidTr="00C13B14">
        <w:trPr>
          <w:trHeight w:val="2120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9313B" w14:textId="4AA79BF6" w:rsidR="004471BC" w:rsidRPr="00190EF7" w:rsidRDefault="00D70610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</w:t>
            </w:r>
            <w:r w:rsidR="001A7EEC" w:rsidRPr="00190EF7">
              <w:rPr>
                <w:rFonts w:eastAsia="Calibri" w:cs="Arial"/>
                <w:szCs w:val="20"/>
              </w:rPr>
              <w:t>3</w:t>
            </w:r>
            <w:r w:rsidR="004471BC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29401" w14:textId="5DDC6038" w:rsidR="004471BC" w:rsidRPr="00190EF7" w:rsidRDefault="001A7EEC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944/3 (ID znak: parcela 1961 944/3), </w:t>
            </w:r>
            <w:proofErr w:type="spellStart"/>
            <w:r w:rsidR="004471BC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4471BC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4471BC" w:rsidRPr="00190EF7">
              <w:rPr>
                <w:rFonts w:eastAsia="Calibri" w:cs="Arial"/>
                <w:szCs w:val="20"/>
              </w:rPr>
              <w:t xml:space="preserve">t. 943/4 (ID znak: parcela 1961 943/4), </w:t>
            </w:r>
            <w:proofErr w:type="spellStart"/>
            <w:r w:rsidR="004471BC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4471BC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4471BC" w:rsidRPr="00190EF7">
              <w:rPr>
                <w:rFonts w:eastAsia="Calibri" w:cs="Arial"/>
                <w:szCs w:val="20"/>
              </w:rPr>
              <w:t xml:space="preserve">t. 942/5 (ID znak: parcela 1961 942/5), </w:t>
            </w:r>
            <w:proofErr w:type="spellStart"/>
            <w:r w:rsidR="004471BC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4471BC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4471BC" w:rsidRPr="00190EF7">
              <w:rPr>
                <w:rFonts w:eastAsia="Calibri" w:cs="Arial"/>
                <w:szCs w:val="20"/>
              </w:rPr>
              <w:t xml:space="preserve">t. 942/6 (ID znak: parcela 1961 942/6), del </w:t>
            </w:r>
            <w:proofErr w:type="spellStart"/>
            <w:r w:rsidR="004471BC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4471BC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4471BC" w:rsidRPr="00190EF7">
              <w:rPr>
                <w:rFonts w:eastAsia="Calibri" w:cs="Arial"/>
                <w:szCs w:val="20"/>
              </w:rPr>
              <w:t xml:space="preserve">t. 941/8 (ID znak: parcela 1961 941/8), del </w:t>
            </w:r>
            <w:proofErr w:type="spellStart"/>
            <w:r w:rsidR="004471BC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4471BC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4471BC" w:rsidRPr="00190EF7">
              <w:rPr>
                <w:rFonts w:eastAsia="Calibri" w:cs="Arial"/>
                <w:szCs w:val="20"/>
              </w:rPr>
              <w:t xml:space="preserve">t. 940 (ID znak: parcela 1961 940), del </w:t>
            </w:r>
            <w:proofErr w:type="spellStart"/>
            <w:r w:rsidR="004471BC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4471BC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4471BC" w:rsidRPr="00190EF7">
              <w:rPr>
                <w:rFonts w:eastAsia="Calibri" w:cs="Arial"/>
                <w:szCs w:val="20"/>
              </w:rPr>
              <w:t xml:space="preserve">t. 899/3 (ID znak: parcela 1961 899/3), del </w:t>
            </w:r>
            <w:proofErr w:type="spellStart"/>
            <w:r w:rsidR="004471BC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4471BC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4471BC" w:rsidRPr="00190EF7">
              <w:rPr>
                <w:rFonts w:eastAsia="Calibri" w:cs="Arial"/>
                <w:szCs w:val="20"/>
              </w:rPr>
              <w:t>t. 895/1</w:t>
            </w:r>
            <w:r w:rsidRPr="00190EF7">
              <w:rPr>
                <w:rFonts w:eastAsia="Calibri" w:cs="Arial"/>
                <w:szCs w:val="20"/>
              </w:rPr>
              <w:t xml:space="preserve"> (ID znak: parcela 1961 895/1), </w:t>
            </w:r>
            <w:r w:rsidR="00AF1CE6" w:rsidRPr="00190EF7">
              <w:rPr>
                <w:rFonts w:eastAsia="Calibri" w:cs="Arial"/>
                <w:szCs w:val="20"/>
              </w:rPr>
              <w:t xml:space="preserve">del </w:t>
            </w:r>
            <w:proofErr w:type="spellStart"/>
            <w:r w:rsidR="00AF1CE6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AF1CE6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AF1CE6" w:rsidRPr="00190EF7">
              <w:rPr>
                <w:rFonts w:eastAsia="Calibri" w:cs="Arial"/>
                <w:szCs w:val="20"/>
              </w:rPr>
              <w:t xml:space="preserve">t. 113/16 (ID znak: parcela 1961 113/16), del </w:t>
            </w:r>
            <w:proofErr w:type="spellStart"/>
            <w:r w:rsidR="00AF1CE6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AF1CE6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AF1CE6" w:rsidRPr="00190EF7">
              <w:rPr>
                <w:rFonts w:eastAsia="Calibri" w:cs="Arial"/>
                <w:szCs w:val="20"/>
              </w:rPr>
              <w:t>t. 113/17 (ID znak: parcela 1961 113/17)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4AF98" w14:textId="203B3A95" w:rsidR="004471BC" w:rsidRPr="00190EF7" w:rsidRDefault="00877E20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15420" w14:textId="330530AF" w:rsidR="004471BC" w:rsidRPr="00190EF7" w:rsidRDefault="001A7EE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</w:t>
            </w:r>
            <w:r w:rsidR="00D70610" w:rsidRPr="00190EF7">
              <w:rPr>
                <w:rFonts w:eastAsia="Calibri" w:cs="Arial"/>
                <w:szCs w:val="20"/>
              </w:rPr>
              <w:t>50</w:t>
            </w:r>
            <w:r w:rsidR="00877E20" w:rsidRPr="00190EF7">
              <w:rPr>
                <w:rFonts w:eastAsia="Calibri" w:cs="Arial"/>
                <w:szCs w:val="20"/>
              </w:rPr>
              <w:t xml:space="preserve">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53DD9" w14:textId="08FD4AB8" w:rsidR="004471BC" w:rsidRPr="00190EF7" w:rsidRDefault="001A7EE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122.0</w:t>
            </w:r>
            <w:r w:rsidR="00877E20" w:rsidRPr="00190EF7">
              <w:rPr>
                <w:rFonts w:eastAsia="Calibri" w:cs="Arial"/>
                <w:szCs w:val="20"/>
              </w:rPr>
              <w:t>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268B9" w14:textId="23EF9CCC" w:rsidR="004471BC" w:rsidRPr="00190EF7" w:rsidRDefault="00877E20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ze</w:t>
            </w:r>
            <w:r w:rsidR="001A7EEC" w:rsidRPr="00190EF7">
              <w:rPr>
                <w:rFonts w:eastAsia="Calibri" w:cs="Arial"/>
                <w:szCs w:val="20"/>
              </w:rPr>
              <w:t>mljišč v skupni izmeri cca  9</w:t>
            </w:r>
            <w:r w:rsidR="00D70610" w:rsidRPr="00190EF7">
              <w:rPr>
                <w:rFonts w:eastAsia="Calibri" w:cs="Arial"/>
                <w:szCs w:val="20"/>
              </w:rPr>
              <w:t>50</w:t>
            </w:r>
            <w:r w:rsidRPr="00190EF7">
              <w:rPr>
                <w:rFonts w:eastAsia="Calibri" w:cs="Arial"/>
                <w:szCs w:val="20"/>
              </w:rPr>
              <w:t xml:space="preserve"> m², saj gre za zemljišča, ki jih Občina potrebuje za namene rekonstrukcije ceste Za hribom.</w:t>
            </w:r>
          </w:p>
        </w:tc>
      </w:tr>
      <w:tr w:rsidR="004471BC" w:rsidRPr="0043506E" w14:paraId="26A866A2" w14:textId="77777777" w:rsidTr="0041557D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527F7" w14:textId="58384E01" w:rsidR="004471BC" w:rsidRPr="00190EF7" w:rsidRDefault="00387B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44</w:t>
            </w:r>
            <w:r w:rsidR="004471BC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B2C88" w14:textId="22BDAB02" w:rsidR="004471BC" w:rsidRPr="00190EF7" w:rsidRDefault="0015387E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941/10 (ID znak: </w:t>
            </w:r>
            <w:r w:rsidR="005F38BB" w:rsidRPr="00190EF7">
              <w:rPr>
                <w:rFonts w:eastAsia="Calibri" w:cs="Arial"/>
                <w:szCs w:val="20"/>
              </w:rPr>
              <w:t xml:space="preserve">parcela </w:t>
            </w:r>
            <w:r w:rsidR="00D70610" w:rsidRPr="00190EF7">
              <w:rPr>
                <w:rFonts w:eastAsia="Calibri" w:cs="Arial"/>
                <w:szCs w:val="20"/>
              </w:rPr>
              <w:t>1961 941/10)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85CB6" w14:textId="4D364C8D" w:rsidR="004471BC" w:rsidRPr="00190EF7" w:rsidRDefault="0015387E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</w:t>
            </w:r>
            <w:r w:rsidR="00D70610" w:rsidRPr="00190EF7">
              <w:rPr>
                <w:rFonts w:eastAsia="Calibri" w:cs="Arial"/>
                <w:szCs w:val="20"/>
              </w:rPr>
              <w:t>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97CE5" w14:textId="391FB095" w:rsidR="004471BC" w:rsidRPr="00190EF7" w:rsidRDefault="00D70610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80</w:t>
            </w:r>
            <w:r w:rsidR="0015387E" w:rsidRPr="00190EF7">
              <w:rPr>
                <w:rFonts w:eastAsia="Calibri" w:cs="Arial"/>
                <w:szCs w:val="20"/>
              </w:rPr>
              <w:t xml:space="preserve">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941AD" w14:textId="10F10209" w:rsidR="004471BC" w:rsidRPr="00190EF7" w:rsidRDefault="00D70610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2.85</w:t>
            </w:r>
            <w:r w:rsidR="00D33135" w:rsidRPr="00190EF7">
              <w:rPr>
                <w:rFonts w:eastAsia="Calibri" w:cs="Arial"/>
                <w:szCs w:val="20"/>
              </w:rPr>
              <w:t>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92D38" w14:textId="183A019A" w:rsidR="004471BC" w:rsidRPr="00190EF7" w:rsidRDefault="00D33135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Odkup zemljišč</w:t>
            </w:r>
            <w:r w:rsidR="00D70610" w:rsidRPr="00190EF7">
              <w:rPr>
                <w:rFonts w:eastAsia="Calibri" w:cs="Arial"/>
                <w:szCs w:val="20"/>
              </w:rPr>
              <w:t xml:space="preserve">a </w:t>
            </w:r>
            <w:proofErr w:type="spellStart"/>
            <w:r w:rsidR="00D70610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D70610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D70610" w:rsidRPr="00190EF7">
              <w:rPr>
                <w:rFonts w:eastAsia="Calibri" w:cs="Arial"/>
                <w:szCs w:val="20"/>
              </w:rPr>
              <w:t xml:space="preserve">t. 941/10, v izmeri </w:t>
            </w:r>
            <w:r w:rsidRPr="00190EF7">
              <w:rPr>
                <w:rFonts w:eastAsia="Calibri" w:cs="Arial"/>
                <w:szCs w:val="20"/>
              </w:rPr>
              <w:t>8</w:t>
            </w:r>
            <w:r w:rsidR="00D70610" w:rsidRPr="00190EF7">
              <w:rPr>
                <w:rFonts w:eastAsia="Calibri" w:cs="Arial"/>
                <w:szCs w:val="20"/>
              </w:rPr>
              <w:t>0</w:t>
            </w:r>
            <w:r w:rsidRPr="00190EF7">
              <w:rPr>
                <w:rFonts w:eastAsia="Calibri" w:cs="Arial"/>
                <w:szCs w:val="20"/>
              </w:rPr>
              <w:t xml:space="preserve"> m²</w:t>
            </w:r>
            <w:r w:rsidR="006B62A3" w:rsidRPr="00190EF7">
              <w:rPr>
                <w:rFonts w:eastAsia="Calibri" w:cs="Arial"/>
                <w:szCs w:val="20"/>
              </w:rPr>
              <w:t xml:space="preserve">, za namene ureditve pešpoti preko </w:t>
            </w:r>
            <w:proofErr w:type="spellStart"/>
            <w:r w:rsidR="006B62A3" w:rsidRPr="00190EF7">
              <w:rPr>
                <w:rFonts w:eastAsia="Calibri" w:cs="Arial"/>
                <w:szCs w:val="20"/>
              </w:rPr>
              <w:t>Ongra</w:t>
            </w:r>
            <w:proofErr w:type="spellEnd"/>
            <w:r w:rsidR="006B62A3" w:rsidRPr="00190EF7">
              <w:rPr>
                <w:rFonts w:eastAsia="Calibri" w:cs="Arial"/>
                <w:szCs w:val="20"/>
              </w:rPr>
              <w:t>.</w:t>
            </w:r>
          </w:p>
        </w:tc>
      </w:tr>
      <w:tr w:rsidR="004471BC" w:rsidRPr="0043506E" w14:paraId="5CA374E0" w14:textId="77777777" w:rsidTr="00D73FD0">
        <w:trPr>
          <w:trHeight w:val="112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FDF5B" w14:textId="60A73121" w:rsidR="004471BC" w:rsidRPr="00190EF7" w:rsidRDefault="00387B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45</w:t>
            </w:r>
            <w:r w:rsidR="004471BC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88750" w14:textId="583F3AAD" w:rsidR="004471BC" w:rsidRPr="00190EF7" w:rsidRDefault="003F333C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1177</w:t>
            </w:r>
            <w:r w:rsidR="008B70FE" w:rsidRPr="00190EF7">
              <w:rPr>
                <w:rFonts w:eastAsia="Calibri" w:cs="Arial"/>
                <w:szCs w:val="20"/>
              </w:rPr>
              <w:t>/1</w:t>
            </w:r>
            <w:r w:rsidRPr="00190EF7">
              <w:rPr>
                <w:rFonts w:eastAsia="Calibri" w:cs="Arial"/>
                <w:szCs w:val="20"/>
              </w:rPr>
              <w:t xml:space="preserve"> (ID znak: </w:t>
            </w:r>
            <w:r w:rsidR="006D3EDC" w:rsidRPr="00190EF7">
              <w:rPr>
                <w:rFonts w:eastAsia="Calibri" w:cs="Arial"/>
                <w:szCs w:val="20"/>
              </w:rPr>
              <w:t xml:space="preserve">parcela </w:t>
            </w:r>
            <w:r w:rsidR="008B70FE" w:rsidRPr="00190EF7">
              <w:rPr>
                <w:rFonts w:eastAsia="Calibri" w:cs="Arial"/>
                <w:szCs w:val="20"/>
              </w:rPr>
              <w:t xml:space="preserve">1961 1177/1), </w:t>
            </w:r>
            <w:proofErr w:type="spellStart"/>
            <w:r w:rsidR="008610AB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8610AB"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="008610AB" w:rsidRPr="00190EF7">
              <w:rPr>
                <w:rFonts w:eastAsia="Calibri" w:cs="Arial"/>
                <w:szCs w:val="20"/>
              </w:rPr>
              <w:t xml:space="preserve">t. 1177/2 (ID znak: parcela 1961 1177/2),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1178/2 (ID znak: parcela 1961 1178/2),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1178/3 (ID znak: parcela 1961 1178/3)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BFF6D" w14:textId="058CC4ED" w:rsidR="004471BC" w:rsidRPr="00190EF7" w:rsidRDefault="003F333C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2B9B6" w14:textId="224CD05E" w:rsidR="004471BC" w:rsidRPr="00190EF7" w:rsidRDefault="003F33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B4F0A" w14:textId="52CFEEFC" w:rsidR="004471BC" w:rsidRPr="00190EF7" w:rsidRDefault="003F33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350,00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3F6E5" w14:textId="616C0CAF" w:rsidR="004471BC" w:rsidRPr="00190EF7" w:rsidRDefault="003F333C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solastniškega deleža zemljišč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1177, 1178/2, 1178/3, v skupni izmeri cca 7 m², za namene ureditve cestne infrastrukture.</w:t>
            </w:r>
          </w:p>
        </w:tc>
      </w:tr>
      <w:tr w:rsidR="00915B82" w:rsidRPr="0043506E" w14:paraId="7CB79445" w14:textId="77777777" w:rsidTr="0041557D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DD2B7" w14:textId="4937402F" w:rsidR="00915B82" w:rsidRPr="00190EF7" w:rsidRDefault="00387B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46</w:t>
            </w:r>
            <w:r w:rsidR="00915B82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99A22" w14:textId="7E479602" w:rsidR="00915B82" w:rsidRPr="00190EF7" w:rsidRDefault="00BC1E4C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1174/1 (ID znak: parcela 1961 1174/</w:t>
            </w:r>
            <w:r w:rsidR="00745CAB" w:rsidRPr="00190EF7">
              <w:rPr>
                <w:rFonts w:eastAsia="Calibri" w:cs="Arial"/>
                <w:szCs w:val="20"/>
              </w:rPr>
              <w:t>1</w:t>
            </w:r>
            <w:r w:rsidRPr="00190EF7">
              <w:rPr>
                <w:rFonts w:eastAsia="Calibri" w:cs="Arial"/>
                <w:szCs w:val="20"/>
              </w:rPr>
              <w:t xml:space="preserve">)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1174/2 (ID znak: parcela 1961 1174/2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AFAAB" w14:textId="7AF227C8" w:rsidR="00915B82" w:rsidRPr="00190EF7" w:rsidRDefault="00BC1E4C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F56AC" w14:textId="05D3D50A" w:rsidR="00915B82" w:rsidRPr="00190EF7" w:rsidRDefault="00BC1E4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427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CFB8C" w14:textId="4AD39D91" w:rsidR="00915B82" w:rsidRPr="00190EF7" w:rsidRDefault="00BC1E4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34.200,00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AF576" w14:textId="15803E8B" w:rsidR="00915B82" w:rsidRPr="00190EF7" w:rsidRDefault="00BC1E4C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obeh zemljišč v skupni izmeri 427 m², saj gre za zemljišče, ki ga Občina potrebuje za namene širitve OIC. </w:t>
            </w:r>
          </w:p>
        </w:tc>
      </w:tr>
      <w:tr w:rsidR="002307A2" w:rsidRPr="0043506E" w14:paraId="0F4866A1" w14:textId="77777777" w:rsidTr="0041557D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ABBBA" w14:textId="2205D150" w:rsidR="002307A2" w:rsidRPr="00190EF7" w:rsidRDefault="00387B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47</w:t>
            </w:r>
            <w:r w:rsidR="002307A2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09275" w14:textId="5694B812" w:rsidR="002307A2" w:rsidRPr="00190EF7" w:rsidRDefault="002307A2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938/1</w:t>
            </w:r>
            <w:r w:rsidR="00387B3C" w:rsidRPr="00190EF7">
              <w:rPr>
                <w:rFonts w:eastAsia="Calibri" w:cs="Arial"/>
                <w:szCs w:val="20"/>
              </w:rPr>
              <w:t xml:space="preserve"> (ID znak: parcela 1961 </w:t>
            </w:r>
            <w:r w:rsidR="00387B3C" w:rsidRPr="00190EF7">
              <w:rPr>
                <w:rFonts w:eastAsia="Calibri" w:cs="Arial"/>
                <w:szCs w:val="20"/>
              </w:rPr>
              <w:lastRenderedPageBreak/>
              <w:t xml:space="preserve">938/1),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938/5 (ID znak: parcela 1961 938/5),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941/6 (ID znak: parcela 1961 941/6)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F5BB5" w14:textId="74DE1ABB" w:rsidR="002307A2" w:rsidRPr="00190EF7" w:rsidRDefault="002307A2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E1A5B" w14:textId="37C1A277" w:rsidR="002307A2" w:rsidRPr="00190EF7" w:rsidRDefault="00387B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1565</w:t>
            </w:r>
            <w:r w:rsidR="002307A2" w:rsidRPr="00190EF7">
              <w:rPr>
                <w:rFonts w:eastAsia="Calibri" w:cs="Arial"/>
                <w:szCs w:val="20"/>
              </w:rPr>
              <w:t xml:space="preserve">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5C23E" w14:textId="31CC6B76" w:rsidR="002307A2" w:rsidRPr="00190EF7" w:rsidRDefault="002307A2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35.000,00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98C4E" w14:textId="65364AD9" w:rsidR="002307A2" w:rsidRPr="00190EF7" w:rsidRDefault="002307A2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Odku</w:t>
            </w:r>
            <w:r w:rsidR="00387B3C" w:rsidRPr="00190EF7">
              <w:rPr>
                <w:rFonts w:eastAsia="Calibri" w:cs="Arial"/>
                <w:szCs w:val="20"/>
              </w:rPr>
              <w:t>p zemljišč, v skupni izmeri 1565</w:t>
            </w:r>
            <w:r w:rsidRPr="00190EF7">
              <w:rPr>
                <w:rFonts w:eastAsia="Calibri" w:cs="Arial"/>
                <w:szCs w:val="20"/>
              </w:rPr>
              <w:t xml:space="preserve"> m², od SGP </w:t>
            </w:r>
            <w:r w:rsidRPr="00190EF7">
              <w:rPr>
                <w:rFonts w:eastAsia="Calibri" w:cs="Arial"/>
                <w:szCs w:val="20"/>
              </w:rPr>
              <w:lastRenderedPageBreak/>
              <w:t xml:space="preserve">Gorica </w:t>
            </w:r>
            <w:proofErr w:type="spellStart"/>
            <w:r w:rsidRPr="00190EF7">
              <w:rPr>
                <w:rFonts w:eastAsia="Calibri" w:cs="Arial"/>
                <w:szCs w:val="20"/>
              </w:rPr>
              <w:t>d.d</w:t>
            </w:r>
            <w:proofErr w:type="spellEnd"/>
            <w:r w:rsidRPr="00190EF7">
              <w:rPr>
                <w:rFonts w:eastAsia="Calibri" w:cs="Arial"/>
                <w:szCs w:val="20"/>
              </w:rPr>
              <w:t>. – v stečaju, saj gre za zemljišča po katerih poteka cestna infrastruktura.</w:t>
            </w:r>
          </w:p>
        </w:tc>
      </w:tr>
      <w:tr w:rsidR="002307A2" w:rsidRPr="0043506E" w14:paraId="6C44908E" w14:textId="77777777" w:rsidTr="0041557D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3C818" w14:textId="5629FB49" w:rsidR="002307A2" w:rsidRPr="00190EF7" w:rsidRDefault="00387B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48</w:t>
            </w:r>
            <w:r w:rsidR="002307A2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FF997" w14:textId="1F629222" w:rsidR="002307A2" w:rsidRPr="00190EF7" w:rsidRDefault="00387B3C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</w:t>
            </w:r>
            <w:r w:rsidR="002307A2" w:rsidRPr="00190EF7">
              <w:rPr>
                <w:rFonts w:eastAsia="Calibri" w:cs="Arial"/>
                <w:szCs w:val="20"/>
              </w:rPr>
              <w:t>arc</w:t>
            </w:r>
            <w:proofErr w:type="spellEnd"/>
            <w:r w:rsidR="002307A2"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="002307A2" w:rsidRPr="00190EF7">
              <w:rPr>
                <w:rFonts w:eastAsia="Calibri" w:cs="Arial"/>
                <w:szCs w:val="20"/>
              </w:rPr>
              <w:t xml:space="preserve">t. 119/54 (ID znak: parcela 1961 119/54), del </w:t>
            </w:r>
            <w:proofErr w:type="spellStart"/>
            <w:r w:rsidR="00147013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147013"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="00147013" w:rsidRPr="00190EF7">
              <w:rPr>
                <w:rFonts w:eastAsia="Calibri" w:cs="Arial"/>
                <w:szCs w:val="20"/>
              </w:rPr>
              <w:t>t. 119/53 (ID znak: parcela 1961 119/53</w:t>
            </w:r>
            <w:r w:rsidR="00D46DF9" w:rsidRPr="00190EF7">
              <w:rPr>
                <w:rFonts w:eastAsia="Calibri" w:cs="Arial"/>
                <w:szCs w:val="20"/>
              </w:rPr>
              <w:t xml:space="preserve">), </w:t>
            </w:r>
            <w:proofErr w:type="spellStart"/>
            <w:r w:rsidR="00147013"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="00147013"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="00147013" w:rsidRPr="00190EF7">
              <w:rPr>
                <w:rFonts w:eastAsia="Calibri" w:cs="Arial"/>
                <w:szCs w:val="20"/>
              </w:rPr>
              <w:t>t. 119/44 (ID znak: parcela 1961 119/44)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6EA86" w14:textId="18E1A195" w:rsidR="002307A2" w:rsidRPr="00190EF7" w:rsidRDefault="0014701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FFA42" w14:textId="1B54FAB4" w:rsidR="002307A2" w:rsidRPr="00190EF7" w:rsidRDefault="0014701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53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09F2D" w14:textId="598587B5" w:rsidR="002307A2" w:rsidRPr="00190EF7" w:rsidRDefault="00387B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5.500</w:t>
            </w:r>
            <w:r w:rsidR="00147013" w:rsidRPr="00190EF7">
              <w:rPr>
                <w:rFonts w:eastAsia="Calibri" w:cs="Arial"/>
                <w:szCs w:val="20"/>
              </w:rPr>
              <w:t>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75C15" w14:textId="2A434849" w:rsidR="002307A2" w:rsidRPr="00190EF7" w:rsidRDefault="0014701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solastniškega deleža zemljišč, v skupni izmeri 53 m², od Kraški Zidarja </w:t>
            </w:r>
            <w:proofErr w:type="spellStart"/>
            <w:r w:rsidRPr="00190EF7">
              <w:rPr>
                <w:rFonts w:eastAsia="Calibri" w:cs="Arial"/>
                <w:szCs w:val="20"/>
              </w:rPr>
              <w:t>d.d</w:t>
            </w:r>
            <w:proofErr w:type="spellEnd"/>
            <w:r w:rsidRPr="00190EF7">
              <w:rPr>
                <w:rFonts w:eastAsia="Calibri" w:cs="Arial"/>
                <w:szCs w:val="20"/>
              </w:rPr>
              <w:t>. – v stečaju, saj gre za javno infrastrukturo.</w:t>
            </w:r>
          </w:p>
        </w:tc>
      </w:tr>
      <w:tr w:rsidR="00F705F4" w:rsidRPr="0043506E" w14:paraId="39C071EE" w14:textId="77777777" w:rsidTr="0041557D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86226" w14:textId="4016A129" w:rsidR="00F705F4" w:rsidRPr="00190EF7" w:rsidRDefault="00387B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49</w:t>
            </w:r>
            <w:r w:rsidR="00F705F4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A074C" w14:textId="6ED12238" w:rsidR="00F705F4" w:rsidRPr="00190EF7" w:rsidRDefault="00F705F4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463 (ID znak: parcela 1961 463)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6D0FE" w14:textId="42A2BB12" w:rsidR="00F705F4" w:rsidRPr="00190EF7" w:rsidRDefault="00F705F4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C66C7" w14:textId="495F0314" w:rsidR="00F705F4" w:rsidRPr="00190EF7" w:rsidRDefault="00F705F4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858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FDD92" w14:textId="194C46B5" w:rsidR="00F705F4" w:rsidRPr="00190EF7" w:rsidRDefault="00F705F4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58.000,00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41EDA" w14:textId="4B451C66" w:rsidR="00F705F4" w:rsidRPr="00190EF7" w:rsidRDefault="00F705F4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dela nepremičnine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463, </w:t>
            </w:r>
            <w:proofErr w:type="spellStart"/>
            <w:r w:rsidRPr="00190EF7">
              <w:rPr>
                <w:rFonts w:eastAsia="Calibri" w:cs="Arial"/>
                <w:szCs w:val="20"/>
              </w:rPr>
              <w:t>k.o</w:t>
            </w:r>
            <w:proofErr w:type="spellEnd"/>
            <w:r w:rsidRPr="00190EF7">
              <w:rPr>
                <w:rFonts w:eastAsia="Calibri" w:cs="Arial"/>
                <w:szCs w:val="20"/>
              </w:rPr>
              <w:t>. Trzin, za potrebe zagotovitve dodatnih parkirnih mest.</w:t>
            </w:r>
          </w:p>
        </w:tc>
      </w:tr>
      <w:tr w:rsidR="00F93D80" w:rsidRPr="0043506E" w14:paraId="51BD968D" w14:textId="77777777" w:rsidTr="0041557D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A3B97" w14:textId="15922BEF" w:rsidR="00F93D80" w:rsidRPr="00190EF7" w:rsidRDefault="00387B3C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50</w:t>
            </w:r>
            <w:r w:rsidR="00F93D80" w:rsidRPr="00190EF7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CC774" w14:textId="3E7366A1" w:rsidR="00F93D80" w:rsidRPr="00190EF7" w:rsidRDefault="00F93D80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45/18</w:t>
            </w:r>
            <w:r w:rsidR="00D46DF9" w:rsidRPr="00190EF7">
              <w:rPr>
                <w:rFonts w:eastAsia="Calibri" w:cs="Arial"/>
                <w:szCs w:val="20"/>
              </w:rPr>
              <w:t xml:space="preserve"> (ID znak: parcela 1961 45/18)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45/21 (ID znak: parcela 1961 45/21)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C7E6F" w14:textId="4D39CAB1" w:rsidR="00F93D80" w:rsidRPr="00190EF7" w:rsidRDefault="00F93D80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</w:t>
            </w:r>
            <w:r w:rsidR="00387B3C" w:rsidRPr="00190EF7">
              <w:rPr>
                <w:rFonts w:eastAsia="Calibri" w:cs="Arial"/>
                <w:szCs w:val="20"/>
              </w:rPr>
              <w:t>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B6B99" w14:textId="578B117A" w:rsidR="00F93D80" w:rsidRPr="00190EF7" w:rsidRDefault="00F93D80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115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BAF6A" w14:textId="71325F28" w:rsidR="00F93D80" w:rsidRPr="00190EF7" w:rsidRDefault="00F93D80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53F64" w14:textId="4214A7A9" w:rsidR="00F93D80" w:rsidRPr="00190EF7" w:rsidRDefault="00387B3C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</w:t>
            </w:r>
            <w:r w:rsidR="00F93D80" w:rsidRPr="00190EF7">
              <w:rPr>
                <w:rFonts w:eastAsia="Calibri" w:cs="Arial"/>
                <w:szCs w:val="20"/>
              </w:rPr>
              <w:t>nepremičnin</w:t>
            </w:r>
            <w:r w:rsidRPr="00190EF7">
              <w:rPr>
                <w:rFonts w:eastAsia="Calibri" w:cs="Arial"/>
                <w:szCs w:val="20"/>
              </w:rPr>
              <w:t xml:space="preserve">e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45/18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45/21, </w:t>
            </w:r>
            <w:proofErr w:type="spellStart"/>
            <w:r w:rsidRPr="00190EF7">
              <w:rPr>
                <w:rFonts w:eastAsia="Calibri" w:cs="Arial"/>
                <w:szCs w:val="20"/>
              </w:rPr>
              <w:t>k.o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Trzin, </w:t>
            </w:r>
            <w:r w:rsidR="00F93D80" w:rsidRPr="00190EF7">
              <w:rPr>
                <w:rFonts w:eastAsia="Calibri" w:cs="Arial"/>
                <w:szCs w:val="20"/>
              </w:rPr>
              <w:t>za potrebe ure</w:t>
            </w:r>
            <w:r w:rsidRPr="00190EF7">
              <w:rPr>
                <w:rFonts w:eastAsia="Calibri" w:cs="Arial"/>
                <w:szCs w:val="20"/>
              </w:rPr>
              <w:t>ditve</w:t>
            </w:r>
            <w:r w:rsidR="00F93D80" w:rsidRPr="00190EF7">
              <w:rPr>
                <w:rFonts w:eastAsia="Calibri" w:cs="Arial"/>
                <w:szCs w:val="20"/>
              </w:rPr>
              <w:t xml:space="preserve"> cestne infrastrukture.</w:t>
            </w:r>
          </w:p>
        </w:tc>
      </w:tr>
      <w:tr w:rsidR="00F10CA9" w:rsidRPr="0043506E" w14:paraId="57DE9206" w14:textId="77777777" w:rsidTr="0041557D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8A8EC" w14:textId="56A27399" w:rsidR="00F10CA9" w:rsidRPr="00190EF7" w:rsidRDefault="00F10CA9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53E61" w14:textId="51DC9F8E" w:rsidR="00F10CA9" w:rsidRPr="00190EF7" w:rsidRDefault="00F10CA9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493/4 (ID znak: parcela 1961 493/4),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493/1 (ID znak: parcela 1961 493/1),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460/1 (ID znak: parcela 1961 460/1),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461 (ID znak: parcela 1961 461)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6BE25" w14:textId="228D762E" w:rsidR="00F10CA9" w:rsidRPr="00190EF7" w:rsidRDefault="00F10CA9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9600B" w14:textId="4BB8D242" w:rsidR="00F10CA9" w:rsidRPr="00190EF7" w:rsidRDefault="00F10CA9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12.104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6653C" w14:textId="1D1058E9" w:rsidR="00F10CA9" w:rsidRPr="00190EF7" w:rsidRDefault="00F10CA9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330.000,00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65D1B" w14:textId="5AA06470" w:rsidR="00F10CA9" w:rsidRPr="00190EF7" w:rsidRDefault="00F10CA9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idealnih deležev (cca 58% od celote) nepremičnin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C23774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 xml:space="preserve">t. 493/4, 493/1, 460/1, 461, vse </w:t>
            </w:r>
            <w:proofErr w:type="spellStart"/>
            <w:r w:rsidRPr="00190EF7">
              <w:rPr>
                <w:rFonts w:eastAsia="Calibri" w:cs="Arial"/>
                <w:szCs w:val="20"/>
              </w:rPr>
              <w:t>k.o</w:t>
            </w:r>
            <w:proofErr w:type="spellEnd"/>
            <w:r w:rsidRPr="00190EF7">
              <w:rPr>
                <w:rFonts w:eastAsia="Calibri" w:cs="Arial"/>
                <w:szCs w:val="20"/>
              </w:rPr>
              <w:t>. Trzin za potrebe razvoja centralnih dejavnosti in prevzema oz. ureditve komunalne infrastrukture.</w:t>
            </w:r>
          </w:p>
        </w:tc>
      </w:tr>
      <w:tr w:rsidR="00FC7113" w:rsidRPr="0043506E" w14:paraId="09AC0F20" w14:textId="77777777" w:rsidTr="0041557D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792E7" w14:textId="50A39B13" w:rsidR="00FC7113" w:rsidRPr="00190EF7" w:rsidRDefault="00FC711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B56E7" w14:textId="0CB94D74" w:rsidR="00FC7113" w:rsidRPr="00190EF7" w:rsidRDefault="00FC7113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</w:t>
            </w:r>
            <w:r w:rsidR="000530FD" w:rsidRPr="00190EF7">
              <w:rPr>
                <w:rFonts w:eastAsia="Calibri" w:cs="Arial"/>
                <w:szCs w:val="20"/>
              </w:rPr>
              <w:t>š</w:t>
            </w:r>
            <w:r w:rsidRPr="00190EF7">
              <w:rPr>
                <w:rFonts w:eastAsia="Calibri" w:cs="Arial"/>
                <w:szCs w:val="20"/>
              </w:rPr>
              <w:t>t. 1244/430, pot v izmeri 1067 m² (ID znak: parcela 1961 1244/430)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18B20" w14:textId="79403238" w:rsidR="00FC7113" w:rsidRPr="00190EF7" w:rsidRDefault="00FC711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30EBC" w14:textId="2ACB2AB1" w:rsidR="00FC7113" w:rsidRPr="00190EF7" w:rsidRDefault="00FC711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1067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92069" w14:textId="02C672EF" w:rsidR="00FC7113" w:rsidRPr="00190EF7" w:rsidRDefault="00FC7113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27.000,00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D1504" w14:textId="16F815A3" w:rsidR="00FC7113" w:rsidRPr="00190EF7" w:rsidRDefault="00FC7113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Odkup solastniškega deleža zemljišča od podjetja </w:t>
            </w:r>
            <w:proofErr w:type="spellStart"/>
            <w:r w:rsidRPr="00190EF7">
              <w:rPr>
                <w:rFonts w:eastAsia="Calibri" w:cs="Arial"/>
                <w:szCs w:val="20"/>
              </w:rPr>
              <w:t>Biring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 skupina </w:t>
            </w:r>
            <w:proofErr w:type="spellStart"/>
            <w:r w:rsidRPr="00190EF7">
              <w:rPr>
                <w:rFonts w:eastAsia="Calibri" w:cs="Arial"/>
                <w:szCs w:val="20"/>
              </w:rPr>
              <w:t>d.o.o</w:t>
            </w:r>
            <w:proofErr w:type="spellEnd"/>
            <w:r w:rsidRPr="00190EF7">
              <w:rPr>
                <w:rFonts w:eastAsia="Calibri" w:cs="Arial"/>
                <w:szCs w:val="20"/>
              </w:rPr>
              <w:t>., za namen ureditve cestne infrastrukture.</w:t>
            </w:r>
          </w:p>
        </w:tc>
      </w:tr>
      <w:tr w:rsidR="000530FD" w:rsidRPr="0043506E" w14:paraId="12C24661" w14:textId="77777777" w:rsidTr="0041557D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90B82" w14:textId="32E907A8" w:rsidR="000530FD" w:rsidRPr="00190EF7" w:rsidRDefault="000530FD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B25E8" w14:textId="4EE8D635" w:rsidR="000530FD" w:rsidRPr="00190EF7" w:rsidRDefault="000530FD" w:rsidP="00663002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911/9 (ID znak: parcela 1961 911/9),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887/23 (ID znak: parcela 1961 887/23)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A3184" w14:textId="66736DA9" w:rsidR="000530FD" w:rsidRPr="00190EF7" w:rsidRDefault="00560486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A4E94" w14:textId="1FFD8B02" w:rsidR="000530FD" w:rsidRPr="00190EF7" w:rsidRDefault="00560486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52B07" w14:textId="63F3D970" w:rsidR="000530FD" w:rsidRPr="00190EF7" w:rsidRDefault="00560486" w:rsidP="00190EF7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720,00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08C46" w14:textId="3445D9FA" w:rsidR="000530FD" w:rsidRPr="00190EF7" w:rsidRDefault="00560486" w:rsidP="00663002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Pridobitev nepremičnin z menjavo za nepremičnino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887/21, za namen ureditve cestne infrastrukture.</w:t>
            </w:r>
          </w:p>
        </w:tc>
      </w:tr>
      <w:tr w:rsidR="00706517" w:rsidRPr="0043506E" w14:paraId="2F6B4075" w14:textId="77777777" w:rsidTr="004771D6">
        <w:trPr>
          <w:trHeight w:val="55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30F0" w14:textId="6E0D950D" w:rsidR="00706517" w:rsidRPr="00190EF7" w:rsidRDefault="00706517" w:rsidP="00007C3B">
            <w:pPr>
              <w:jc w:val="right"/>
              <w:rPr>
                <w:rFonts w:eastAsia="Calibri" w:cs="Arial"/>
                <w:szCs w:val="20"/>
              </w:rPr>
            </w:pPr>
            <w:r w:rsidRPr="002000B8">
              <w:t>54.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0768" w14:textId="1A1BFE33" w:rsidR="00706517" w:rsidRPr="00190EF7" w:rsidRDefault="00706517" w:rsidP="00663002">
            <w:pPr>
              <w:jc w:val="left"/>
              <w:rPr>
                <w:rFonts w:eastAsia="Calibri" w:cs="Arial"/>
                <w:szCs w:val="20"/>
              </w:rPr>
            </w:pPr>
            <w:r w:rsidRPr="002000B8">
              <w:t xml:space="preserve">Idealni delež nepremičnine </w:t>
            </w:r>
            <w:proofErr w:type="spellStart"/>
            <w:r w:rsidRPr="002000B8">
              <w:t>parc</w:t>
            </w:r>
            <w:proofErr w:type="spellEnd"/>
            <w:r w:rsidRPr="002000B8">
              <w:t>. št. 807/75 (ID znak: parcela 807/75)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FEAB" w14:textId="3EF3A259" w:rsidR="00706517" w:rsidRPr="00190EF7" w:rsidRDefault="00706517" w:rsidP="00663002">
            <w:pPr>
              <w:jc w:val="left"/>
              <w:rPr>
                <w:rFonts w:eastAsia="Calibri" w:cs="Arial"/>
                <w:szCs w:val="20"/>
              </w:rPr>
            </w:pPr>
            <w:r w:rsidRPr="002000B8"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BBEB" w14:textId="23A81689" w:rsidR="00706517" w:rsidRPr="00190EF7" w:rsidRDefault="00706517" w:rsidP="00706517">
            <w:pPr>
              <w:jc w:val="right"/>
              <w:rPr>
                <w:rFonts w:eastAsia="Calibri" w:cs="Arial"/>
                <w:szCs w:val="20"/>
              </w:rPr>
            </w:pPr>
            <w:r w:rsidRPr="002000B8">
              <w:t>1128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D906" w14:textId="02755652" w:rsidR="00706517" w:rsidRPr="00190EF7" w:rsidRDefault="00706517" w:rsidP="00706517">
            <w:pPr>
              <w:jc w:val="right"/>
              <w:rPr>
                <w:rFonts w:eastAsia="Calibri" w:cs="Arial"/>
                <w:szCs w:val="20"/>
              </w:rPr>
            </w:pPr>
            <w:r w:rsidRPr="002000B8">
              <w:t>14.000,00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8CEE" w14:textId="2237649D" w:rsidR="00706517" w:rsidRPr="00190EF7" w:rsidRDefault="00706517" w:rsidP="00663002">
            <w:pPr>
              <w:jc w:val="left"/>
              <w:rPr>
                <w:rFonts w:eastAsia="Calibri" w:cs="Arial"/>
                <w:szCs w:val="20"/>
              </w:rPr>
            </w:pPr>
            <w:r w:rsidRPr="002000B8">
              <w:t xml:space="preserve">Odkup idealnega deleža 39361/200000 nepremičnine </w:t>
            </w:r>
            <w:proofErr w:type="spellStart"/>
            <w:r w:rsidRPr="002000B8">
              <w:t>parc</w:t>
            </w:r>
            <w:proofErr w:type="spellEnd"/>
            <w:r w:rsidRPr="002000B8">
              <w:t xml:space="preserve">. št. 807/75 od SGP GORICA </w:t>
            </w:r>
            <w:proofErr w:type="spellStart"/>
            <w:r w:rsidRPr="002000B8">
              <w:t>d.d</w:t>
            </w:r>
            <w:proofErr w:type="spellEnd"/>
            <w:r w:rsidRPr="002000B8">
              <w:t xml:space="preserve">. </w:t>
            </w:r>
            <w:r w:rsidR="00053666">
              <w:t>–</w:t>
            </w:r>
            <w:r w:rsidRPr="002000B8">
              <w:t xml:space="preserve"> v stečaju, za namene ureditve gospodarske javne infrastrukture. </w:t>
            </w:r>
          </w:p>
        </w:tc>
      </w:tr>
      <w:tr w:rsidR="00123595" w:rsidRPr="0043506E" w14:paraId="73A86ADE" w14:textId="77777777" w:rsidTr="004771D6">
        <w:trPr>
          <w:trHeight w:val="55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24E3" w14:textId="3DFC8B9E" w:rsidR="00123595" w:rsidRPr="002000B8" w:rsidRDefault="00123595" w:rsidP="00123595">
            <w:pPr>
              <w:jc w:val="right"/>
            </w:pPr>
            <w:r>
              <w:t>55.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C053" w14:textId="724774F1" w:rsidR="00123595" w:rsidRPr="002000B8" w:rsidRDefault="00123595" w:rsidP="00123595">
            <w:pPr>
              <w:jc w:val="left"/>
            </w:pPr>
            <w:proofErr w:type="spellStart"/>
            <w:r w:rsidRPr="005A6E44">
              <w:t>Parc</w:t>
            </w:r>
            <w:proofErr w:type="spellEnd"/>
            <w:r w:rsidRPr="005A6E44">
              <w:t xml:space="preserve">. št. 55/11, stavbno zemljišče v izmeri 237 m² (ID znak: parcela 1961 55/11), </w:t>
            </w:r>
            <w:proofErr w:type="spellStart"/>
            <w:r w:rsidRPr="005A6E44">
              <w:t>parc</w:t>
            </w:r>
            <w:proofErr w:type="spellEnd"/>
            <w:r w:rsidRPr="005A6E44">
              <w:t xml:space="preserve">. št. 55/8, stavbno </w:t>
            </w:r>
            <w:r w:rsidRPr="005A6E44">
              <w:lastRenderedPageBreak/>
              <w:t>zemljišče v izmeri 35 m² (ID znak: parcela 1961 55/8)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2246" w14:textId="654F75B8" w:rsidR="00123595" w:rsidRPr="002000B8" w:rsidRDefault="00123595" w:rsidP="00123595">
            <w:pPr>
              <w:jc w:val="left"/>
            </w:pPr>
            <w:r w:rsidRPr="005A6E44">
              <w:lastRenderedPageBreak/>
              <w:t>zemljišči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940D" w14:textId="3464025D" w:rsidR="00123595" w:rsidRPr="002000B8" w:rsidRDefault="00123595" w:rsidP="00123595">
            <w:pPr>
              <w:jc w:val="right"/>
            </w:pPr>
            <w:r w:rsidRPr="005A6E44">
              <w:t>272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682D" w14:textId="7BBB808C" w:rsidR="00123595" w:rsidRPr="002000B8" w:rsidRDefault="00123595" w:rsidP="00123595">
            <w:pPr>
              <w:jc w:val="right"/>
            </w:pPr>
            <w:r w:rsidRPr="005A6E44">
              <w:t>16.500,00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5BB1" w14:textId="633F8819" w:rsidR="00123595" w:rsidRPr="002000B8" w:rsidRDefault="00123595" w:rsidP="00123595">
            <w:pPr>
              <w:jc w:val="left"/>
            </w:pPr>
            <w:r w:rsidRPr="005A6E44">
              <w:t xml:space="preserve">Odkup nepremičnin z načrtovano menjavo z nepremičninama </w:t>
            </w:r>
            <w:proofErr w:type="spellStart"/>
            <w:r w:rsidRPr="005A6E44">
              <w:t>parc</w:t>
            </w:r>
            <w:proofErr w:type="spellEnd"/>
            <w:r w:rsidRPr="005A6E44">
              <w:t xml:space="preserve">. št. 1579/6 in 1579/2, za potrebe pridobitve gospodarske javne </w:t>
            </w:r>
            <w:r w:rsidRPr="005A6E44">
              <w:lastRenderedPageBreak/>
              <w:t>infrastrukture, po predvideni geodetski odmeri.</w:t>
            </w:r>
          </w:p>
        </w:tc>
      </w:tr>
      <w:tr w:rsidR="00053666" w:rsidRPr="0043506E" w14:paraId="774C7E81" w14:textId="77777777" w:rsidTr="004771D6">
        <w:trPr>
          <w:trHeight w:val="55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FF96" w14:textId="6C558945" w:rsidR="00053666" w:rsidRDefault="00053666" w:rsidP="00123595">
            <w:pPr>
              <w:jc w:val="right"/>
            </w:pPr>
            <w:r>
              <w:lastRenderedPageBreak/>
              <w:t>56.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DDDA" w14:textId="39B75CB9" w:rsidR="00053666" w:rsidRPr="005A6E44" w:rsidRDefault="00053666" w:rsidP="00123595">
            <w:pPr>
              <w:jc w:val="left"/>
            </w:pPr>
            <w:proofErr w:type="spellStart"/>
            <w:r>
              <w:t>Parc</w:t>
            </w:r>
            <w:proofErr w:type="spellEnd"/>
            <w:r>
              <w:t>. št. 845/16 (ID znak: parcela 1961 845/16)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F586" w14:textId="3C7E2467" w:rsidR="00053666" w:rsidRPr="005A6E44" w:rsidRDefault="00053666" w:rsidP="00123595">
            <w:pPr>
              <w:jc w:val="left"/>
            </w:pPr>
            <w: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DCCA" w14:textId="402C4423" w:rsidR="00053666" w:rsidRPr="002571AF" w:rsidRDefault="00053666" w:rsidP="00123595">
            <w:pPr>
              <w:jc w:val="right"/>
              <w:rPr>
                <w:rFonts w:cs="Arial"/>
              </w:rPr>
            </w:pPr>
            <w:r w:rsidRPr="002571AF">
              <w:rPr>
                <w:rFonts w:cs="Arial"/>
              </w:rPr>
              <w:t>17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F352" w14:textId="51C39B05" w:rsidR="00053666" w:rsidRPr="002571AF" w:rsidRDefault="00053666" w:rsidP="00123595">
            <w:pPr>
              <w:jc w:val="right"/>
              <w:rPr>
                <w:rFonts w:cs="Arial"/>
              </w:rPr>
            </w:pPr>
            <w:r w:rsidRPr="002571AF">
              <w:rPr>
                <w:rFonts w:cs="Arial"/>
              </w:rPr>
              <w:t xml:space="preserve">3.026,00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64A1" w14:textId="651FD263" w:rsidR="00053666" w:rsidRPr="005A6E44" w:rsidRDefault="00430B99" w:rsidP="00123595">
            <w:pPr>
              <w:jc w:val="left"/>
            </w:pPr>
            <w:r>
              <w:t xml:space="preserve">Odkup nepremičnine z načrtovano menjavo z nepremičnino </w:t>
            </w:r>
            <w:proofErr w:type="spellStart"/>
            <w:r>
              <w:t>parc</w:t>
            </w:r>
            <w:proofErr w:type="spellEnd"/>
            <w:r>
              <w:t>. št. 845/14, zaradi zaokrožitve parcel.</w:t>
            </w:r>
          </w:p>
        </w:tc>
      </w:tr>
      <w:tr w:rsidR="00430B99" w:rsidRPr="0043506E" w14:paraId="5551308E" w14:textId="77777777" w:rsidTr="004771D6">
        <w:trPr>
          <w:trHeight w:val="55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433E" w14:textId="2F4844A1" w:rsidR="00430B99" w:rsidRPr="00BE3AC9" w:rsidRDefault="008939B8" w:rsidP="00123595">
            <w:pPr>
              <w:jc w:val="right"/>
              <w:rPr>
                <w:rFonts w:cs="Arial"/>
              </w:rPr>
            </w:pPr>
            <w:r w:rsidRPr="00BE3AC9">
              <w:rPr>
                <w:rFonts w:cs="Arial"/>
              </w:rPr>
              <w:t>57.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7226" w14:textId="58B60967" w:rsidR="00430B99" w:rsidRPr="00BE3AC9" w:rsidRDefault="008939B8" w:rsidP="00123595">
            <w:pPr>
              <w:jc w:val="left"/>
              <w:rPr>
                <w:rFonts w:cs="Arial"/>
              </w:rPr>
            </w:pPr>
            <w:proofErr w:type="spellStart"/>
            <w:r w:rsidRPr="00BE3AC9">
              <w:rPr>
                <w:rFonts w:cs="Arial"/>
              </w:rPr>
              <w:t>Parc</w:t>
            </w:r>
            <w:proofErr w:type="spellEnd"/>
            <w:r w:rsidRPr="00BE3AC9">
              <w:rPr>
                <w:rFonts w:cs="Arial"/>
              </w:rPr>
              <w:t>. št. 209/4, stavbno zemljišče v izmeri 16 m²</w:t>
            </w:r>
            <w:r w:rsidR="007F462F">
              <w:rPr>
                <w:rFonts w:cs="Arial"/>
              </w:rPr>
              <w:t xml:space="preserve"> (ID znak: parcela 1961 209/4),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E05E" w14:textId="280869EA" w:rsidR="00430B99" w:rsidRDefault="007F462F" w:rsidP="00123595">
            <w:pPr>
              <w:jc w:val="left"/>
            </w:pPr>
            <w: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3157" w14:textId="0409DEA1" w:rsidR="00430B99" w:rsidRPr="007F462F" w:rsidRDefault="007F462F" w:rsidP="00123595">
            <w:pPr>
              <w:jc w:val="right"/>
              <w:rPr>
                <w:rFonts w:cs="Arial"/>
              </w:rPr>
            </w:pPr>
            <w:r w:rsidRPr="007F462F">
              <w:rPr>
                <w:rFonts w:cs="Arial"/>
              </w:rPr>
              <w:t>16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C379" w14:textId="18978902" w:rsidR="00430B99" w:rsidRPr="002571AF" w:rsidRDefault="007F462F" w:rsidP="0012359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1.280,00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F64F" w14:textId="3417EE6C" w:rsidR="00430B99" w:rsidRDefault="007F462F" w:rsidP="00123595">
            <w:pPr>
              <w:jc w:val="left"/>
            </w:pPr>
            <w:r>
              <w:t xml:space="preserve">Odkup nepremičnine z načrtovano menjavo z nepremičnino </w:t>
            </w:r>
            <w:proofErr w:type="spellStart"/>
            <w:r>
              <w:t>parc</w:t>
            </w:r>
            <w:proofErr w:type="spellEnd"/>
            <w:r>
              <w:t xml:space="preserve">. </w:t>
            </w:r>
            <w:proofErr w:type="spellStart"/>
            <w:r>
              <w:t>šr</w:t>
            </w:r>
            <w:proofErr w:type="spellEnd"/>
            <w:r>
              <w:t>. 1600/30, zaradi zaokrožitve gradbenih parcel v zasebni lasti in za gradbeno parcelo za javno pot.</w:t>
            </w:r>
          </w:p>
        </w:tc>
      </w:tr>
      <w:tr w:rsidR="00123595" w:rsidRPr="0043506E" w14:paraId="43B834A2" w14:textId="77777777" w:rsidTr="00D73FD0">
        <w:trPr>
          <w:trHeight w:val="238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14:paraId="7A629591" w14:textId="1B8BACE3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Orientacijska vrednost skupaj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DCD563" w14:textId="77777777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DC1676" w14:textId="488985BF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9CDD6B" w14:textId="239DB7A0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2.7</w:t>
            </w:r>
            <w:r w:rsidR="007F462F">
              <w:rPr>
                <w:rFonts w:eastAsia="Calibri" w:cs="Arial"/>
                <w:szCs w:val="20"/>
              </w:rPr>
              <w:t>43</w:t>
            </w:r>
            <w:r w:rsidRPr="00190EF7">
              <w:rPr>
                <w:rFonts w:eastAsia="Calibri" w:cs="Arial"/>
                <w:szCs w:val="20"/>
              </w:rPr>
              <w:t>.</w:t>
            </w:r>
            <w:r w:rsidR="007F462F">
              <w:rPr>
                <w:rFonts w:eastAsia="Calibri" w:cs="Arial"/>
                <w:szCs w:val="20"/>
              </w:rPr>
              <w:t>916</w:t>
            </w:r>
            <w:r w:rsidRPr="00190EF7">
              <w:rPr>
                <w:rFonts w:eastAsia="Calibri" w:cs="Arial"/>
                <w:szCs w:val="20"/>
              </w:rPr>
              <w:t>,00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DE72A71" w14:textId="77777777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</w:p>
        </w:tc>
      </w:tr>
      <w:tr w:rsidR="00123595" w:rsidRPr="0043506E" w14:paraId="128D1F59" w14:textId="77777777" w:rsidTr="0041557D">
        <w:trPr>
          <w:trHeight w:val="389"/>
        </w:trPr>
        <w:tc>
          <w:tcPr>
            <w:tcW w:w="920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C8BCB7E" w14:textId="018E0395" w:rsidR="00123595" w:rsidRPr="0043506E" w:rsidRDefault="00123595" w:rsidP="00123595">
            <w:pPr>
              <w:pStyle w:val="Poglavje"/>
              <w:rPr>
                <w:szCs w:val="20"/>
              </w:rPr>
            </w:pPr>
            <w:r w:rsidRPr="0043506E">
              <w:rPr>
                <w:rFonts w:eastAsia="Calibri"/>
                <w:szCs w:val="20"/>
              </w:rPr>
              <w:t>2. NAČRT RAZPOLAGANJA (vse nepremičnine ležijo v Občini Trzin in k.o.1961-Trzin)</w:t>
            </w:r>
          </w:p>
          <w:p w14:paraId="1A0A9584" w14:textId="77777777" w:rsidR="00123595" w:rsidRPr="0043506E" w:rsidRDefault="00123595" w:rsidP="00123595">
            <w:pPr>
              <w:pStyle w:val="Odstavek"/>
              <w:rPr>
                <w:rFonts w:eastAsia="Calibri"/>
                <w:szCs w:val="20"/>
              </w:rPr>
            </w:pPr>
            <w:r w:rsidRPr="0043506E">
              <w:rPr>
                <w:rFonts w:eastAsia="Calibri"/>
                <w:szCs w:val="20"/>
              </w:rPr>
              <w:t>Upravljavec: OBČINA TRZIN</w:t>
            </w:r>
          </w:p>
          <w:p w14:paraId="2A301B1E" w14:textId="23169C6E" w:rsidR="00123595" w:rsidRPr="0043506E" w:rsidRDefault="00123595" w:rsidP="00123595">
            <w:pPr>
              <w:pStyle w:val="Oddelek"/>
              <w:rPr>
                <w:rFonts w:eastAsia="Calibri"/>
                <w:szCs w:val="20"/>
              </w:rPr>
            </w:pPr>
            <w:r w:rsidRPr="0043506E">
              <w:rPr>
                <w:rFonts w:eastAsia="Calibri"/>
                <w:szCs w:val="20"/>
              </w:rPr>
              <w:t>A. ZEMLJIŠČA</w:t>
            </w:r>
          </w:p>
        </w:tc>
      </w:tr>
      <w:tr w:rsidR="00123595" w:rsidRPr="0043506E" w14:paraId="3F133296" w14:textId="77777777" w:rsidTr="0041557D">
        <w:trPr>
          <w:trHeight w:val="828"/>
        </w:trPr>
        <w:tc>
          <w:tcPr>
            <w:tcW w:w="5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09ABC" w14:textId="77777777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Zap</w:t>
            </w:r>
            <w:proofErr w:type="spellEnd"/>
            <w:r w:rsidRPr="00190EF7">
              <w:rPr>
                <w:rFonts w:eastAsia="Calibri" w:cs="Arial"/>
                <w:szCs w:val="20"/>
              </w:rPr>
              <w:t>. št.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D1369" w14:textId="3AA8C939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opis stvarnega premoženja (katastrska občina in šifra katastrske občine,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parc.št</w:t>
            </w:r>
            <w:proofErr w:type="spellEnd"/>
            <w:r w:rsidRPr="00190EF7">
              <w:rPr>
                <w:rFonts w:eastAsia="Calibri" w:cs="Arial"/>
                <w:szCs w:val="20"/>
              </w:rPr>
              <w:t>., kvadratura, ID)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01808" w14:textId="0C9DD8C0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vrsta nepremičnine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39144" w14:textId="304C56D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okvirna površina nepremičnine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E7950" w14:textId="344E68B4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posplošena tržna vrednost </w:t>
            </w:r>
            <w:proofErr w:type="spellStart"/>
            <w:r w:rsidRPr="00190EF7">
              <w:rPr>
                <w:rFonts w:eastAsia="Calibri" w:cs="Arial"/>
                <w:szCs w:val="20"/>
              </w:rPr>
              <w:t>oz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 orientacijska vrednost (v EUR)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0C78E" w14:textId="377FE28A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obrazložitev</w:t>
            </w:r>
          </w:p>
        </w:tc>
      </w:tr>
      <w:tr w:rsidR="00123595" w:rsidRPr="0043506E" w14:paraId="32D295E5" w14:textId="77777777" w:rsidTr="00A23F6E">
        <w:trPr>
          <w:trHeight w:val="785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C462D" w14:textId="0F85FB5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CDCAE" w14:textId="60B1309C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1020/4, gozd v izmeri 565 m² (ID znak: parcela 1961 1020/4)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7BEED" w14:textId="5A024ADE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3F9BE" w14:textId="588C579A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565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AB8C2" w14:textId="18388E63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60.000,00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EC823" w14:textId="40A98F9F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Prodaja oz. menjava s sosedi - (predvidoma menjava za del zemljišča v trasi ulice v OIC Trzin); občina zemljišče za izvajanje svojih nalog ne potrebuje.</w:t>
            </w:r>
          </w:p>
        </w:tc>
      </w:tr>
      <w:tr w:rsidR="00123595" w:rsidRPr="0043506E" w14:paraId="68E7EFA5" w14:textId="77777777" w:rsidTr="004A7CC4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97BAD" w14:textId="5CBD0139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A8DE3" w14:textId="59E4DC38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1572/7, neplodno zemljišče v izmeri 7 m² (ID znak: parcela 1961 1572/7)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2A2C7" w14:textId="7B5DEB84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AE2CB" w14:textId="53812468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228D7" w14:textId="61D0B0C8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250,00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57EBE" w14:textId="52621F6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Pot, ki teče čez dvorišče, ki ga že uporabljajo zainteresirani kupci- občina zemljišča ne potrebuje za izvajanje svojih nalog.</w:t>
            </w:r>
          </w:p>
        </w:tc>
      </w:tr>
      <w:tr w:rsidR="00123595" w:rsidRPr="0043506E" w14:paraId="09C48D1D" w14:textId="77777777" w:rsidTr="005955C0">
        <w:trPr>
          <w:trHeight w:val="553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17398" w14:textId="265A45D7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C6236" w14:textId="6B696949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1572/8, neplodno zemljišče v izmeri 235 m² (ID znak: parcela 1961 1572/8)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A188B" w14:textId="6394C160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EC4C2" w14:textId="676F370F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235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0A335" w14:textId="087B5313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8.500,00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2102D" w14:textId="159FF64D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Pot, ki teče čez dvorišče, ki ga že uporabljajo zainteresirani kupci -  občina zemljišča ne potrebuje za izvajanje svojih nalog.</w:t>
            </w:r>
          </w:p>
        </w:tc>
      </w:tr>
      <w:tr w:rsidR="00123595" w:rsidRPr="0043506E" w14:paraId="6D778496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635F3" w14:textId="498BEAE8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08FC1" w14:textId="256E6A18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1572/9, neplodno zemljišče v izmeri 212 m² (ID znak: parcela 1961 1572/9)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62975" w14:textId="2F34C280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CF7D2" w14:textId="378504B1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212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7CF36" w14:textId="633F43E8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7.600,00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4F3E7" w14:textId="286FC51E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Pot, ki teče čez dvorišče, ki ga že uporabljajo zainteresirani kupci -  občina zemljišča ne potrebuje za izvajanje svojih nalog.</w:t>
            </w:r>
          </w:p>
        </w:tc>
      </w:tr>
      <w:tr w:rsidR="00123595" w:rsidRPr="0043506E" w14:paraId="2930BD04" w14:textId="77777777" w:rsidTr="00A23F6E">
        <w:trPr>
          <w:trHeight w:val="561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6567F" w14:textId="247328F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0FE1B" w14:textId="1AC66E5F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1600/25 (ID znak: parcela 1961 1600/25),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</w:t>
            </w:r>
            <w:r w:rsidRPr="00190EF7">
              <w:rPr>
                <w:rFonts w:eastAsia="Calibri" w:cs="Arial"/>
                <w:szCs w:val="20"/>
              </w:rPr>
              <w:lastRenderedPageBreak/>
              <w:t xml:space="preserve">1600/47 (ID znak: parcela 1961 1600/47),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1600/48 (ID znak: parcela 1961 1600/48),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1600/49 (ID znak: parcela 1961 1600/49)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B0EDA" w14:textId="1BAC1484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0C948" w14:textId="3BD4DCBB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428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145F4" w14:textId="2B2845F1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1.195,00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54395" w14:textId="21273064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Zemljišča na območju Jemčeve c., namenjena v glavnem za menjavo </w:t>
            </w:r>
            <w:r w:rsidRPr="00190EF7">
              <w:rPr>
                <w:rFonts w:eastAsia="Calibri" w:cs="Arial"/>
                <w:szCs w:val="20"/>
              </w:rPr>
              <w:lastRenderedPageBreak/>
              <w:t>zaradi zaokrožitve gradbenih parcel v zasebni lasti in za gradbeno parcelo za javno pot na polje (</w:t>
            </w:r>
            <w:proofErr w:type="spellStart"/>
            <w:r w:rsidRPr="00190EF7">
              <w:rPr>
                <w:rFonts w:eastAsia="Calibri" w:cs="Arial"/>
                <w:szCs w:val="20"/>
              </w:rPr>
              <w:t>Brodič</w:t>
            </w:r>
            <w:proofErr w:type="spellEnd"/>
            <w:r w:rsidRPr="00190EF7">
              <w:rPr>
                <w:rFonts w:eastAsia="Calibri" w:cs="Arial"/>
                <w:szCs w:val="20"/>
              </w:rPr>
              <w:t>)- občina zemljišča za izvajanje svojih nalog ne potrebuje.</w:t>
            </w:r>
          </w:p>
        </w:tc>
      </w:tr>
      <w:tr w:rsidR="00123595" w:rsidRPr="0043506E" w14:paraId="629D7238" w14:textId="77777777" w:rsidTr="00A107B6">
        <w:trPr>
          <w:trHeight w:val="694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D15F0" w14:textId="5340E1C7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6.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F96BD" w14:textId="292D026E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1632/2, travnik v izmeri 78 m² (ID znak: parcela 1961 1632/2)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9774F" w14:textId="3EC2FB92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45C38" w14:textId="2607910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6C8D9" w14:textId="3724EFE8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4.680,00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3EDCB" w14:textId="5FAB33C3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Prodaja po dogovoru, sklenjenem še v času bivše Občine Domžale zaradi izgradnje Kidričeve ulice- občina zemljišča za izvajanje svojih nalog ne potrebuje.</w:t>
            </w:r>
          </w:p>
        </w:tc>
      </w:tr>
      <w:tr w:rsidR="00123595" w:rsidRPr="0043506E" w14:paraId="118CAF65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517BD" w14:textId="796A1AB3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C7AFD" w14:textId="1DFE0D3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1649/38, pot v izmeri 3816 m², le del zemljišča (ID znak: parcela 1961 1649/38)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C3C57" w14:textId="528708AC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329CD" w14:textId="551E1E70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3816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700C4" w14:textId="025540CA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2.400,00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55CA1" w14:textId="6B11BA93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Prodaja dela parcele- ohišnica, na željo lastnika hiše- občina zemljišča ne potrebuje za izvajanje svojih nalog.</w:t>
            </w:r>
          </w:p>
        </w:tc>
      </w:tr>
      <w:tr w:rsidR="00123595" w:rsidRPr="0043506E" w14:paraId="71E0AB4A" w14:textId="77777777" w:rsidTr="000C26E3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174DB" w14:textId="76B4A9CC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CD41E" w14:textId="2D286F8A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1646/662, travnik v izmeri 380 m², le del zemljišča (ID znak: parcela 1961 1646/662)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9DE9D" w14:textId="6996125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19097" w14:textId="5F253CC1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380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26593" w14:textId="5D875B97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2.400,00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FC112" w14:textId="7C54810C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Prodaja dela parcele- ohišnica, na željo lastnika hiše- občina zemljišča ne potrebuje za izvajanje svojih nalog.</w:t>
            </w:r>
          </w:p>
        </w:tc>
      </w:tr>
      <w:tr w:rsidR="00123595" w:rsidRPr="0043506E" w14:paraId="4B73A7DB" w14:textId="77777777" w:rsidTr="00A23F6E">
        <w:trPr>
          <w:trHeight w:val="702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9F71F" w14:textId="110CCFB0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A158A" w14:textId="33885CA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878/8, travnik v izmeri 2 m² (ID  znak: parcela 1961 878/8)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7C1BC" w14:textId="5D291859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E2193" w14:textId="6DEA178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9083B" w14:textId="7EA4B76F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D82A6" w14:textId="4885AEA5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Manjši, odmerjeni del pravokotnih parcel ob Ulici Kamniškega bataljona, namenjeni delno za menjavo (za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parc.št</w:t>
            </w:r>
            <w:proofErr w:type="spellEnd"/>
            <w:r w:rsidRPr="00190EF7">
              <w:rPr>
                <w:rFonts w:eastAsia="Calibri" w:cs="Arial"/>
                <w:szCs w:val="20"/>
              </w:rPr>
              <w:t>. 878/5, 878/6 in 878/1), delno za prodajo lastnikoma sosednje zazidane stavbne parcele- občina zemljišča ne potrebuje za izvajanje svojih nalog.</w:t>
            </w:r>
          </w:p>
        </w:tc>
      </w:tr>
      <w:tr w:rsidR="00123595" w:rsidRPr="0043506E" w14:paraId="134A22A8" w14:textId="77777777" w:rsidTr="00A23F6E">
        <w:trPr>
          <w:trHeight w:val="1032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B4CBC" w14:textId="23C077E5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10.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B8968" w14:textId="3CC88029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885/11, pašnik v izmeri 5 m² (ID znak: parcela 1961 885/11)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DF3D2" w14:textId="5678FE0D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C9CD7" w14:textId="4059EED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35511" w14:textId="6EFACEC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3316F" w14:textId="222DACA5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Manjši, odmerjeni del pravokotnih parcel ob Ulici Kamniškega bataljona, namenjeni delno za menjavo (za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parc.št</w:t>
            </w:r>
            <w:proofErr w:type="spellEnd"/>
            <w:r w:rsidRPr="00190EF7">
              <w:rPr>
                <w:rFonts w:eastAsia="Calibri" w:cs="Arial"/>
                <w:szCs w:val="20"/>
              </w:rPr>
              <w:t>. 878/5, 878/6 in 878/1), delno za prodajo lastnikoma sosednje zazidane stavbne parcele- občina zemljišča ne potrebuje za izvajanje svojih nalog.</w:t>
            </w:r>
          </w:p>
        </w:tc>
      </w:tr>
      <w:tr w:rsidR="00123595" w:rsidRPr="0043506E" w14:paraId="1D40C87A" w14:textId="77777777" w:rsidTr="000B7627">
        <w:trPr>
          <w:trHeight w:val="411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04406" w14:textId="33C3605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E6E79" w14:textId="00825225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1573/26 (ID znak: parcela 1961 1573/26),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1573/27 (ID znak: parcela 1961 1573/27),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1573/29 (ID znak: parcela 1961 1573/29)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F93BE" w14:textId="45E8E395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5790A" w14:textId="1ABD3A94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0FF0F" w14:textId="39D8841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3.300,00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5B9E5" w14:textId="78A529C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Manjši, odmerjeni del parcel ob Ulici Kamniškega bataljona, namenjeni delno za menjavo (za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parc.št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878/5, 878/6 in 878/1), delno za prodajo lastnikoma sosednje zazidane stavbne </w:t>
            </w:r>
            <w:r w:rsidRPr="00190EF7">
              <w:rPr>
                <w:rFonts w:eastAsia="Calibri" w:cs="Arial"/>
                <w:szCs w:val="20"/>
              </w:rPr>
              <w:lastRenderedPageBreak/>
              <w:t>parcele- občina zemljišča ne potrebuje za izvajanje svojih nalog.</w:t>
            </w:r>
          </w:p>
        </w:tc>
      </w:tr>
      <w:tr w:rsidR="00123595" w:rsidRPr="0043506E" w14:paraId="18713926" w14:textId="77777777" w:rsidTr="00A23F6E">
        <w:trPr>
          <w:trHeight w:val="73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1B0A5" w14:textId="6E24D0A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12.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2515B" w14:textId="3E4C31BE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802/2, travnik v izmeri 872 m² (ID znak: parcela 1961 802/2)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53799" w14:textId="0E826ED7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A7C33" w14:textId="338F6B72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872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7D85E" w14:textId="20AFEE02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9.550,00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44C7E" w14:textId="722065AA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Prodaja dela, ki ga občina ne potrebuje za izvajanje svojih nalog.</w:t>
            </w:r>
          </w:p>
        </w:tc>
      </w:tr>
      <w:tr w:rsidR="00123595" w:rsidRPr="0043506E" w14:paraId="50D2D5BB" w14:textId="77777777" w:rsidTr="00E16569">
        <w:trPr>
          <w:trHeight w:val="411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A2D50" w14:textId="4DC6BE4A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92CFA" w14:textId="3B6347D1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250/1, njiva v izmeri 2862 m² (ID znak: parcela 1961 250/1)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F91AA" w14:textId="3E063FE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CD6F5" w14:textId="711286EA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2862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F67A1" w14:textId="7C8B7037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24.500,00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79295" w14:textId="61FF515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Menjava parcele s Skladom KZG ali lastnikom zemljišča za potrebe obnove Mengeške ceste- rondo, lahko tudi ulic v Trzinu- občina zemljišča ne potrebuje za izvajanje svojih nalog.</w:t>
            </w:r>
          </w:p>
        </w:tc>
      </w:tr>
      <w:tr w:rsidR="00123595" w:rsidRPr="0043506E" w14:paraId="568B69CC" w14:textId="77777777" w:rsidTr="00B73B38">
        <w:trPr>
          <w:trHeight w:val="561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D1955" w14:textId="42CE3AD3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1AC52" w14:textId="4E01B539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1244/428, gozd v izmeri 1.273 m² (ID znak: parcela 1961 1244/428)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C4406" w14:textId="0D8B2C3E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3E88B" w14:textId="3206EED8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1273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C90DF" w14:textId="60AF3AE9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151.942,13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E6EA4" w14:textId="22E1CFB8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Razdružitev lastnine med Občino Trzin in podjetjem SAPORE VAPUM, </w:t>
            </w:r>
            <w:proofErr w:type="spellStart"/>
            <w:r w:rsidRPr="00190EF7">
              <w:rPr>
                <w:rFonts w:eastAsia="Calibri" w:cs="Arial"/>
                <w:szCs w:val="20"/>
              </w:rPr>
              <w:t>d.o.o</w:t>
            </w:r>
            <w:proofErr w:type="spellEnd"/>
            <w:r w:rsidRPr="00190EF7">
              <w:rPr>
                <w:rFonts w:eastAsia="Calibri" w:cs="Arial"/>
                <w:szCs w:val="20"/>
              </w:rPr>
              <w:t>. Občina Trzin ima na parceli solastniški delež v višini 2112/3362-tin.</w:t>
            </w:r>
          </w:p>
        </w:tc>
      </w:tr>
      <w:tr w:rsidR="00123595" w:rsidRPr="0043506E" w14:paraId="4640C8F4" w14:textId="77777777" w:rsidTr="00A23F6E">
        <w:trPr>
          <w:trHeight w:val="857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BAE17" w14:textId="5AC1B7C9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15.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298D2" w14:textId="56DB102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1646/102, travnik v izmeri 386 m², le del zemljišča, (ID 1961-1646/102)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291CC" w14:textId="716D1140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D0DDC" w14:textId="562398E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386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DA2C8" w14:textId="3C0CCCE4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2.400,00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A9B1C" w14:textId="47B82D37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Prodaja dela parcele- ohišnica, na željo lastnika hiše- občina zemljišča ne potrebuje za izvajanja svoji nalog.</w:t>
            </w:r>
          </w:p>
        </w:tc>
      </w:tr>
      <w:tr w:rsidR="00123595" w:rsidRPr="0043506E" w14:paraId="56032733" w14:textId="77777777" w:rsidTr="00A23F6E">
        <w:trPr>
          <w:trHeight w:val="610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A230A" w14:textId="11797189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16.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F0DC7" w14:textId="4AF541E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1577/6, cesta v izmeri 82 m², (ID 1961-1577/6)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ECFD0" w14:textId="11BA26C3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C9F94" w14:textId="7D655022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0484A" w14:textId="3FA99241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4.100,00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1ECD0" w14:textId="644F53AD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Menjava za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parc.št</w:t>
            </w:r>
            <w:proofErr w:type="spellEnd"/>
            <w:r w:rsidRPr="00190EF7">
              <w:rPr>
                <w:rFonts w:eastAsia="Calibri" w:cs="Arial"/>
                <w:szCs w:val="20"/>
              </w:rPr>
              <w:t>. 892/19- občina zemljišča ne potrebuje za izvajanje svojih nalog.</w:t>
            </w:r>
          </w:p>
        </w:tc>
      </w:tr>
      <w:tr w:rsidR="00123595" w:rsidRPr="0043506E" w14:paraId="44A46D31" w14:textId="77777777" w:rsidTr="00A23F6E">
        <w:trPr>
          <w:trHeight w:val="638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A0DF8" w14:textId="677D52E9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17.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6C03B" w14:textId="2E9806BA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1260/8, stavbno zemljišče v izmeri 16m² (ID 1961-1260/8)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2B304" w14:textId="6E57AD8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D9DAF" w14:textId="21843FC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16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968CF" w14:textId="6762D40B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136,00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68AB7" w14:textId="0DB0658C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zemljišča v OIC, ki ga Občina ne potrebuje za opravljanje svojih nalog. </w:t>
            </w:r>
          </w:p>
        </w:tc>
      </w:tr>
      <w:tr w:rsidR="00123595" w:rsidRPr="0043506E" w14:paraId="2EF58C75" w14:textId="77777777" w:rsidTr="00A23F6E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BEA4A" w14:textId="7B332670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18.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7D367" w14:textId="74BCE60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1600/58- zazidljivo zemljišče v izmeri 48 m² (ID 1961-1600/58)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1F8D5" w14:textId="2F66DABD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A48B6" w14:textId="2304C05B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5EAF0" w14:textId="338A14BC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4.900,00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2CED4" w14:textId="47274513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Gradbena parcela za potrebe menjave ali za prodajo. Občina zemljišča ne potrebuje za izvajanje svojih nalog.</w:t>
            </w:r>
          </w:p>
        </w:tc>
      </w:tr>
      <w:tr w:rsidR="00123595" w:rsidRPr="0043506E" w14:paraId="10B07C9D" w14:textId="77777777" w:rsidTr="00A23F6E">
        <w:trPr>
          <w:trHeight w:val="638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922B4" w14:textId="76D9CC0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19.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535B2" w14:textId="102671AE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1262/3 (ID znak: parcela 1961 1262/3)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1261/25 (ID znak: parcela 1961 1261/25)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7F265" w14:textId="578B3861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0CC81" w14:textId="2A7A80D7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1200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9D37D" w14:textId="37F875E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120.000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35CEB" w14:textId="6767F06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dela zemljišča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1262/3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1261/25 v skupni izmeri približno 1200m², natančno po odmeri glede na OPPN, na javni dražbi za potrebe dopolnitve gradbene parcele. Občina zemljišč ne potrebuje za izvajanje svojih nalog.</w:t>
            </w:r>
          </w:p>
        </w:tc>
      </w:tr>
      <w:tr w:rsidR="00123595" w:rsidRPr="0043506E" w14:paraId="7185538F" w14:textId="77777777" w:rsidTr="00A23F6E">
        <w:trPr>
          <w:trHeight w:val="638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9F285" w14:textId="179355B4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20.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9B707" w14:textId="43B245D5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1574/5 v izmeri 55m² (ID znak parcela 1961 1574/5)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449A3" w14:textId="0AF8053D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F6131" w14:textId="7DE8F17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F51CD" w14:textId="3A17A5C6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3.500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1D92D" w14:textId="5E8D77D3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1574/5 v izmeri 55m² (ID znak parcela 1961 1574/5) v namen zaokrožitve parcele. Občina zemljišča ne potrebuje za izvajanje svojih nalog.</w:t>
            </w:r>
          </w:p>
        </w:tc>
      </w:tr>
      <w:tr w:rsidR="00123595" w:rsidRPr="0043506E" w14:paraId="017540B3" w14:textId="77777777" w:rsidTr="00A23F6E">
        <w:trPr>
          <w:trHeight w:val="638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A5F54" w14:textId="421EAC4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21.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7E6D9" w14:textId="2E0C1BD0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826/2 (ID znak: parcela 1961 826/2)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826/8 (ID znak: parcela 1961 826/8)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62FA6" w14:textId="2C58A135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1F5AF" w14:textId="638DE23F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99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FBCD4" w14:textId="3B1D22E2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8.450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BF6BA" w14:textId="7090EA90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zemljišč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826/2, v izmeri 84 m² (ID znak: parcela 1961 826/2) in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826/8, v izmeri 15 m² (ID znak: parcela 1961 826/8), saj Občina zemljišča ne potrebuje za izvajanje svojih nalog. </w:t>
            </w:r>
          </w:p>
        </w:tc>
      </w:tr>
      <w:tr w:rsidR="00123595" w:rsidRPr="0043506E" w14:paraId="5262120D" w14:textId="77777777" w:rsidTr="00A01427">
        <w:trPr>
          <w:trHeight w:val="26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230E0" w14:textId="5602B0C4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9D705" w14:textId="05965473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845/</w:t>
            </w:r>
            <w:r w:rsidR="00E23E42">
              <w:rPr>
                <w:rFonts w:eastAsia="Calibri" w:cs="Arial"/>
                <w:szCs w:val="20"/>
              </w:rPr>
              <w:t>13</w:t>
            </w:r>
            <w:r w:rsidRPr="00190EF7">
              <w:rPr>
                <w:rFonts w:eastAsia="Calibri" w:cs="Arial"/>
                <w:szCs w:val="20"/>
              </w:rPr>
              <w:t xml:space="preserve"> (ID znak: parcela 1961 845/</w:t>
            </w:r>
            <w:r w:rsidR="00E23E42">
              <w:rPr>
                <w:rFonts w:eastAsia="Calibri" w:cs="Arial"/>
                <w:szCs w:val="20"/>
              </w:rPr>
              <w:t>13</w:t>
            </w:r>
            <w:r w:rsidRPr="00190EF7">
              <w:rPr>
                <w:rFonts w:eastAsia="Calibri" w:cs="Arial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AA5E4" w14:textId="1D21722D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B1C2E" w14:textId="402ADB6C" w:rsidR="00123595" w:rsidRPr="00190EF7" w:rsidRDefault="00E23E42" w:rsidP="00123595">
            <w:pPr>
              <w:jc w:val="righ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22</w:t>
            </w:r>
            <w:r w:rsidR="00123595" w:rsidRPr="00190EF7">
              <w:rPr>
                <w:rFonts w:eastAsia="Calibri" w:cs="Arial"/>
                <w:szCs w:val="20"/>
              </w:rPr>
              <w:t xml:space="preserve">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4F064" w14:textId="78DBE781" w:rsidR="00123595" w:rsidRPr="00190EF7" w:rsidRDefault="00E23E42" w:rsidP="00123595">
            <w:pPr>
              <w:jc w:val="righ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3.784,00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72ACF" w14:textId="4ED5637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845/</w:t>
            </w:r>
            <w:r w:rsidR="00E23E42">
              <w:rPr>
                <w:rFonts w:eastAsia="Calibri" w:cs="Arial"/>
                <w:szCs w:val="20"/>
              </w:rPr>
              <w:t>13</w:t>
            </w:r>
            <w:r w:rsidRPr="00190EF7">
              <w:rPr>
                <w:rFonts w:eastAsia="Calibri" w:cs="Arial"/>
                <w:szCs w:val="20"/>
              </w:rPr>
              <w:t xml:space="preserve">, v izmeri </w:t>
            </w:r>
            <w:r w:rsidR="00E23E42">
              <w:rPr>
                <w:rFonts w:eastAsia="Calibri" w:cs="Arial"/>
                <w:szCs w:val="20"/>
              </w:rPr>
              <w:t>22</w:t>
            </w:r>
            <w:r w:rsidRPr="00190EF7">
              <w:rPr>
                <w:rFonts w:eastAsia="Calibri" w:cs="Arial"/>
                <w:szCs w:val="20"/>
              </w:rPr>
              <w:t xml:space="preserve"> m² (ID znak: parcela 1961 845/</w:t>
            </w:r>
            <w:r w:rsidR="00E23E42">
              <w:rPr>
                <w:rFonts w:eastAsia="Calibri" w:cs="Arial"/>
                <w:szCs w:val="20"/>
              </w:rPr>
              <w:t>13</w:t>
            </w:r>
            <w:r w:rsidRPr="00190EF7">
              <w:rPr>
                <w:rFonts w:eastAsia="Calibri" w:cs="Arial"/>
                <w:szCs w:val="20"/>
              </w:rPr>
              <w:t>) na podlagi ponudbe za odkup. Občina zemljišča ne potrebuje za izvajanje svojih nalog.</w:t>
            </w:r>
          </w:p>
        </w:tc>
      </w:tr>
      <w:tr w:rsidR="00C12D51" w:rsidRPr="0043506E" w14:paraId="5C1303A0" w14:textId="77777777" w:rsidTr="00A01427">
        <w:trPr>
          <w:trHeight w:val="26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44A8E" w14:textId="3764DB7A" w:rsidR="00C12D51" w:rsidRPr="00190EF7" w:rsidRDefault="00C12D51" w:rsidP="00123595">
            <w:pPr>
              <w:jc w:val="righ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22.a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D0BAB" w14:textId="1C3C790A" w:rsidR="00C12D51" w:rsidRPr="00190EF7" w:rsidRDefault="00E23E42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>
              <w:rPr>
                <w:rFonts w:eastAsia="Calibri" w:cs="Arial"/>
                <w:szCs w:val="20"/>
              </w:rPr>
              <w:t>Parc</w:t>
            </w:r>
            <w:proofErr w:type="spellEnd"/>
            <w:r>
              <w:rPr>
                <w:rFonts w:eastAsia="Calibri" w:cs="Arial"/>
                <w:szCs w:val="20"/>
              </w:rPr>
              <w:t>. št. 845/14 (ID znak: parcela 1961 845/14)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5700B" w14:textId="35278DC3" w:rsidR="00C12D51" w:rsidRPr="00190EF7" w:rsidRDefault="00E23E42" w:rsidP="00123595">
            <w:pPr>
              <w:jc w:val="lef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8366F" w14:textId="15D061CE" w:rsidR="00C12D51" w:rsidRPr="00190EF7" w:rsidRDefault="00E23E42" w:rsidP="00123595">
            <w:pPr>
              <w:jc w:val="righ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17 m</w:t>
            </w:r>
            <w:r w:rsidRPr="00E23E42">
              <w:rPr>
                <w:rFonts w:eastAsia="Calibri" w:cs="Arial"/>
                <w:szCs w:val="20"/>
              </w:rPr>
              <w:t>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CEB08" w14:textId="4EE7206F" w:rsidR="00C12D51" w:rsidRPr="00190EF7" w:rsidRDefault="00C9522F" w:rsidP="00123595">
            <w:pPr>
              <w:jc w:val="righ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2.924,00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18047" w14:textId="496819AD" w:rsidR="00C12D51" w:rsidRPr="00190EF7" w:rsidRDefault="00C9522F" w:rsidP="00123595">
            <w:pPr>
              <w:jc w:val="lef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 xml:space="preserve">Prodaja </w:t>
            </w:r>
            <w:proofErr w:type="spellStart"/>
            <w:r>
              <w:rPr>
                <w:rFonts w:eastAsia="Calibri" w:cs="Arial"/>
                <w:szCs w:val="20"/>
              </w:rPr>
              <w:t>šarc</w:t>
            </w:r>
            <w:proofErr w:type="spellEnd"/>
            <w:r>
              <w:rPr>
                <w:rFonts w:eastAsia="Calibri" w:cs="Arial"/>
                <w:szCs w:val="20"/>
              </w:rPr>
              <w:t xml:space="preserve">. št. 845/14, v </w:t>
            </w:r>
            <w:r w:rsidRPr="00C9522F">
              <w:rPr>
                <w:rFonts w:eastAsia="Calibri" w:cs="Arial"/>
                <w:szCs w:val="20"/>
              </w:rPr>
              <w:t>izmeri 17 m²</w:t>
            </w:r>
            <w:r w:rsidR="00C63F83">
              <w:rPr>
                <w:rFonts w:eastAsia="Calibri" w:cs="Arial"/>
                <w:szCs w:val="20"/>
              </w:rPr>
              <w:t xml:space="preserve"> (ID znak: parcela 1961</w:t>
            </w:r>
            <w:r w:rsidR="00045D8D">
              <w:rPr>
                <w:rFonts w:eastAsia="Calibri" w:cs="Arial"/>
                <w:szCs w:val="20"/>
              </w:rPr>
              <w:t xml:space="preserve"> 845/14) na podlagi ponudbe za odkup. Občina zemljišča ne potrebuje za izvajanje svojih nalog.</w:t>
            </w:r>
          </w:p>
        </w:tc>
      </w:tr>
      <w:tr w:rsidR="00123595" w:rsidRPr="0043506E" w14:paraId="1019C861" w14:textId="77777777" w:rsidTr="00C13B14">
        <w:trPr>
          <w:trHeight w:val="560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CC9A4" w14:textId="63AADC24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05A24" w14:textId="6C4FF192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838/26 (ID znak: parcela 1961 838/26)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EEE72" w14:textId="4D45A3EF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E5D4F" w14:textId="73D377AA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169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E8DFE" w14:textId="339007D0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18.600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A3180" w14:textId="738FA69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zemljišč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838/26, v izmeri 169 m² (ID znak: parcela 1961 838/26) na podlagi ponudbe za odkup. Občina zemljišča ne potrebuje za izvajanje svojih nalog.</w:t>
            </w:r>
          </w:p>
        </w:tc>
      </w:tr>
      <w:tr w:rsidR="00123595" w:rsidRPr="0043506E" w14:paraId="35220CD2" w14:textId="77777777" w:rsidTr="00C13B14">
        <w:trPr>
          <w:trHeight w:val="560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F356C" w14:textId="7527963C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11AA5" w14:textId="65154D5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845/9 (ID znak: parcela 1961 845/9)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7FE71" w14:textId="1EA72634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8E801" w14:textId="474251CC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935A0" w14:textId="708B82DA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3.000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AE4A2" w14:textId="389E23EE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zemljišča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845/9, v izmeri 28 m² (ID znak: parcela 1961 845/9) na podlagi vloge za odkup fizične osebe. Občina zemljišča ne potrebuje za izvajanje svojih nalog.</w:t>
            </w:r>
          </w:p>
        </w:tc>
      </w:tr>
      <w:tr w:rsidR="00123595" w:rsidRPr="0043506E" w14:paraId="0EA31B64" w14:textId="77777777" w:rsidTr="006468B4">
        <w:trPr>
          <w:trHeight w:val="411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3A2DB" w14:textId="70C999E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25.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BA5C4" w14:textId="66C468B5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1634 (ID znak: parcela 1961 1634)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333EF" w14:textId="49767F8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C289A" w14:textId="5F1EEC3C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175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E4814" w14:textId="57F0F8D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17.000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00095" w14:textId="6193D6E3" w:rsidR="00123595" w:rsidRPr="00190EF7" w:rsidRDefault="00123595" w:rsidP="00123595">
            <w:pPr>
              <w:jc w:val="left"/>
              <w:rPr>
                <w:rFonts w:eastAsia="Calibri" w:cs="Arial"/>
                <w:i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dela zemljišča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1634, v izmeri cca 175 m² (ID znak: parcela 1961 1634), na podlagi vloge za odkup fizične osebe. Občina zemljišča ne potrebuje za izvajanje svojih nalog.</w:t>
            </w:r>
          </w:p>
        </w:tc>
      </w:tr>
      <w:tr w:rsidR="00123595" w:rsidRPr="0043506E" w14:paraId="5E1E5106" w14:textId="77777777" w:rsidTr="006468B4">
        <w:trPr>
          <w:trHeight w:val="411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18817" w14:textId="3B2FA4E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26.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EAC67" w14:textId="020D6924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1244/430 (ID znak: parcela 1961 1244/430)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8C149" w14:textId="2A7A5B38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BED81" w14:textId="69550BA1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137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33B7D" w14:textId="41292F87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8.900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E0B25" w14:textId="631DB06A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oz. menjava dela solastniškega deleža zemljišča s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1224/5 in 1225/5 s podjetjem </w:t>
            </w:r>
            <w:proofErr w:type="spellStart"/>
            <w:r w:rsidRPr="00190EF7">
              <w:rPr>
                <w:rFonts w:eastAsia="Calibri" w:cs="Arial"/>
                <w:szCs w:val="20"/>
              </w:rPr>
              <w:t>Biring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 skupina, </w:t>
            </w:r>
            <w:proofErr w:type="spellStart"/>
            <w:r w:rsidRPr="00190EF7">
              <w:rPr>
                <w:rFonts w:eastAsia="Calibri" w:cs="Arial"/>
                <w:szCs w:val="20"/>
              </w:rPr>
              <w:t>d.o.o</w:t>
            </w:r>
            <w:proofErr w:type="spellEnd"/>
            <w:r w:rsidRPr="00190EF7">
              <w:rPr>
                <w:rFonts w:eastAsia="Calibri" w:cs="Arial"/>
                <w:szCs w:val="20"/>
              </w:rPr>
              <w:t>., za potrebe ureditve kolesarske povezave.</w:t>
            </w:r>
          </w:p>
        </w:tc>
      </w:tr>
      <w:tr w:rsidR="00123595" w:rsidRPr="0043506E" w14:paraId="67444CFA" w14:textId="77777777" w:rsidTr="00426E1C">
        <w:trPr>
          <w:trHeight w:val="411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ED718" w14:textId="407F51AA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27.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E7428" w14:textId="6BAB3671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1649/48 (ID znak: parcela 1961 1649/48)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B0477" w14:textId="2EEC2D23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70C37" w14:textId="75655652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8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C82A8" w14:textId="2F3A8A61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650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D376E" w14:textId="58948A82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Prodaja dela zemljišča v izmeri cca 8 m², saj gre za zemljišče, ki ga Občina ne potrebuje za izvajanje svojih nalog.</w:t>
            </w:r>
          </w:p>
        </w:tc>
      </w:tr>
      <w:tr w:rsidR="00123595" w:rsidRPr="0043506E" w14:paraId="1C3744C6" w14:textId="77777777" w:rsidTr="005955C0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AFE08" w14:textId="605467C8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lastRenderedPageBreak/>
              <w:t>28.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06135" w14:textId="272B7176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1576 (ID znak: parcela 1961 1576)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E021A" w14:textId="7E25D4A2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35CBE" w14:textId="1DF15FD4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500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98877" w14:textId="4D5A4721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50.000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513DA" w14:textId="6289A449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Delna prodaja ali menjava zemljišča, ki ga občina ne potrebuje za del zemljišč 942/6, 941/8, 940 in 895/1, vse </w:t>
            </w:r>
            <w:proofErr w:type="spellStart"/>
            <w:r w:rsidRPr="00190EF7">
              <w:rPr>
                <w:rFonts w:eastAsia="Calibri" w:cs="Arial"/>
                <w:szCs w:val="20"/>
              </w:rPr>
              <w:t>k.o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Trzin, ki jih potrebujemo za rekonstrukcijo ceste Za hribom, predvidoma 500 m². </w:t>
            </w:r>
          </w:p>
        </w:tc>
      </w:tr>
      <w:tr w:rsidR="00123595" w:rsidRPr="0043506E" w14:paraId="4D1191E2" w14:textId="77777777" w:rsidTr="005955C0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694FF" w14:textId="654BDEAB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29.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EAD4A" w14:textId="0734E66C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1649/10 (ID znak: parcela 1961 1649/10)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AC1A2" w14:textId="1B833E60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31DD9" w14:textId="1D9E9D7A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CD7F0" w14:textId="4CD5409A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4DE50" w14:textId="55706D0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dela nepremičnine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1649/10, 1,5 m pas zelenice vzdolž stanovanjske hiše, saj ga Občina ne potrebuje za opravljanje svojih funkcij.</w:t>
            </w:r>
          </w:p>
        </w:tc>
      </w:tr>
      <w:tr w:rsidR="00123595" w:rsidRPr="0043506E" w14:paraId="6F8952E9" w14:textId="77777777" w:rsidTr="005955C0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7069D" w14:textId="4C2174FC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30.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56B35" w14:textId="1645DE05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1574/9 (ID znak: parcela 1961 1574/9)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EB69B" w14:textId="5FF951B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036CB" w14:textId="4F24CF2D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2E576" w14:textId="07EADFA7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99FEE" w14:textId="0145A1AF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Brezplačen prenos nepremičnine zaradi uskladitve dejanskega z zemljiškoknjižnim stanjem.</w:t>
            </w:r>
          </w:p>
        </w:tc>
      </w:tr>
      <w:tr w:rsidR="00123595" w:rsidRPr="0043506E" w14:paraId="1B68BBB8" w14:textId="77777777" w:rsidTr="005955C0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DD996" w14:textId="23B2A10F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13086" w14:textId="0A9B3DCD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901/29 (ID znak: parcela 1961 901/29)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F6723" w14:textId="29F2F340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4771D" w14:textId="68BDB896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A85B9" w14:textId="4C755E8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7.200,00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90384" w14:textId="581B34B4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Prodaja nepremičnine na kateri stoji nepremičnina z gradbenim dovoljenjem v zasebni lasti, saj je Občina ne potrebuje za izvrševanje svojih funkcij.</w:t>
            </w:r>
          </w:p>
        </w:tc>
      </w:tr>
      <w:tr w:rsidR="00123595" w:rsidRPr="0043506E" w14:paraId="37C9EC50" w14:textId="77777777" w:rsidTr="005955C0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7F791" w14:textId="462BF9FC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15030" w14:textId="481CA8C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1581/9 (ID znak: parcela 1961 1581/9)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E2B77" w14:textId="7F6516B3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6289A" w14:textId="4440D5B1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14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09AE0" w14:textId="1C56CBD9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980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251D4" w14:textId="2B27497F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Prodaja nepremičnine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 xml:space="preserve">. št. 1581/9, </w:t>
            </w:r>
            <w:proofErr w:type="spellStart"/>
            <w:r w:rsidRPr="00190EF7">
              <w:rPr>
                <w:rFonts w:eastAsia="Calibri" w:cs="Arial"/>
                <w:szCs w:val="20"/>
              </w:rPr>
              <w:t>k.o</w:t>
            </w:r>
            <w:proofErr w:type="spellEnd"/>
            <w:r w:rsidRPr="00190EF7">
              <w:rPr>
                <w:rFonts w:eastAsia="Calibri" w:cs="Arial"/>
                <w:szCs w:val="20"/>
              </w:rPr>
              <w:t>. Trzin, ki v naravi predstavlja dostopno pot, saj je Občina ne potrebuje za izvrševanje svojih funkcij.</w:t>
            </w:r>
          </w:p>
        </w:tc>
      </w:tr>
      <w:tr w:rsidR="00123595" w:rsidRPr="0043506E" w14:paraId="34974292" w14:textId="77777777" w:rsidTr="005955C0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AC8DA" w14:textId="5F8DC9EE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82672" w14:textId="73D3AE6B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887/21 (ID znak: parcela 1961 887/21)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78F53" w14:textId="20BAE762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22790" w14:textId="0F18F123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12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492EE" w14:textId="221C0D48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720,00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5A994" w14:textId="6B353370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Odsvojitev nepremičnine z menjavo za nepremičnini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911/9 in 887/23, za namen ureditve cestne infrastrukture.</w:t>
            </w:r>
          </w:p>
        </w:tc>
      </w:tr>
      <w:tr w:rsidR="00123595" w:rsidRPr="0043506E" w14:paraId="146D0A63" w14:textId="77777777" w:rsidTr="005955C0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5F943" w14:textId="6D4BD3EC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34.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84552" w14:textId="7FEA6129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Del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1577/6 (ID znak: parcela 1961 1577/6)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84DA7" w14:textId="183BDABA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zemljišče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7EAF8" w14:textId="1C1BA405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55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DE3C4" w14:textId="790C2345" w:rsidR="00123595" w:rsidRPr="00190EF7" w:rsidRDefault="00123595" w:rsidP="00123595">
            <w:pPr>
              <w:jc w:val="righ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10.450,00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7AE79" w14:textId="6C3722A2" w:rsidR="00123595" w:rsidRPr="00190EF7" w:rsidRDefault="00123595" w:rsidP="00123595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Odsvojitev dela nepremičnine </w:t>
            </w:r>
            <w:proofErr w:type="spellStart"/>
            <w:r w:rsidRPr="00190EF7">
              <w:rPr>
                <w:rFonts w:eastAsia="Calibri" w:cs="Arial"/>
                <w:szCs w:val="20"/>
              </w:rPr>
              <w:t>parc</w:t>
            </w:r>
            <w:proofErr w:type="spellEnd"/>
            <w:r w:rsidRPr="00190EF7">
              <w:rPr>
                <w:rFonts w:eastAsia="Calibri" w:cs="Arial"/>
                <w:szCs w:val="20"/>
              </w:rPr>
              <w:t>. št. 1577/6, v izmeri cca 55 m², ki v naravi predstavlja dvorišče in ga občina ne potrebuje za izvajanje svojih dejavnosti.</w:t>
            </w:r>
          </w:p>
        </w:tc>
      </w:tr>
      <w:tr w:rsidR="00123595" w:rsidRPr="0043506E" w14:paraId="044B3CBA" w14:textId="77777777" w:rsidTr="00B202BA">
        <w:trPr>
          <w:trHeight w:val="41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300F" w14:textId="5B333878" w:rsidR="00123595" w:rsidRPr="0043611F" w:rsidRDefault="00123595" w:rsidP="00123595">
            <w:pPr>
              <w:jc w:val="right"/>
              <w:rPr>
                <w:rFonts w:eastAsia="Calibri"/>
              </w:rPr>
            </w:pPr>
            <w:r w:rsidRPr="0043611F">
              <w:t>35.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5510" w14:textId="570A4D6E" w:rsidR="00123595" w:rsidRPr="0043611F" w:rsidRDefault="00123595" w:rsidP="00123595">
            <w:pPr>
              <w:jc w:val="left"/>
              <w:rPr>
                <w:rFonts w:eastAsia="Calibri"/>
              </w:rPr>
            </w:pPr>
            <w:proofErr w:type="spellStart"/>
            <w:r w:rsidRPr="0043611F">
              <w:t>Parc</w:t>
            </w:r>
            <w:proofErr w:type="spellEnd"/>
            <w:r w:rsidRPr="0043611F">
              <w:t>. št. 1649/46 (ID znak: parcela 1961 1649/46)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27B2" w14:textId="41494CC7" w:rsidR="00123595" w:rsidRPr="0043611F" w:rsidRDefault="00123595" w:rsidP="00123595">
            <w:pPr>
              <w:jc w:val="left"/>
              <w:rPr>
                <w:rFonts w:eastAsia="Calibri"/>
              </w:rPr>
            </w:pPr>
            <w:r w:rsidRPr="0043611F"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AC2F" w14:textId="341343A3" w:rsidR="00123595" w:rsidRPr="0043611F" w:rsidRDefault="00123595" w:rsidP="00123595">
            <w:pPr>
              <w:jc w:val="right"/>
              <w:rPr>
                <w:rFonts w:eastAsia="Calibri"/>
              </w:rPr>
            </w:pPr>
            <w:r w:rsidRPr="0043611F">
              <w:t>21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5CB9" w14:textId="621699C8" w:rsidR="00123595" w:rsidRPr="0043611F" w:rsidRDefault="00123595" w:rsidP="00123595">
            <w:pPr>
              <w:jc w:val="right"/>
              <w:rPr>
                <w:rFonts w:eastAsia="Calibri"/>
              </w:rPr>
            </w:pPr>
            <w:r w:rsidRPr="0043611F">
              <w:t>2.100,00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C9EC" w14:textId="18167822" w:rsidR="00123595" w:rsidRPr="0043611F" w:rsidRDefault="00123595" w:rsidP="00123595">
            <w:pPr>
              <w:jc w:val="left"/>
              <w:rPr>
                <w:rFonts w:eastAsia="Calibri"/>
              </w:rPr>
            </w:pPr>
            <w:r w:rsidRPr="0043611F">
              <w:t xml:space="preserve">Odsvojitev nepremičnine </w:t>
            </w:r>
            <w:proofErr w:type="spellStart"/>
            <w:r w:rsidRPr="0043611F">
              <w:t>parc</w:t>
            </w:r>
            <w:proofErr w:type="spellEnd"/>
            <w:r w:rsidRPr="0043611F">
              <w:t>. št. 1649/46, saj je Občina ne potrebuje za izvajanje svoje dejavnosti.</w:t>
            </w:r>
          </w:p>
        </w:tc>
      </w:tr>
      <w:tr w:rsidR="00123595" w:rsidRPr="0043506E" w14:paraId="02AEBBC2" w14:textId="77777777" w:rsidTr="00B202BA">
        <w:trPr>
          <w:trHeight w:val="41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C94C" w14:textId="310B6819" w:rsidR="00123595" w:rsidRPr="0043611F" w:rsidRDefault="00123595" w:rsidP="00123595">
            <w:pPr>
              <w:jc w:val="right"/>
              <w:rPr>
                <w:rFonts w:eastAsia="Calibri"/>
              </w:rPr>
            </w:pPr>
            <w:r w:rsidRPr="0043611F">
              <w:t>36.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576D" w14:textId="1DA56651" w:rsidR="00123595" w:rsidRPr="0043611F" w:rsidRDefault="00123595" w:rsidP="00123595">
            <w:pPr>
              <w:jc w:val="left"/>
              <w:rPr>
                <w:rFonts w:eastAsia="Calibri"/>
              </w:rPr>
            </w:pPr>
            <w:r w:rsidRPr="0043611F">
              <w:t xml:space="preserve">Del </w:t>
            </w:r>
            <w:proofErr w:type="spellStart"/>
            <w:r w:rsidRPr="0043611F">
              <w:t>parc</w:t>
            </w:r>
            <w:proofErr w:type="spellEnd"/>
            <w:r w:rsidRPr="0043611F">
              <w:t>. št. 1577/6 (ID znak: parcela 1961 1577/6)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E33C" w14:textId="6D530618" w:rsidR="00123595" w:rsidRPr="0043611F" w:rsidRDefault="00123595" w:rsidP="00123595">
            <w:pPr>
              <w:jc w:val="left"/>
              <w:rPr>
                <w:rFonts w:eastAsia="Calibri"/>
              </w:rPr>
            </w:pPr>
            <w:r w:rsidRPr="0043611F"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71B4" w14:textId="251DAA4D" w:rsidR="00123595" w:rsidRPr="0043611F" w:rsidRDefault="00123595" w:rsidP="00123595">
            <w:pPr>
              <w:jc w:val="right"/>
              <w:rPr>
                <w:rFonts w:eastAsia="Calibri"/>
              </w:rPr>
            </w:pPr>
            <w:r w:rsidRPr="0043611F">
              <w:t>82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D85C" w14:textId="7E1B0EE1" w:rsidR="00123595" w:rsidRPr="0043611F" w:rsidRDefault="00123595" w:rsidP="00123595">
            <w:pPr>
              <w:jc w:val="right"/>
              <w:rPr>
                <w:rFonts w:eastAsia="Calibri"/>
              </w:rPr>
            </w:pPr>
            <w:r w:rsidRPr="0043611F">
              <w:t>6.750,00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36B0" w14:textId="6F16D5CE" w:rsidR="00123595" w:rsidRPr="0043611F" w:rsidRDefault="00123595" w:rsidP="00123595">
            <w:pPr>
              <w:jc w:val="left"/>
              <w:rPr>
                <w:rFonts w:eastAsia="Calibri"/>
              </w:rPr>
            </w:pPr>
            <w:r w:rsidRPr="0043611F">
              <w:t xml:space="preserve">Menjava dela nepremičnine </w:t>
            </w:r>
            <w:proofErr w:type="spellStart"/>
            <w:r w:rsidRPr="0043611F">
              <w:t>parc</w:t>
            </w:r>
            <w:proofErr w:type="spellEnd"/>
            <w:r w:rsidRPr="0043611F">
              <w:t>. št. 1577/6, v izmeri cca 45 m², z nepremičnino na ulici Za hribom, za potrebe ureditve gospodarske javne infrastrukture.</w:t>
            </w:r>
          </w:p>
        </w:tc>
      </w:tr>
      <w:tr w:rsidR="00A01427" w:rsidRPr="0043506E" w14:paraId="14B4D250" w14:textId="77777777" w:rsidTr="00B202BA">
        <w:trPr>
          <w:trHeight w:val="41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EC8A" w14:textId="5E02D5B6" w:rsidR="00A01427" w:rsidRPr="0043611F" w:rsidRDefault="00A01427" w:rsidP="00A01427">
            <w:pPr>
              <w:jc w:val="right"/>
            </w:pPr>
            <w:r w:rsidRPr="005A6E44">
              <w:lastRenderedPageBreak/>
              <w:t>37.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51D5" w14:textId="2DCD9796" w:rsidR="00A01427" w:rsidRPr="0043611F" w:rsidRDefault="00A01427" w:rsidP="00A01427">
            <w:pPr>
              <w:jc w:val="left"/>
            </w:pPr>
            <w:proofErr w:type="spellStart"/>
            <w:r w:rsidRPr="005A6E44">
              <w:t>Parc</w:t>
            </w:r>
            <w:proofErr w:type="spellEnd"/>
            <w:r w:rsidRPr="005A6E44">
              <w:t xml:space="preserve">. št. 1579/6, stavbno zemljišče v izmeri 5 m² (ID znak: parcela 1961 1579/6), </w:t>
            </w:r>
            <w:proofErr w:type="spellStart"/>
            <w:r w:rsidRPr="005A6E44">
              <w:t>parc</w:t>
            </w:r>
            <w:proofErr w:type="spellEnd"/>
            <w:r w:rsidRPr="005A6E44">
              <w:t>. št. 1579/2, stavbno zemljišče v izmeri 89 m²  (ID znak: parcela 1961 1579/2)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4133" w14:textId="433D219F" w:rsidR="00A01427" w:rsidRPr="0043611F" w:rsidRDefault="00A01427" w:rsidP="00A01427">
            <w:pPr>
              <w:jc w:val="left"/>
            </w:pPr>
            <w:r w:rsidRPr="005A6E44">
              <w:t>zemljišči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463A" w14:textId="1B3F9938" w:rsidR="00A01427" w:rsidRPr="00CF7056" w:rsidRDefault="00A01427" w:rsidP="00A01427">
            <w:pPr>
              <w:jc w:val="right"/>
              <w:rPr>
                <w:rFonts w:cs="Arial"/>
              </w:rPr>
            </w:pPr>
            <w:r w:rsidRPr="00CF7056">
              <w:rPr>
                <w:rFonts w:cs="Arial"/>
              </w:rPr>
              <w:t>94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ECEC" w14:textId="71E5C59E" w:rsidR="00A01427" w:rsidRPr="00CF7056" w:rsidRDefault="00A01427" w:rsidP="00A01427">
            <w:pPr>
              <w:jc w:val="right"/>
              <w:rPr>
                <w:rFonts w:cs="Arial"/>
              </w:rPr>
            </w:pPr>
            <w:r w:rsidRPr="00CF7056">
              <w:rPr>
                <w:rFonts w:cs="Arial"/>
              </w:rPr>
              <w:t>5.500,00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E903" w14:textId="16DB3B28" w:rsidR="00A01427" w:rsidRPr="0043611F" w:rsidRDefault="00A01427" w:rsidP="00A01427">
            <w:pPr>
              <w:jc w:val="left"/>
            </w:pPr>
            <w:r w:rsidRPr="005A6E44">
              <w:t xml:space="preserve">Odsvojitev nepremičnin z načrtovano menjavo z nepremičninama </w:t>
            </w:r>
            <w:proofErr w:type="spellStart"/>
            <w:r w:rsidRPr="005A6E44">
              <w:t>parc</w:t>
            </w:r>
            <w:proofErr w:type="spellEnd"/>
            <w:r w:rsidRPr="005A6E44">
              <w:t>. št. 55/11 in 55/8, saj Občina delov zemljišče ne potrebuje za izvajanje svojih nalog, po predvideni geodetski odmeri.</w:t>
            </w:r>
          </w:p>
        </w:tc>
      </w:tr>
      <w:tr w:rsidR="00CF7056" w:rsidRPr="0043506E" w14:paraId="44BD5C67" w14:textId="77777777" w:rsidTr="00B202BA">
        <w:trPr>
          <w:trHeight w:val="41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FEF4" w14:textId="2864DB2B" w:rsidR="00CF7056" w:rsidRPr="005A6E44" w:rsidRDefault="00CF7056" w:rsidP="00A01427">
            <w:pPr>
              <w:jc w:val="right"/>
            </w:pPr>
            <w:r>
              <w:t>38.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B293" w14:textId="2E050BCA" w:rsidR="00CF7056" w:rsidRPr="005A6E44" w:rsidRDefault="00CF7056" w:rsidP="00A01427">
            <w:pPr>
              <w:jc w:val="left"/>
            </w:pPr>
            <w:proofErr w:type="spellStart"/>
            <w:r>
              <w:t>Parc</w:t>
            </w:r>
            <w:proofErr w:type="spellEnd"/>
            <w:r>
              <w:t xml:space="preserve">. št. 1600/30, </w:t>
            </w:r>
            <w:r w:rsidRPr="00CF7056">
              <w:rPr>
                <w:rFonts w:cs="Arial"/>
              </w:rPr>
              <w:t>stavbno zemljišče v izmeri 15 m²</w:t>
            </w:r>
            <w:r>
              <w:rPr>
                <w:rFonts w:cs="Arial"/>
              </w:rPr>
              <w:t xml:space="preserve"> (ID znak: parcela 1961 1600/30).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ACBC" w14:textId="7306878B" w:rsidR="00CF7056" w:rsidRPr="005A6E44" w:rsidRDefault="00CF7056" w:rsidP="00A01427">
            <w:pPr>
              <w:jc w:val="left"/>
            </w:pPr>
            <w:r>
              <w:t>zemljišče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8189" w14:textId="4867414B" w:rsidR="00CF7056" w:rsidRPr="00CF7056" w:rsidRDefault="00CF7056" w:rsidP="00A01427">
            <w:pPr>
              <w:jc w:val="right"/>
              <w:rPr>
                <w:rFonts w:cs="Arial"/>
              </w:rPr>
            </w:pPr>
            <w:r w:rsidRPr="00CF7056">
              <w:rPr>
                <w:rFonts w:cs="Arial"/>
              </w:rPr>
              <w:t>15 m²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4B6C" w14:textId="77CFFA46" w:rsidR="00CF7056" w:rsidRPr="00CF7056" w:rsidRDefault="00CF7056" w:rsidP="00A014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2.580,00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4260" w14:textId="597AE998" w:rsidR="00CF7056" w:rsidRPr="005A6E44" w:rsidRDefault="00CF7056" w:rsidP="00A01427">
            <w:pPr>
              <w:jc w:val="left"/>
            </w:pPr>
            <w:r>
              <w:t xml:space="preserve">Odsvojitev nepremičnine z načrtovano menjavo z nepremičnino, </w:t>
            </w:r>
            <w:proofErr w:type="spellStart"/>
            <w:r>
              <w:t>parc</w:t>
            </w:r>
            <w:proofErr w:type="spellEnd"/>
            <w:r>
              <w:t>. št. 209/4, saj Občina zemljišča ne potrebuje za izvajanje svojih nalog.</w:t>
            </w:r>
          </w:p>
        </w:tc>
      </w:tr>
      <w:tr w:rsidR="00A01427" w:rsidRPr="0043506E" w14:paraId="4A4726E8" w14:textId="77777777" w:rsidTr="00A23F6E">
        <w:trPr>
          <w:trHeight w:val="334"/>
        </w:trPr>
        <w:tc>
          <w:tcPr>
            <w:tcW w:w="2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8E094D7" w14:textId="77777777" w:rsidR="00A01427" w:rsidRPr="00190EF7" w:rsidRDefault="00A01427" w:rsidP="00A01427">
            <w:pPr>
              <w:jc w:val="left"/>
              <w:rPr>
                <w:rFonts w:eastAsia="Calibri" w:cs="Arial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 xml:space="preserve">Orientacijska vrednost skupaj 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7E5147D" w14:textId="77777777" w:rsidR="00A01427" w:rsidRPr="00190EF7" w:rsidRDefault="00A01427" w:rsidP="00A01427">
            <w:pPr>
              <w:jc w:val="right"/>
              <w:rPr>
                <w:rFonts w:eastAsia="Calibri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909C58E" w14:textId="379EF335" w:rsidR="00A01427" w:rsidRPr="00190EF7" w:rsidRDefault="00A01427" w:rsidP="00A01427">
            <w:pPr>
              <w:jc w:val="right"/>
              <w:rPr>
                <w:rFonts w:eastAsia="Calibri" w:cs="Arial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2DD3A965" w14:textId="579C26EF" w:rsidR="00A01427" w:rsidRPr="00190EF7" w:rsidRDefault="00A01427" w:rsidP="00A01427">
            <w:pPr>
              <w:jc w:val="right"/>
              <w:rPr>
                <w:rFonts w:eastAsia="Calibri" w:cs="Arial"/>
                <w:color w:val="0000FF"/>
                <w:szCs w:val="20"/>
              </w:rPr>
            </w:pPr>
            <w:r w:rsidRPr="00190EF7">
              <w:rPr>
                <w:rFonts w:eastAsia="Calibri" w:cs="Arial"/>
                <w:szCs w:val="20"/>
              </w:rPr>
              <w:t>5</w:t>
            </w:r>
            <w:r w:rsidR="006E7E2B">
              <w:rPr>
                <w:rFonts w:eastAsia="Calibri" w:cs="Arial"/>
                <w:szCs w:val="20"/>
              </w:rPr>
              <w:t>6</w:t>
            </w:r>
            <w:r w:rsidR="00CF7056">
              <w:rPr>
                <w:rFonts w:eastAsia="Calibri" w:cs="Arial"/>
                <w:szCs w:val="20"/>
              </w:rPr>
              <w:t>7</w:t>
            </w:r>
            <w:r w:rsidRPr="00190EF7">
              <w:rPr>
                <w:rFonts w:eastAsia="Calibri" w:cs="Arial"/>
                <w:szCs w:val="20"/>
              </w:rPr>
              <w:t>.</w:t>
            </w:r>
            <w:r w:rsidR="00CF7056">
              <w:rPr>
                <w:rFonts w:eastAsia="Calibri" w:cs="Arial"/>
                <w:szCs w:val="20"/>
              </w:rPr>
              <w:t>761</w:t>
            </w:r>
            <w:r w:rsidRPr="00190EF7">
              <w:rPr>
                <w:rFonts w:eastAsia="Calibri" w:cs="Arial"/>
                <w:szCs w:val="20"/>
              </w:rPr>
              <w:t>,1</w:t>
            </w:r>
            <w:r w:rsidR="00CF7056">
              <w:rPr>
                <w:rFonts w:eastAsia="Calibri" w:cs="Arial"/>
                <w:szCs w:val="20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62BB" w14:textId="77777777" w:rsidR="00A01427" w:rsidRPr="00190EF7" w:rsidRDefault="00A01427" w:rsidP="00A01427">
            <w:pPr>
              <w:jc w:val="right"/>
              <w:rPr>
                <w:rFonts w:eastAsia="Calibri" w:cs="Arial"/>
                <w:szCs w:val="20"/>
              </w:rPr>
            </w:pPr>
          </w:p>
        </w:tc>
      </w:tr>
    </w:tbl>
    <w:p w14:paraId="39E563DF" w14:textId="38B7ACC5" w:rsidR="0081320A" w:rsidRDefault="00A2186B" w:rsidP="0081320A">
      <w:pPr>
        <w:pStyle w:val="Oddelek"/>
        <w:rPr>
          <w:rFonts w:eastAsia="Calibri"/>
        </w:rPr>
      </w:pPr>
      <w:r>
        <w:rPr>
          <w:rFonts w:eastAsia="Calibri"/>
        </w:rPr>
        <w:t>B. STAVBE IN POSAMEZNI DELI STAVB</w:t>
      </w:r>
    </w:p>
    <w:tbl>
      <w:tblPr>
        <w:tblW w:w="9212" w:type="dxa"/>
        <w:tblInd w:w="-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"/>
        <w:gridCol w:w="1986"/>
        <w:gridCol w:w="1417"/>
        <w:gridCol w:w="1418"/>
        <w:gridCol w:w="1417"/>
        <w:gridCol w:w="2411"/>
      </w:tblGrid>
      <w:tr w:rsidR="0081320A" w:rsidRPr="00851BF4" w14:paraId="1F8F43F6" w14:textId="77777777" w:rsidTr="00F36465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9E8CC" w14:textId="0C209575" w:rsidR="0081320A" w:rsidRPr="00480378" w:rsidRDefault="0081320A" w:rsidP="00190EF7">
            <w:pPr>
              <w:jc w:val="right"/>
              <w:rPr>
                <w:rFonts w:eastAsia="Calibri"/>
              </w:rPr>
            </w:pPr>
            <w:r w:rsidRPr="00480378">
              <w:rPr>
                <w:rFonts w:eastAsia="Calibri"/>
              </w:rPr>
              <w:t>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4AF39" w14:textId="4CB8D14D" w:rsidR="0081320A" w:rsidRPr="00480378" w:rsidRDefault="0081320A" w:rsidP="00663002">
            <w:pPr>
              <w:jc w:val="left"/>
              <w:rPr>
                <w:rFonts w:eastAsia="Calibri"/>
              </w:rPr>
            </w:pPr>
            <w:r w:rsidRPr="00480378">
              <w:rPr>
                <w:rFonts w:eastAsia="Calibri"/>
              </w:rPr>
              <w:t>Posamezni del stavbe št. 5413 (ID znak: del stavbe 1959-5413-107)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32B18" w14:textId="48F3C73C" w:rsidR="0081320A" w:rsidRPr="00480378" w:rsidRDefault="0081320A" w:rsidP="00663002">
            <w:pPr>
              <w:jc w:val="left"/>
              <w:rPr>
                <w:rFonts w:eastAsia="Calibri"/>
              </w:rPr>
            </w:pPr>
            <w:r w:rsidRPr="00480378">
              <w:rPr>
                <w:rFonts w:eastAsia="Calibri"/>
              </w:rPr>
              <w:t>posamezni del stavbe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92EA2" w14:textId="1E7856C5" w:rsidR="0081320A" w:rsidRPr="00480378" w:rsidRDefault="0081320A" w:rsidP="00190EF7">
            <w:pPr>
              <w:jc w:val="right"/>
              <w:rPr>
                <w:rFonts w:eastAsia="Calibri"/>
              </w:rPr>
            </w:pPr>
            <w:r w:rsidRPr="00480378">
              <w:rPr>
                <w:rFonts w:eastAsia="Calibri"/>
              </w:rPr>
              <w:t>82,60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EBA84" w14:textId="0D958745" w:rsidR="0081320A" w:rsidRPr="00480378" w:rsidRDefault="0081320A" w:rsidP="00190EF7">
            <w:pPr>
              <w:jc w:val="right"/>
              <w:rPr>
                <w:rFonts w:eastAsia="Calibri"/>
              </w:rPr>
            </w:pPr>
            <w:r w:rsidRPr="00480378">
              <w:rPr>
                <w:rFonts w:eastAsia="Calibri"/>
              </w:rPr>
              <w:t>105.000,00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6469A" w14:textId="47197ADB" w:rsidR="0081320A" w:rsidRPr="00480378" w:rsidRDefault="0081320A" w:rsidP="00663002">
            <w:pPr>
              <w:jc w:val="left"/>
              <w:rPr>
                <w:rFonts w:eastAsia="Calibri"/>
              </w:rPr>
            </w:pPr>
            <w:r w:rsidRPr="00480378">
              <w:rPr>
                <w:rFonts w:eastAsia="Calibri"/>
              </w:rPr>
              <w:t xml:space="preserve">Prodaja poslovnega prostora </w:t>
            </w:r>
            <w:r w:rsidR="00F36465" w:rsidRPr="00480378">
              <w:rPr>
                <w:rFonts w:eastAsia="Calibri"/>
              </w:rPr>
              <w:t>na Ljubljanski cesti 85, Domžale, saj ga Občina ne potrebuje za opravljanje svojih funkcij.</w:t>
            </w:r>
          </w:p>
        </w:tc>
      </w:tr>
      <w:tr w:rsidR="00F36465" w:rsidRPr="00851BF4" w14:paraId="54B7AB6D" w14:textId="77777777" w:rsidTr="00F36465">
        <w:trPr>
          <w:trHeight w:val="419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20A7B" w14:textId="7F8FC90A" w:rsidR="00F36465" w:rsidRPr="00480378" w:rsidRDefault="00F36465" w:rsidP="00190EF7">
            <w:pPr>
              <w:jc w:val="right"/>
              <w:rPr>
                <w:rFonts w:eastAsia="Calibri"/>
              </w:rPr>
            </w:pPr>
            <w:r w:rsidRPr="00480378">
              <w:rPr>
                <w:rFonts w:eastAsia="Calibri"/>
              </w:rPr>
              <w:t>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8B6F9" w14:textId="7E4EE8A9" w:rsidR="00F36465" w:rsidRPr="00480378" w:rsidRDefault="00F36465" w:rsidP="00663002">
            <w:pPr>
              <w:jc w:val="left"/>
              <w:rPr>
                <w:rFonts w:eastAsia="Calibri"/>
              </w:rPr>
            </w:pPr>
            <w:r w:rsidRPr="00480378">
              <w:rPr>
                <w:rFonts w:eastAsia="Calibri"/>
              </w:rPr>
              <w:t>Posamezni del stavbe št 1585 (ID znak: del stavbe 1961-1585-2)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04154" w14:textId="26003076" w:rsidR="00F36465" w:rsidRPr="00480378" w:rsidRDefault="00F36465" w:rsidP="00663002">
            <w:pPr>
              <w:jc w:val="left"/>
              <w:rPr>
                <w:rFonts w:eastAsia="Calibri"/>
              </w:rPr>
            </w:pPr>
            <w:r w:rsidRPr="00480378">
              <w:rPr>
                <w:rFonts w:eastAsia="Calibri"/>
              </w:rPr>
              <w:t>posamezni del stavbe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70950" w14:textId="52947D07" w:rsidR="00F36465" w:rsidRPr="00480378" w:rsidRDefault="00F36465" w:rsidP="00190EF7">
            <w:pPr>
              <w:jc w:val="right"/>
              <w:rPr>
                <w:rFonts w:eastAsia="Calibri"/>
              </w:rPr>
            </w:pPr>
            <w:r w:rsidRPr="00480378">
              <w:rPr>
                <w:rFonts w:eastAsia="Calibri"/>
              </w:rPr>
              <w:t>76,70 m²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CF4B7" w14:textId="7FCCD247" w:rsidR="00F36465" w:rsidRPr="00480378" w:rsidRDefault="00F36465" w:rsidP="00190EF7">
            <w:pPr>
              <w:jc w:val="right"/>
              <w:rPr>
                <w:rFonts w:eastAsia="Calibri"/>
              </w:rPr>
            </w:pPr>
            <w:r w:rsidRPr="00480378">
              <w:rPr>
                <w:rFonts w:eastAsia="Calibri"/>
              </w:rPr>
              <w:t>350.000,00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4E239" w14:textId="0B0B9BAF" w:rsidR="00F36465" w:rsidRPr="00480378" w:rsidRDefault="00F36465" w:rsidP="00663002">
            <w:pPr>
              <w:jc w:val="left"/>
              <w:rPr>
                <w:rFonts w:eastAsia="Calibri"/>
              </w:rPr>
            </w:pPr>
            <w:r w:rsidRPr="00480378">
              <w:rPr>
                <w:rFonts w:eastAsia="Calibri"/>
              </w:rPr>
              <w:t>Prodaja</w:t>
            </w:r>
            <w:r w:rsidR="008163DD">
              <w:rPr>
                <w:rFonts w:eastAsia="Calibri"/>
              </w:rPr>
              <w:t xml:space="preserve"> stanovanja št. 2 v </w:t>
            </w:r>
            <w:proofErr w:type="spellStart"/>
            <w:r w:rsidR="008163DD">
              <w:rPr>
                <w:rFonts w:eastAsia="Calibri"/>
              </w:rPr>
              <w:t>večstanovan</w:t>
            </w:r>
            <w:r w:rsidRPr="00480378">
              <w:rPr>
                <w:rFonts w:eastAsia="Calibri"/>
              </w:rPr>
              <w:t>ski</w:t>
            </w:r>
            <w:proofErr w:type="spellEnd"/>
            <w:r w:rsidRPr="00480378">
              <w:rPr>
                <w:rFonts w:eastAsia="Calibri"/>
              </w:rPr>
              <w:t xml:space="preserve"> stavbi št. 1585, na naslovu Ljubljanska cesta 12b, Trzin, saj ga Občina ne potrebuje za opravljanje svojih funkcij.</w:t>
            </w:r>
          </w:p>
        </w:tc>
      </w:tr>
      <w:tr w:rsidR="00F36465" w:rsidRPr="009E31D4" w14:paraId="5A5B39F2" w14:textId="77777777" w:rsidTr="00F36465">
        <w:trPr>
          <w:trHeight w:val="334"/>
        </w:trPr>
        <w:tc>
          <w:tcPr>
            <w:tcW w:w="2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B87E800" w14:textId="77777777" w:rsidR="00F36465" w:rsidRPr="00480378" w:rsidRDefault="00F36465" w:rsidP="00816F8E">
            <w:pPr>
              <w:rPr>
                <w:rFonts w:eastAsia="Calibri"/>
              </w:rPr>
            </w:pPr>
            <w:r w:rsidRPr="00480378">
              <w:rPr>
                <w:rFonts w:eastAsia="Calibri"/>
              </w:rPr>
              <w:t xml:space="preserve">Orientacijska vrednost skupaj 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7DC2090" w14:textId="77777777" w:rsidR="00F36465" w:rsidRPr="00480378" w:rsidRDefault="00F36465" w:rsidP="00190EF7">
            <w:pPr>
              <w:jc w:val="right"/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2DA28FB" w14:textId="77777777" w:rsidR="00F36465" w:rsidRPr="00480378" w:rsidRDefault="00F36465" w:rsidP="00190EF7">
            <w:pPr>
              <w:jc w:val="right"/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0662D18C" w14:textId="7334A9B7" w:rsidR="00F36465" w:rsidRPr="00480378" w:rsidRDefault="00F36465" w:rsidP="00190EF7">
            <w:pPr>
              <w:jc w:val="right"/>
              <w:rPr>
                <w:rFonts w:eastAsia="Calibri"/>
                <w:color w:val="0000FF"/>
              </w:rPr>
            </w:pPr>
            <w:r w:rsidRPr="00480378">
              <w:rPr>
                <w:rFonts w:eastAsia="Calibri"/>
              </w:rPr>
              <w:t>455.000,00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895C" w14:textId="77777777" w:rsidR="00F36465" w:rsidRPr="00480378" w:rsidRDefault="00F36465" w:rsidP="00190EF7">
            <w:pPr>
              <w:jc w:val="right"/>
              <w:rPr>
                <w:rFonts w:eastAsia="Calibri"/>
              </w:rPr>
            </w:pPr>
          </w:p>
        </w:tc>
      </w:tr>
    </w:tbl>
    <w:p w14:paraId="3DB98DEA" w14:textId="768DD305" w:rsidR="00872D91" w:rsidRDefault="00872D91" w:rsidP="00190EF7">
      <w:pPr>
        <w:pStyle w:val="Odstavek"/>
      </w:pPr>
      <w:r w:rsidRPr="00190EF7">
        <w:t>Opomba: cene v načrtu razpolaganja ob</w:t>
      </w:r>
      <w:r w:rsidR="002C1228" w:rsidRPr="00190EF7">
        <w:t>činskega nepremičnega premoženja</w:t>
      </w:r>
      <w:r w:rsidRPr="00190EF7">
        <w:t xml:space="preserve"> so informativne in bodo natančneje določene na podlagi cenitvenih poročil, ki bodo izdelana pred pričetkom posamezne proda</w:t>
      </w:r>
      <w:r w:rsidR="009668D6" w:rsidRPr="00190EF7">
        <w:t>je oziroma bodo cene določene v skladu z veljavno zakonodajo</w:t>
      </w:r>
      <w:r>
        <w:t>.</w:t>
      </w:r>
    </w:p>
    <w:p w14:paraId="2D22B5D9" w14:textId="6C2CF82B" w:rsidR="00387AD3" w:rsidRDefault="00387AD3" w:rsidP="00387AD3">
      <w:pPr>
        <w:pStyle w:val="Prehodneinkonnedolobezakljunidel"/>
      </w:pPr>
      <w:r>
        <w:t>Načrt ravnanja z nepremičnim premo</w:t>
      </w:r>
      <w:r w:rsidR="00FF1B9D">
        <w:t>ženjem O</w:t>
      </w:r>
      <w:r w:rsidR="009668D6">
        <w:t xml:space="preserve">bčine </w:t>
      </w:r>
      <w:r w:rsidR="002C1228">
        <w:t>Trzin za let</w:t>
      </w:r>
      <w:r w:rsidR="00B0474D">
        <w:t>o 2025</w:t>
      </w:r>
      <w:r w:rsidR="00872D91">
        <w:t xml:space="preserve"> </w:t>
      </w:r>
      <w:r w:rsidRPr="006C42A7">
        <w:t>(Ur</w:t>
      </w:r>
      <w:r>
        <w:t>a</w:t>
      </w:r>
      <w:r w:rsidR="00872D91">
        <w:t>dni vestnik Občine Trzin, št</w:t>
      </w:r>
      <w:r w:rsidR="009668D6">
        <w:t xml:space="preserve">. </w:t>
      </w:r>
      <w:r w:rsidR="00A2186B">
        <w:t>22/23</w:t>
      </w:r>
      <w:r w:rsidR="002C1228">
        <w:t>, z dne 7</w:t>
      </w:r>
      <w:r w:rsidR="00A2186B">
        <w:t>. 12. 2023</w:t>
      </w:r>
      <w:r w:rsidRPr="006C42A7">
        <w:t>)</w:t>
      </w:r>
      <w:r>
        <w:t xml:space="preserve"> vsebuje naslednjo končno določbo:</w:t>
      </w:r>
    </w:p>
    <w:p w14:paraId="67451E1B" w14:textId="18697357" w:rsidR="00872D91" w:rsidRDefault="00387AD3" w:rsidP="00872D91">
      <w:pPr>
        <w:pStyle w:val="Odstavek"/>
      </w:pPr>
      <w:r>
        <w:t>»Načrt ravnanja z nepremičnim premo</w:t>
      </w:r>
      <w:r w:rsidR="00FF1B9D">
        <w:t>ženjem O</w:t>
      </w:r>
      <w:r w:rsidR="00B0474D">
        <w:t>bčine Trzin za leto 2025</w:t>
      </w:r>
      <w:r>
        <w:t xml:space="preserve"> se objavi v Uradnem vestniku Občine T</w:t>
      </w:r>
      <w:r w:rsidR="00B9791D">
        <w:t>rzin in začne veljati 1.</w:t>
      </w:r>
      <w:r w:rsidR="009668D6">
        <w:t xml:space="preserve"> </w:t>
      </w:r>
      <w:r w:rsidR="00B9791D">
        <w:t>1.</w:t>
      </w:r>
      <w:r w:rsidR="00687C0B">
        <w:t xml:space="preserve"> 20</w:t>
      </w:r>
      <w:r w:rsidR="00762C59">
        <w:t>25</w:t>
      </w:r>
      <w:r>
        <w:t>.</w:t>
      </w:r>
      <w:r w:rsidR="00872D91">
        <w:t>«.</w:t>
      </w:r>
    </w:p>
    <w:p w14:paraId="68F14450" w14:textId="3435D99E" w:rsidR="001510E9" w:rsidRDefault="009668D6" w:rsidP="001510E9">
      <w:pPr>
        <w:pStyle w:val="Prehodneinkonnedolobezakljunidel"/>
      </w:pPr>
      <w:r>
        <w:t>D</w:t>
      </w:r>
      <w:r w:rsidR="001510E9">
        <w:t>opolnitev Načrta ravnanja z nepremičnim premo</w:t>
      </w:r>
      <w:r w:rsidR="000A20E3">
        <w:t>ženjem O</w:t>
      </w:r>
      <w:r w:rsidR="00762C59">
        <w:t>bčine Trzin za leto 2025</w:t>
      </w:r>
      <w:r w:rsidR="001510E9">
        <w:t xml:space="preserve"> </w:t>
      </w:r>
      <w:r w:rsidR="001510E9" w:rsidRPr="006C42A7">
        <w:t>(Ur</w:t>
      </w:r>
      <w:r w:rsidR="00413C62">
        <w:t xml:space="preserve">adni vestnik Občine Trzin, št. </w:t>
      </w:r>
      <w:r w:rsidR="00A2186B">
        <w:t>1/24, z dne 9</w:t>
      </w:r>
      <w:r>
        <w:t>.</w:t>
      </w:r>
      <w:r w:rsidR="006B3AE7">
        <w:t xml:space="preserve"> </w:t>
      </w:r>
      <w:r w:rsidR="00A2186B">
        <w:t>2. 2024</w:t>
      </w:r>
      <w:r w:rsidR="001510E9" w:rsidRPr="006C42A7">
        <w:t>)</w:t>
      </w:r>
      <w:r w:rsidR="001510E9">
        <w:t xml:space="preserve"> v</w:t>
      </w:r>
      <w:r w:rsidR="00F5565F">
        <w:t>sebuje naslednjo končno določbo:</w:t>
      </w:r>
    </w:p>
    <w:p w14:paraId="2B9782CC" w14:textId="230290F7" w:rsidR="00AA78B3" w:rsidRDefault="009668D6" w:rsidP="000E39BF">
      <w:pPr>
        <w:pStyle w:val="Odstavek"/>
      </w:pPr>
      <w:r w:rsidRPr="000E39BF">
        <w:t>»D</w:t>
      </w:r>
      <w:r w:rsidR="001510E9" w:rsidRPr="000E39BF">
        <w:t>opolnitev Načrta ravnanja z nepremičnim premo</w:t>
      </w:r>
      <w:r w:rsidR="00413C62" w:rsidRPr="000E39BF">
        <w:t>ženjem O</w:t>
      </w:r>
      <w:r w:rsidR="00687C0B" w:rsidRPr="000E39BF">
        <w:t>bčine Trzin za leto 202</w:t>
      </w:r>
      <w:r w:rsidR="00762C59">
        <w:t>5</w:t>
      </w:r>
      <w:r w:rsidR="00A606F9" w:rsidRPr="000E39BF">
        <w:t xml:space="preserve"> prične veljati naslednji dan po</w:t>
      </w:r>
      <w:r w:rsidR="001510E9" w:rsidRPr="000E39BF">
        <w:t xml:space="preserve"> objavi v Uradnem ves</w:t>
      </w:r>
      <w:r w:rsidR="00A606F9" w:rsidRPr="000E39BF">
        <w:t>tniku Občine Trzin.</w:t>
      </w:r>
      <w:r w:rsidR="00F232C6" w:rsidRPr="000E39BF">
        <w:t>«.</w:t>
      </w:r>
    </w:p>
    <w:p w14:paraId="1D8159B9" w14:textId="4DDE5D75" w:rsidR="00FC7113" w:rsidRDefault="00FC7113" w:rsidP="00FC7113">
      <w:pPr>
        <w:pStyle w:val="Prehodneinkonnedolobezakljunidel"/>
      </w:pPr>
      <w:r>
        <w:t>Sprememba in dopolnitev Načrta ravnanja z nepremičnim premo</w:t>
      </w:r>
      <w:r w:rsidR="00762C59">
        <w:t>ženjem Občine Trzin za leto 2025</w:t>
      </w:r>
      <w:r>
        <w:t xml:space="preserve"> </w:t>
      </w:r>
      <w:r w:rsidRPr="006C42A7">
        <w:t>(Ur</w:t>
      </w:r>
      <w:r>
        <w:t>adni vestnik Občine Trzin, št. 9/24, z dne 20. 6. 2024</w:t>
      </w:r>
      <w:r w:rsidRPr="006C42A7">
        <w:t>)</w:t>
      </w:r>
      <w:r>
        <w:t xml:space="preserve"> vsebuje naslednjo končno določbo:</w:t>
      </w:r>
    </w:p>
    <w:p w14:paraId="2E1340DF" w14:textId="0F23CB56" w:rsidR="00FC7113" w:rsidRDefault="00FC7113" w:rsidP="00FC7113">
      <w:pPr>
        <w:pStyle w:val="Odstavek"/>
      </w:pPr>
      <w:r w:rsidRPr="000E39BF">
        <w:lastRenderedPageBreak/>
        <w:t>»</w:t>
      </w:r>
      <w:r w:rsidR="00D37A23">
        <w:t>Sprememba</w:t>
      </w:r>
      <w:r>
        <w:t xml:space="preserve"> in d</w:t>
      </w:r>
      <w:r w:rsidRPr="000E39BF">
        <w:t>opolnitev Načrta ravnanja z nepremičnim premo</w:t>
      </w:r>
      <w:r w:rsidR="00762C59">
        <w:t>ženjem Občine Trzin za leto 2025</w:t>
      </w:r>
      <w:r w:rsidRPr="000E39BF">
        <w:t xml:space="preserve"> prične veljati naslednji dan po objavi v Uradnem vestniku Občine Trzin.«.</w:t>
      </w:r>
    </w:p>
    <w:p w14:paraId="04A2E62B" w14:textId="7B3F579A" w:rsidR="00B411A4" w:rsidRDefault="00B411A4" w:rsidP="00B411A4">
      <w:pPr>
        <w:pStyle w:val="Prehodneinkonnedolobezakljunidel"/>
      </w:pPr>
      <w:r>
        <w:t xml:space="preserve">Sprememba in dopolnitev Načrta ravnanja z nepremičnim premoženjem Občine Trzin za leto 2025 </w:t>
      </w:r>
      <w:r w:rsidRPr="006C42A7">
        <w:t>(Ur</w:t>
      </w:r>
      <w:r>
        <w:t>adni vestnik Občine Trzin, št. 18/24, z dne 19. 12. 2024</w:t>
      </w:r>
      <w:r w:rsidRPr="006C42A7">
        <w:t>)</w:t>
      </w:r>
      <w:r>
        <w:t xml:space="preserve"> vsebuje naslednjo končno določbo:</w:t>
      </w:r>
    </w:p>
    <w:p w14:paraId="6B3C5557" w14:textId="3306E280" w:rsidR="00B411A4" w:rsidRDefault="00B411A4" w:rsidP="00B411A4">
      <w:pPr>
        <w:pStyle w:val="Odstavek"/>
      </w:pPr>
      <w:r w:rsidRPr="000E39BF">
        <w:t>»</w:t>
      </w:r>
      <w:r>
        <w:t>Sprememba in d</w:t>
      </w:r>
      <w:r w:rsidRPr="000E39BF">
        <w:t>opolnitev Načrta ravnanja z nepremičnim premo</w:t>
      </w:r>
      <w:r>
        <w:t>ženjem Občine Trzin za leto 2025</w:t>
      </w:r>
      <w:r w:rsidRPr="000E39BF">
        <w:t xml:space="preserve"> prične veljati naslednji dan po objavi v Uradnem vestniku Občine Trzin.«.</w:t>
      </w:r>
    </w:p>
    <w:p w14:paraId="78FD82FC" w14:textId="4E52407B" w:rsidR="00CD3815" w:rsidRDefault="00CD3815" w:rsidP="00CD3815">
      <w:pPr>
        <w:pStyle w:val="Prehodneinkonnedolobezakljunidel"/>
      </w:pPr>
      <w:r>
        <w:t xml:space="preserve">Dopolnitev Načrta ravnanja z nepremičnim premoženjem Občine Trzin za leto 2025 </w:t>
      </w:r>
      <w:r w:rsidRPr="006C42A7">
        <w:t>(Ur</w:t>
      </w:r>
      <w:r>
        <w:t>adni vestnik Občine Trzin, št. 5/25, z dne 27. 3. 2025</w:t>
      </w:r>
      <w:r w:rsidRPr="006C42A7">
        <w:t>)</w:t>
      </w:r>
      <w:r>
        <w:t xml:space="preserve"> vsebuje naslednjo končno določbo:</w:t>
      </w:r>
    </w:p>
    <w:p w14:paraId="2A2C1A66" w14:textId="3A4C07DC" w:rsidR="00CD3815" w:rsidRDefault="00CD3815" w:rsidP="001F7894">
      <w:pPr>
        <w:pStyle w:val="Odstavek"/>
      </w:pPr>
      <w:r w:rsidRPr="000E39BF">
        <w:t>»</w:t>
      </w:r>
      <w:r>
        <w:t>D</w:t>
      </w:r>
      <w:r w:rsidRPr="000E39BF">
        <w:t>opolnitev Načrta ravnanja z nepremičnim premo</w:t>
      </w:r>
      <w:r>
        <w:t>ženjem Občine Trzin za leto 2025</w:t>
      </w:r>
      <w:r w:rsidRPr="000E39BF">
        <w:t xml:space="preserve"> prične veljati naslednji dan po objavi v Uradnem vestniku Občine Trzin.«.</w:t>
      </w:r>
    </w:p>
    <w:p w14:paraId="213F9BB5" w14:textId="29B5C5FB" w:rsidR="00812CD4" w:rsidRDefault="00812CD4" w:rsidP="00812CD4">
      <w:pPr>
        <w:pStyle w:val="Prehodneinkonnedolobezakljunidel"/>
      </w:pPr>
      <w:r>
        <w:t xml:space="preserve">Dopolnitev Načrta ravnanja z nepremičnim premoženjem Občine Trzin za leto 2025 </w:t>
      </w:r>
      <w:r w:rsidRPr="006C42A7">
        <w:t>(Ur</w:t>
      </w:r>
      <w:r>
        <w:t>adni vestnik Občine Trzin, št. 8/25, z dne 19. 6. 2025</w:t>
      </w:r>
      <w:r w:rsidRPr="006C42A7">
        <w:t>)</w:t>
      </w:r>
      <w:r>
        <w:t xml:space="preserve"> vsebuje naslednjo končno določbo:</w:t>
      </w:r>
    </w:p>
    <w:p w14:paraId="11D6683B" w14:textId="20CE795C" w:rsidR="00812CD4" w:rsidRDefault="00812CD4" w:rsidP="00812CD4">
      <w:pPr>
        <w:pStyle w:val="Odstavek"/>
      </w:pPr>
      <w:r w:rsidRPr="000E39BF">
        <w:t>»</w:t>
      </w:r>
      <w:r>
        <w:t>D</w:t>
      </w:r>
      <w:r w:rsidRPr="000E39BF">
        <w:t>opolnitev Načrta ravnanja z nepremičnim premo</w:t>
      </w:r>
      <w:r>
        <w:t>ženjem Občine Trzin za leto 2025</w:t>
      </w:r>
      <w:r w:rsidRPr="000E39BF">
        <w:t xml:space="preserve"> prične veljati naslednji dan po objavi v Uradnem vestniku Občine Trzin.«.</w:t>
      </w:r>
    </w:p>
    <w:p w14:paraId="5B8E4BE1" w14:textId="3CED24AA" w:rsidR="00430638" w:rsidRDefault="00430638" w:rsidP="00430638">
      <w:pPr>
        <w:pStyle w:val="Prehodneinkonnedolobezakljunidel"/>
      </w:pPr>
      <w:r>
        <w:t xml:space="preserve">Dopolnitev Načrta ravnanja z nepremičnim premoženjem Občine Trzin za leto 2025 </w:t>
      </w:r>
      <w:r w:rsidRPr="006C42A7">
        <w:t>(Ur</w:t>
      </w:r>
      <w:r>
        <w:t xml:space="preserve">adni vestnik Občine Trzin, št. </w:t>
      </w:r>
      <w:r>
        <w:t>13</w:t>
      </w:r>
      <w:r>
        <w:t>/25, z dne 1</w:t>
      </w:r>
      <w:r>
        <w:t>3</w:t>
      </w:r>
      <w:r>
        <w:t xml:space="preserve">. </w:t>
      </w:r>
      <w:r>
        <w:t>11</w:t>
      </w:r>
      <w:r>
        <w:t>. 2025</w:t>
      </w:r>
      <w:r w:rsidRPr="006C42A7">
        <w:t>)</w:t>
      </w:r>
      <w:r>
        <w:t xml:space="preserve"> vsebuje naslednjo končno določbo:</w:t>
      </w:r>
    </w:p>
    <w:p w14:paraId="2C1277E5" w14:textId="70A464F9" w:rsidR="00430638" w:rsidRPr="000E39BF" w:rsidRDefault="00430638" w:rsidP="00430638">
      <w:pPr>
        <w:pStyle w:val="Odstavek"/>
      </w:pPr>
      <w:r w:rsidRPr="000E39BF">
        <w:t>»</w:t>
      </w:r>
      <w:r>
        <w:t>D</w:t>
      </w:r>
      <w:r w:rsidRPr="000E39BF">
        <w:t>opolnitev Načrta ravnanja z nepremičnim premo</w:t>
      </w:r>
      <w:r>
        <w:t>ženjem Občine Trzin za leto 2025</w:t>
      </w:r>
      <w:r w:rsidRPr="000E39BF">
        <w:t xml:space="preserve"> prične veljati naslednji dan po objavi v Uradnem vestniku Občine Trzin.«.</w:t>
      </w:r>
    </w:p>
    <w:sectPr w:rsidR="00430638" w:rsidRPr="000E39BF" w:rsidSect="00C842FF">
      <w:pgSz w:w="11907" w:h="16840" w:code="9"/>
      <w:pgMar w:top="1418" w:right="1418" w:bottom="1418" w:left="1418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8867D" w14:textId="77777777" w:rsidR="00D23B61" w:rsidRDefault="00D23B61" w:rsidP="00443548">
      <w:r>
        <w:separator/>
      </w:r>
    </w:p>
  </w:endnote>
  <w:endnote w:type="continuationSeparator" w:id="0">
    <w:p w14:paraId="74997439" w14:textId="77777777" w:rsidR="00D23B61" w:rsidRDefault="00D23B61" w:rsidP="0044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13636D0-9C37-493A-A027-B0DFFD847FA1}"/>
    <w:embedBold r:id="rId2" w:fontKey="{C174EC11-10E8-406B-89DA-77C9CEB77772}"/>
    <w:embedItalic r:id="rId3" w:fontKey="{D42E6FC7-4FF8-48B2-B282-C894F789E8A7}"/>
    <w:embedBoldItalic r:id="rId4" w:fontKey="{A8ACACA9-E0AE-4F9E-95B1-90F63DCFBB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BFF7266-6619-4C29-B2A9-69D5415B2F7C}"/>
    <w:embedBold r:id="rId6" w:fontKey="{65C6D15C-5C6F-4DB6-9DD0-6BCED4540063}"/>
    <w:embedItalic r:id="rId7" w:fontKey="{96AA93DF-AD45-4166-A0A0-5AF50525FA08}"/>
    <w:embedBoldItalic r:id="rId8" w:fontKey="{E2072314-595E-4360-A07A-C382BE35A2D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304887F7-EE5F-472C-BBB0-9CB3B3A102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5103869-F3DA-4801-8727-521AB11587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542A3DC3-92A9-42C8-B728-10703127C4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2C1CC934-EEE4-421E-99A2-32B9A5A03455}"/>
    <w:embedBold r:id="rId13" w:fontKey="{AEEA28E9-280A-4B03-80BF-FE26ED098417}"/>
    <w:embedItalic r:id="rId14" w:fontKey="{25ED9621-C907-4D44-97AB-014255656F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E31E7AC0-4D41-457B-A04A-B1228C5E4CE1}"/>
    <w:embedItalic r:id="rId16" w:fontKey="{0F4F3D67-57A4-43B5-BE07-D5335BD298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7" w:fontKey="{0589E486-9CE1-4ABC-B910-4BFC025C41C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8" w:fontKey="{36CBACBB-B09A-4F63-9790-C0DDC39B69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3A538" w14:textId="77777777" w:rsidR="00D23B61" w:rsidRDefault="00D23B61" w:rsidP="00443548">
      <w:r>
        <w:separator/>
      </w:r>
    </w:p>
  </w:footnote>
  <w:footnote w:type="continuationSeparator" w:id="0">
    <w:p w14:paraId="75BEAB59" w14:textId="77777777" w:rsidR="00D23B61" w:rsidRDefault="00D23B61" w:rsidP="00443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634C"/>
    <w:multiLevelType w:val="hybridMultilevel"/>
    <w:tmpl w:val="559E00B8"/>
    <w:lvl w:ilvl="0" w:tplc="F05466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D24E2"/>
    <w:multiLevelType w:val="hybridMultilevel"/>
    <w:tmpl w:val="FA9837E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064FA"/>
    <w:multiLevelType w:val="hybridMultilevel"/>
    <w:tmpl w:val="6D421DE2"/>
    <w:lvl w:ilvl="0" w:tplc="AC70CF5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C0AC6"/>
    <w:multiLevelType w:val="hybridMultilevel"/>
    <w:tmpl w:val="A948B72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22A1B"/>
    <w:multiLevelType w:val="hybridMultilevel"/>
    <w:tmpl w:val="02967420"/>
    <w:lvl w:ilvl="0" w:tplc="76865996">
      <w:start w:val="1"/>
      <w:numFmt w:val="lowerLetter"/>
      <w:lvlText w:val="%1."/>
      <w:lvlJc w:val="left"/>
      <w:pPr>
        <w:ind w:left="757" w:hanging="360"/>
      </w:pPr>
    </w:lvl>
    <w:lvl w:ilvl="1" w:tplc="04240019" w:tentative="1">
      <w:start w:val="1"/>
      <w:numFmt w:val="lowerLetter"/>
      <w:lvlText w:val="%2."/>
      <w:lvlJc w:val="left"/>
      <w:pPr>
        <w:ind w:left="2234" w:hanging="360"/>
      </w:pPr>
    </w:lvl>
    <w:lvl w:ilvl="2" w:tplc="0424001B" w:tentative="1">
      <w:start w:val="1"/>
      <w:numFmt w:val="lowerRoman"/>
      <w:lvlText w:val="%3."/>
      <w:lvlJc w:val="right"/>
      <w:pPr>
        <w:ind w:left="2954" w:hanging="180"/>
      </w:pPr>
    </w:lvl>
    <w:lvl w:ilvl="3" w:tplc="0424000F" w:tentative="1">
      <w:start w:val="1"/>
      <w:numFmt w:val="decimal"/>
      <w:lvlText w:val="%4."/>
      <w:lvlJc w:val="left"/>
      <w:pPr>
        <w:ind w:left="3674" w:hanging="360"/>
      </w:pPr>
    </w:lvl>
    <w:lvl w:ilvl="4" w:tplc="04240019" w:tentative="1">
      <w:start w:val="1"/>
      <w:numFmt w:val="lowerLetter"/>
      <w:lvlText w:val="%5."/>
      <w:lvlJc w:val="left"/>
      <w:pPr>
        <w:ind w:left="4394" w:hanging="360"/>
      </w:pPr>
    </w:lvl>
    <w:lvl w:ilvl="5" w:tplc="0424001B" w:tentative="1">
      <w:start w:val="1"/>
      <w:numFmt w:val="lowerRoman"/>
      <w:lvlText w:val="%6."/>
      <w:lvlJc w:val="right"/>
      <w:pPr>
        <w:ind w:left="5114" w:hanging="180"/>
      </w:pPr>
    </w:lvl>
    <w:lvl w:ilvl="6" w:tplc="0424000F" w:tentative="1">
      <w:start w:val="1"/>
      <w:numFmt w:val="decimal"/>
      <w:lvlText w:val="%7."/>
      <w:lvlJc w:val="left"/>
      <w:pPr>
        <w:ind w:left="5834" w:hanging="360"/>
      </w:pPr>
    </w:lvl>
    <w:lvl w:ilvl="7" w:tplc="04240019" w:tentative="1">
      <w:start w:val="1"/>
      <w:numFmt w:val="lowerLetter"/>
      <w:lvlText w:val="%8."/>
      <w:lvlJc w:val="left"/>
      <w:pPr>
        <w:ind w:left="6554" w:hanging="360"/>
      </w:pPr>
    </w:lvl>
    <w:lvl w:ilvl="8" w:tplc="042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5" w15:restartNumberingAfterBreak="0">
    <w:nsid w:val="239846E7"/>
    <w:multiLevelType w:val="multilevel"/>
    <w:tmpl w:val="B7AE1C64"/>
    <w:styleLink w:val="Alinejazaodstavkom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23E6A"/>
    <w:multiLevelType w:val="hybridMultilevel"/>
    <w:tmpl w:val="A6882FA8"/>
    <w:lvl w:ilvl="0" w:tplc="A9AE070C">
      <w:start w:val="1"/>
      <w:numFmt w:val="lowerLetter"/>
      <w:lvlText w:val="(%1)"/>
      <w:lvlJc w:val="left"/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4180C"/>
    <w:multiLevelType w:val="hybridMultilevel"/>
    <w:tmpl w:val="0C7C3D5A"/>
    <w:lvl w:ilvl="0" w:tplc="F71A5A7C">
      <w:start w:val="1"/>
      <w:numFmt w:val="upperLetter"/>
      <w:lvlText w:val="(%1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E6A70"/>
    <w:multiLevelType w:val="hybridMultilevel"/>
    <w:tmpl w:val="E4FE9BA8"/>
    <w:lvl w:ilvl="0" w:tplc="5B52BF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C1F28"/>
    <w:multiLevelType w:val="hybridMultilevel"/>
    <w:tmpl w:val="06B82EB6"/>
    <w:lvl w:ilvl="0" w:tplc="56F68B84">
      <w:start w:val="1"/>
      <w:numFmt w:val="upp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10" w15:restartNumberingAfterBreak="0">
    <w:nsid w:val="3790577F"/>
    <w:multiLevelType w:val="hybridMultilevel"/>
    <w:tmpl w:val="15F22F7A"/>
    <w:lvl w:ilvl="0" w:tplc="E6888A80">
      <w:start w:val="1"/>
      <w:numFmt w:val="lowerRoman"/>
      <w:lvlText w:val="(%1)"/>
      <w:lvlJc w:val="left"/>
      <w:rPr>
        <w:rFonts w:hint="default"/>
        <w:caps w:val="0"/>
        <w:strike w:val="0"/>
        <w:dstrike w:val="0"/>
        <w:vanish w:val="0"/>
        <w:color w:val="000000"/>
        <w:spacing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D7649"/>
    <w:multiLevelType w:val="hybridMultilevel"/>
    <w:tmpl w:val="9DF0875E"/>
    <w:lvl w:ilvl="0" w:tplc="8D08FA1E">
      <w:start w:val="1"/>
      <w:numFmt w:val="lowerLetter"/>
      <w:lvlText w:val="%1)"/>
      <w:lvlJc w:val="left"/>
      <w:rPr>
        <w:rFonts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 w15:restartNumberingAfterBreak="0">
    <w:nsid w:val="39745F03"/>
    <w:multiLevelType w:val="hybridMultilevel"/>
    <w:tmpl w:val="87ECF192"/>
    <w:lvl w:ilvl="0" w:tplc="3174BCF6">
      <w:start w:val="1"/>
      <w:numFmt w:val="lowerLetter"/>
      <w:lvlText w:val="%1."/>
      <w:lvlJc w:val="left"/>
      <w:rPr>
        <w:rFonts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A4C"/>
    <w:multiLevelType w:val="hybridMultilevel"/>
    <w:tmpl w:val="9AE01DE2"/>
    <w:lvl w:ilvl="0" w:tplc="22B267B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270" w:hanging="360"/>
      </w:pPr>
    </w:lvl>
    <w:lvl w:ilvl="2" w:tplc="0424001B" w:tentative="1">
      <w:start w:val="1"/>
      <w:numFmt w:val="lowerRoman"/>
      <w:lvlText w:val="%3."/>
      <w:lvlJc w:val="right"/>
      <w:pPr>
        <w:ind w:left="1990" w:hanging="180"/>
      </w:pPr>
    </w:lvl>
    <w:lvl w:ilvl="3" w:tplc="0424000F" w:tentative="1">
      <w:start w:val="1"/>
      <w:numFmt w:val="decimal"/>
      <w:lvlText w:val="%4."/>
      <w:lvlJc w:val="left"/>
      <w:pPr>
        <w:ind w:left="2710" w:hanging="360"/>
      </w:pPr>
    </w:lvl>
    <w:lvl w:ilvl="4" w:tplc="04240019" w:tentative="1">
      <w:start w:val="1"/>
      <w:numFmt w:val="lowerLetter"/>
      <w:lvlText w:val="%5."/>
      <w:lvlJc w:val="left"/>
      <w:pPr>
        <w:ind w:left="3430" w:hanging="360"/>
      </w:pPr>
    </w:lvl>
    <w:lvl w:ilvl="5" w:tplc="0424001B" w:tentative="1">
      <w:start w:val="1"/>
      <w:numFmt w:val="lowerRoman"/>
      <w:lvlText w:val="%6."/>
      <w:lvlJc w:val="right"/>
      <w:pPr>
        <w:ind w:left="4150" w:hanging="180"/>
      </w:pPr>
    </w:lvl>
    <w:lvl w:ilvl="6" w:tplc="0424000F" w:tentative="1">
      <w:start w:val="1"/>
      <w:numFmt w:val="decimal"/>
      <w:lvlText w:val="%7."/>
      <w:lvlJc w:val="left"/>
      <w:pPr>
        <w:ind w:left="4870" w:hanging="360"/>
      </w:pPr>
    </w:lvl>
    <w:lvl w:ilvl="7" w:tplc="04240019" w:tentative="1">
      <w:start w:val="1"/>
      <w:numFmt w:val="lowerLetter"/>
      <w:lvlText w:val="%8."/>
      <w:lvlJc w:val="left"/>
      <w:pPr>
        <w:ind w:left="5590" w:hanging="360"/>
      </w:pPr>
    </w:lvl>
    <w:lvl w:ilvl="8" w:tplc="0424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4" w15:restartNumberingAfterBreak="0">
    <w:nsid w:val="3F211C7E"/>
    <w:multiLevelType w:val="hybridMultilevel"/>
    <w:tmpl w:val="C9DCA85A"/>
    <w:lvl w:ilvl="0" w:tplc="D36A316E">
      <w:start w:val="1"/>
      <w:numFmt w:val="upperLetter"/>
      <w:lvlText w:val="%1."/>
      <w:lvlJc w:val="left"/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149C5"/>
    <w:multiLevelType w:val="hybridMultilevel"/>
    <w:tmpl w:val="C3FE6D3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62FD5"/>
    <w:multiLevelType w:val="hybridMultilevel"/>
    <w:tmpl w:val="E29E8D56"/>
    <w:lvl w:ilvl="0" w:tplc="37DECC5E">
      <w:start w:val="1"/>
      <w:numFmt w:val="lowerLetter"/>
      <w:lvlText w:val="%1)"/>
      <w:lvlJc w:val="left"/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E685F"/>
    <w:multiLevelType w:val="hybridMultilevel"/>
    <w:tmpl w:val="0EFC16E8"/>
    <w:lvl w:ilvl="0" w:tplc="13C6FC94">
      <w:start w:val="1"/>
      <w:numFmt w:val="lowerRoman"/>
      <w:lvlText w:val="(%1)"/>
      <w:lvlJc w:val="left"/>
      <w:pPr>
        <w:tabs>
          <w:tab w:val="num" w:pos="782"/>
        </w:tabs>
        <w:ind w:left="782" w:hanging="357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E2167"/>
    <w:multiLevelType w:val="multilevel"/>
    <w:tmpl w:val="99CA707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%1.%2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Restart w:val="0"/>
      <w:isLgl/>
      <w:lvlText w:val="%1.%2.%3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-2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2E43BD4"/>
    <w:multiLevelType w:val="hybridMultilevel"/>
    <w:tmpl w:val="384E5FA8"/>
    <w:lvl w:ilvl="0" w:tplc="2DCAF686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791463"/>
    <w:multiLevelType w:val="hybridMultilevel"/>
    <w:tmpl w:val="9C864EFC"/>
    <w:lvl w:ilvl="0" w:tplc="8F52D806">
      <w:start w:val="1"/>
      <w:numFmt w:val="upperLetter"/>
      <w:lvlText w:val="%1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870AC5"/>
    <w:multiLevelType w:val="hybridMultilevel"/>
    <w:tmpl w:val="F8764D2C"/>
    <w:lvl w:ilvl="0" w:tplc="99C80952">
      <w:start w:val="1"/>
      <w:numFmt w:val="bullet"/>
      <w:pStyle w:val="Alineazaodstavkom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A0487"/>
    <w:multiLevelType w:val="hybridMultilevel"/>
    <w:tmpl w:val="A2F079AE"/>
    <w:lvl w:ilvl="0" w:tplc="99C809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94312"/>
    <w:multiLevelType w:val="hybridMultilevel"/>
    <w:tmpl w:val="28B88870"/>
    <w:lvl w:ilvl="0" w:tplc="57C6B90A">
      <w:start w:val="1"/>
      <w:numFmt w:val="decimal"/>
      <w:lvlText w:val="(%1)"/>
      <w:lvlJc w:val="left"/>
      <w:pPr>
        <w:ind w:left="138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01" w:hanging="360"/>
      </w:pPr>
    </w:lvl>
    <w:lvl w:ilvl="2" w:tplc="0424001B" w:tentative="1">
      <w:start w:val="1"/>
      <w:numFmt w:val="lowerRoman"/>
      <w:lvlText w:val="%3."/>
      <w:lvlJc w:val="right"/>
      <w:pPr>
        <w:ind w:left="2821" w:hanging="180"/>
      </w:pPr>
    </w:lvl>
    <w:lvl w:ilvl="3" w:tplc="0424000F" w:tentative="1">
      <w:start w:val="1"/>
      <w:numFmt w:val="decimal"/>
      <w:lvlText w:val="%4."/>
      <w:lvlJc w:val="left"/>
      <w:pPr>
        <w:ind w:left="3541" w:hanging="360"/>
      </w:pPr>
    </w:lvl>
    <w:lvl w:ilvl="4" w:tplc="04240019" w:tentative="1">
      <w:start w:val="1"/>
      <w:numFmt w:val="lowerLetter"/>
      <w:lvlText w:val="%5."/>
      <w:lvlJc w:val="left"/>
      <w:pPr>
        <w:ind w:left="4261" w:hanging="360"/>
      </w:pPr>
    </w:lvl>
    <w:lvl w:ilvl="5" w:tplc="0424001B" w:tentative="1">
      <w:start w:val="1"/>
      <w:numFmt w:val="lowerRoman"/>
      <w:lvlText w:val="%6."/>
      <w:lvlJc w:val="right"/>
      <w:pPr>
        <w:ind w:left="4981" w:hanging="180"/>
      </w:pPr>
    </w:lvl>
    <w:lvl w:ilvl="6" w:tplc="0424000F" w:tentative="1">
      <w:start w:val="1"/>
      <w:numFmt w:val="decimal"/>
      <w:lvlText w:val="%7."/>
      <w:lvlJc w:val="left"/>
      <w:pPr>
        <w:ind w:left="5701" w:hanging="360"/>
      </w:pPr>
    </w:lvl>
    <w:lvl w:ilvl="7" w:tplc="04240019" w:tentative="1">
      <w:start w:val="1"/>
      <w:numFmt w:val="lowerLetter"/>
      <w:lvlText w:val="%8."/>
      <w:lvlJc w:val="left"/>
      <w:pPr>
        <w:ind w:left="6421" w:hanging="360"/>
      </w:pPr>
    </w:lvl>
    <w:lvl w:ilvl="8" w:tplc="0424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4" w15:restartNumberingAfterBreak="0">
    <w:nsid w:val="7AC36C4E"/>
    <w:multiLevelType w:val="hybridMultilevel"/>
    <w:tmpl w:val="6C6CFB76"/>
    <w:lvl w:ilvl="0" w:tplc="02BC5AB6">
      <w:start w:val="1"/>
      <w:numFmt w:val="upperLetter"/>
      <w:lvlText w:val="(%1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25" w15:restartNumberingAfterBreak="0">
    <w:nsid w:val="7B7E75EC"/>
    <w:multiLevelType w:val="hybridMultilevel"/>
    <w:tmpl w:val="BD46B230"/>
    <w:lvl w:ilvl="0" w:tplc="1EE4982E">
      <w:start w:val="1"/>
      <w:numFmt w:val="decimal"/>
      <w:lvlText w:val="(%1)"/>
      <w:lvlJc w:val="left"/>
      <w:pPr>
        <w:ind w:left="138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01" w:hanging="360"/>
      </w:pPr>
    </w:lvl>
    <w:lvl w:ilvl="2" w:tplc="0424001B" w:tentative="1">
      <w:start w:val="1"/>
      <w:numFmt w:val="lowerRoman"/>
      <w:lvlText w:val="%3."/>
      <w:lvlJc w:val="right"/>
      <w:pPr>
        <w:ind w:left="2821" w:hanging="180"/>
      </w:pPr>
    </w:lvl>
    <w:lvl w:ilvl="3" w:tplc="0424000F" w:tentative="1">
      <w:start w:val="1"/>
      <w:numFmt w:val="decimal"/>
      <w:lvlText w:val="%4."/>
      <w:lvlJc w:val="left"/>
      <w:pPr>
        <w:ind w:left="3541" w:hanging="360"/>
      </w:pPr>
    </w:lvl>
    <w:lvl w:ilvl="4" w:tplc="04240019" w:tentative="1">
      <w:start w:val="1"/>
      <w:numFmt w:val="lowerLetter"/>
      <w:lvlText w:val="%5."/>
      <w:lvlJc w:val="left"/>
      <w:pPr>
        <w:ind w:left="4261" w:hanging="360"/>
      </w:pPr>
    </w:lvl>
    <w:lvl w:ilvl="5" w:tplc="0424001B" w:tentative="1">
      <w:start w:val="1"/>
      <w:numFmt w:val="lowerRoman"/>
      <w:lvlText w:val="%6."/>
      <w:lvlJc w:val="right"/>
      <w:pPr>
        <w:ind w:left="4981" w:hanging="180"/>
      </w:pPr>
    </w:lvl>
    <w:lvl w:ilvl="6" w:tplc="0424000F" w:tentative="1">
      <w:start w:val="1"/>
      <w:numFmt w:val="decimal"/>
      <w:lvlText w:val="%7."/>
      <w:lvlJc w:val="left"/>
      <w:pPr>
        <w:ind w:left="5701" w:hanging="360"/>
      </w:pPr>
    </w:lvl>
    <w:lvl w:ilvl="7" w:tplc="04240019" w:tentative="1">
      <w:start w:val="1"/>
      <w:numFmt w:val="lowerLetter"/>
      <w:lvlText w:val="%8."/>
      <w:lvlJc w:val="left"/>
      <w:pPr>
        <w:ind w:left="6421" w:hanging="360"/>
      </w:pPr>
    </w:lvl>
    <w:lvl w:ilvl="8" w:tplc="0424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6" w15:restartNumberingAfterBreak="0">
    <w:nsid w:val="7BBB09C0"/>
    <w:multiLevelType w:val="hybridMultilevel"/>
    <w:tmpl w:val="91D887E4"/>
    <w:lvl w:ilvl="0" w:tplc="516CFF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5290C"/>
    <w:multiLevelType w:val="hybridMultilevel"/>
    <w:tmpl w:val="1D68A3F6"/>
    <w:lvl w:ilvl="0" w:tplc="1E8E7490">
      <w:start w:val="1"/>
      <w:numFmt w:val="lowerLetter"/>
      <w:lvlText w:val="(%1)"/>
      <w:lvlJc w:val="left"/>
      <w:pPr>
        <w:tabs>
          <w:tab w:val="num" w:pos="782"/>
        </w:tabs>
        <w:ind w:left="782" w:hanging="35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77" w:hanging="360"/>
      </w:pPr>
    </w:lvl>
    <w:lvl w:ilvl="2" w:tplc="0424001B" w:tentative="1">
      <w:start w:val="1"/>
      <w:numFmt w:val="lowerRoman"/>
      <w:lvlText w:val="%3."/>
      <w:lvlJc w:val="right"/>
      <w:pPr>
        <w:ind w:left="2197" w:hanging="180"/>
      </w:pPr>
    </w:lvl>
    <w:lvl w:ilvl="3" w:tplc="0424000F" w:tentative="1">
      <w:start w:val="1"/>
      <w:numFmt w:val="decimal"/>
      <w:lvlText w:val="%4."/>
      <w:lvlJc w:val="left"/>
      <w:pPr>
        <w:ind w:left="2917" w:hanging="360"/>
      </w:pPr>
    </w:lvl>
    <w:lvl w:ilvl="4" w:tplc="04240019" w:tentative="1">
      <w:start w:val="1"/>
      <w:numFmt w:val="lowerLetter"/>
      <w:lvlText w:val="%5."/>
      <w:lvlJc w:val="left"/>
      <w:pPr>
        <w:ind w:left="3637" w:hanging="360"/>
      </w:pPr>
    </w:lvl>
    <w:lvl w:ilvl="5" w:tplc="0424001B" w:tentative="1">
      <w:start w:val="1"/>
      <w:numFmt w:val="lowerRoman"/>
      <w:lvlText w:val="%6."/>
      <w:lvlJc w:val="right"/>
      <w:pPr>
        <w:ind w:left="4357" w:hanging="180"/>
      </w:pPr>
    </w:lvl>
    <w:lvl w:ilvl="6" w:tplc="0424000F" w:tentative="1">
      <w:start w:val="1"/>
      <w:numFmt w:val="decimal"/>
      <w:lvlText w:val="%7."/>
      <w:lvlJc w:val="left"/>
      <w:pPr>
        <w:ind w:left="5077" w:hanging="360"/>
      </w:pPr>
    </w:lvl>
    <w:lvl w:ilvl="7" w:tplc="04240019" w:tentative="1">
      <w:start w:val="1"/>
      <w:numFmt w:val="lowerLetter"/>
      <w:lvlText w:val="%8."/>
      <w:lvlJc w:val="left"/>
      <w:pPr>
        <w:ind w:left="5797" w:hanging="360"/>
      </w:pPr>
    </w:lvl>
    <w:lvl w:ilvl="8" w:tplc="0424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9"/>
  </w:num>
  <w:num w:numId="2">
    <w:abstractNumId w:val="5"/>
  </w:num>
  <w:num w:numId="3">
    <w:abstractNumId w:val="21"/>
  </w:num>
  <w:num w:numId="4">
    <w:abstractNumId w:val="6"/>
  </w:num>
  <w:num w:numId="5">
    <w:abstractNumId w:val="14"/>
  </w:num>
  <w:num w:numId="6">
    <w:abstractNumId w:val="27"/>
  </w:num>
  <w:num w:numId="7">
    <w:abstractNumId w:val="11"/>
  </w:num>
  <w:num w:numId="8">
    <w:abstractNumId w:val="4"/>
  </w:num>
  <w:num w:numId="9">
    <w:abstractNumId w:val="13"/>
  </w:num>
  <w:num w:numId="10">
    <w:abstractNumId w:val="12"/>
  </w:num>
  <w:num w:numId="11">
    <w:abstractNumId w:val="16"/>
  </w:num>
  <w:num w:numId="12">
    <w:abstractNumId w:val="17"/>
  </w:num>
  <w:num w:numId="13">
    <w:abstractNumId w:val="10"/>
    <w:lvlOverride w:ilvl="0">
      <w:lvl w:ilvl="0" w:tplc="E6888A80">
        <w:start w:val="1"/>
        <w:numFmt w:val="lowerRoman"/>
        <w:lvlText w:val="(%1)"/>
        <w:lvlJc w:val="left"/>
        <w:pPr>
          <w:tabs>
            <w:tab w:val="num" w:pos="425"/>
          </w:tabs>
          <w:ind w:left="425" w:hanging="425"/>
        </w:pPr>
        <w:rPr>
          <w:rFonts w:hint="default"/>
          <w: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sz w:val="22"/>
          <w:vertAlign w:val="baseline"/>
        </w:rPr>
      </w:lvl>
    </w:lvlOverride>
    <w:lvlOverride w:ilvl="1">
      <w:lvl w:ilvl="1" w:tplc="0424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24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24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24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24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24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24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24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>
    <w:abstractNumId w:val="18"/>
  </w:num>
  <w:num w:numId="15">
    <w:abstractNumId w:val="7"/>
  </w:num>
  <w:num w:numId="16">
    <w:abstractNumId w:val="20"/>
  </w:num>
  <w:num w:numId="17">
    <w:abstractNumId w:val="24"/>
  </w:num>
  <w:num w:numId="18">
    <w:abstractNumId w:val="9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</w:num>
  <w:num w:numId="33">
    <w:abstractNumId w:val="12"/>
    <w:lvlOverride w:ilvl="0">
      <w:startOverride w:val="1"/>
    </w:lvlOverride>
  </w:num>
  <w:num w:numId="34">
    <w:abstractNumId w:val="11"/>
    <w:lvlOverride w:ilvl="0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15"/>
  </w:num>
  <w:num w:numId="42">
    <w:abstractNumId w:val="1"/>
  </w:num>
  <w:num w:numId="43">
    <w:abstractNumId w:val="8"/>
  </w:num>
  <w:num w:numId="44">
    <w:abstractNumId w:val="23"/>
  </w:num>
  <w:num w:numId="45">
    <w:abstractNumId w:val="25"/>
  </w:num>
  <w:num w:numId="46">
    <w:abstractNumId w:val="3"/>
  </w:num>
  <w:num w:numId="47">
    <w:abstractNumId w:val="26"/>
  </w:num>
  <w:num w:numId="48">
    <w:abstractNumId w:val="0"/>
  </w:num>
  <w:num w:numId="49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formatting="1" w:enforcement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25"/>
    <w:rsid w:val="00001DA3"/>
    <w:rsid w:val="00003C5D"/>
    <w:rsid w:val="0000632C"/>
    <w:rsid w:val="00007C3B"/>
    <w:rsid w:val="00010960"/>
    <w:rsid w:val="00013512"/>
    <w:rsid w:val="00014217"/>
    <w:rsid w:val="00015D71"/>
    <w:rsid w:val="000175F5"/>
    <w:rsid w:val="00021FD3"/>
    <w:rsid w:val="000330CC"/>
    <w:rsid w:val="0003335F"/>
    <w:rsid w:val="00034A34"/>
    <w:rsid w:val="000373EC"/>
    <w:rsid w:val="00037EEE"/>
    <w:rsid w:val="0004451F"/>
    <w:rsid w:val="0004576D"/>
    <w:rsid w:val="00045D8D"/>
    <w:rsid w:val="000530FD"/>
    <w:rsid w:val="00053666"/>
    <w:rsid w:val="00056B2F"/>
    <w:rsid w:val="0006095E"/>
    <w:rsid w:val="00061D44"/>
    <w:rsid w:val="000624F6"/>
    <w:rsid w:val="00062A89"/>
    <w:rsid w:val="0006365E"/>
    <w:rsid w:val="00067B08"/>
    <w:rsid w:val="00073A9D"/>
    <w:rsid w:val="00075654"/>
    <w:rsid w:val="00076B08"/>
    <w:rsid w:val="000771DE"/>
    <w:rsid w:val="000848B2"/>
    <w:rsid w:val="00084D07"/>
    <w:rsid w:val="00086611"/>
    <w:rsid w:val="00095564"/>
    <w:rsid w:val="000A186F"/>
    <w:rsid w:val="000A20E3"/>
    <w:rsid w:val="000A4906"/>
    <w:rsid w:val="000A5A1D"/>
    <w:rsid w:val="000B1314"/>
    <w:rsid w:val="000B339D"/>
    <w:rsid w:val="000B7627"/>
    <w:rsid w:val="000C0238"/>
    <w:rsid w:val="000C26E3"/>
    <w:rsid w:val="000C3560"/>
    <w:rsid w:val="000C4827"/>
    <w:rsid w:val="000D01A7"/>
    <w:rsid w:val="000D0761"/>
    <w:rsid w:val="000D11D5"/>
    <w:rsid w:val="000D37FE"/>
    <w:rsid w:val="000E39BF"/>
    <w:rsid w:val="000E4C49"/>
    <w:rsid w:val="000E565C"/>
    <w:rsid w:val="000E5B62"/>
    <w:rsid w:val="000F0C2D"/>
    <w:rsid w:val="000F2990"/>
    <w:rsid w:val="000F58ED"/>
    <w:rsid w:val="00103C64"/>
    <w:rsid w:val="00104ACD"/>
    <w:rsid w:val="0010558C"/>
    <w:rsid w:val="001068C4"/>
    <w:rsid w:val="00112439"/>
    <w:rsid w:val="001137F9"/>
    <w:rsid w:val="001151C8"/>
    <w:rsid w:val="00115C43"/>
    <w:rsid w:val="001233AE"/>
    <w:rsid w:val="00123595"/>
    <w:rsid w:val="0013017D"/>
    <w:rsid w:val="001319BD"/>
    <w:rsid w:val="00134138"/>
    <w:rsid w:val="00137323"/>
    <w:rsid w:val="00144349"/>
    <w:rsid w:val="001443F4"/>
    <w:rsid w:val="00147013"/>
    <w:rsid w:val="001478B2"/>
    <w:rsid w:val="00147A20"/>
    <w:rsid w:val="00147AC6"/>
    <w:rsid w:val="00150F57"/>
    <w:rsid w:val="001510E9"/>
    <w:rsid w:val="001521C4"/>
    <w:rsid w:val="0015387E"/>
    <w:rsid w:val="001551F5"/>
    <w:rsid w:val="001552BA"/>
    <w:rsid w:val="00156066"/>
    <w:rsid w:val="00156E7E"/>
    <w:rsid w:val="00164864"/>
    <w:rsid w:val="00165141"/>
    <w:rsid w:val="00165C2E"/>
    <w:rsid w:val="00167A69"/>
    <w:rsid w:val="0017082B"/>
    <w:rsid w:val="00170938"/>
    <w:rsid w:val="00174454"/>
    <w:rsid w:val="00181EFA"/>
    <w:rsid w:val="001828A5"/>
    <w:rsid w:val="001846F7"/>
    <w:rsid w:val="001864CD"/>
    <w:rsid w:val="001907E8"/>
    <w:rsid w:val="00190EF7"/>
    <w:rsid w:val="0019232A"/>
    <w:rsid w:val="00194BDE"/>
    <w:rsid w:val="00195432"/>
    <w:rsid w:val="001954FB"/>
    <w:rsid w:val="001A0342"/>
    <w:rsid w:val="001A7EEC"/>
    <w:rsid w:val="001B0209"/>
    <w:rsid w:val="001B51E6"/>
    <w:rsid w:val="001B6BB5"/>
    <w:rsid w:val="001B6C9B"/>
    <w:rsid w:val="001B77C8"/>
    <w:rsid w:val="001B77D4"/>
    <w:rsid w:val="001C0449"/>
    <w:rsid w:val="001C46B0"/>
    <w:rsid w:val="001C7A0E"/>
    <w:rsid w:val="001D2F52"/>
    <w:rsid w:val="001D435E"/>
    <w:rsid w:val="001D7E24"/>
    <w:rsid w:val="001E7FB1"/>
    <w:rsid w:val="001F3C0E"/>
    <w:rsid w:val="001F5D54"/>
    <w:rsid w:val="001F7388"/>
    <w:rsid w:val="001F7424"/>
    <w:rsid w:val="001F7894"/>
    <w:rsid w:val="001F7E5F"/>
    <w:rsid w:val="00202DAB"/>
    <w:rsid w:val="00202E68"/>
    <w:rsid w:val="00203474"/>
    <w:rsid w:val="0020713D"/>
    <w:rsid w:val="00207DB1"/>
    <w:rsid w:val="00212B0B"/>
    <w:rsid w:val="00212F9B"/>
    <w:rsid w:val="00213D3B"/>
    <w:rsid w:val="00214E52"/>
    <w:rsid w:val="002168F9"/>
    <w:rsid w:val="00220359"/>
    <w:rsid w:val="00222EA5"/>
    <w:rsid w:val="002268F2"/>
    <w:rsid w:val="00226A9C"/>
    <w:rsid w:val="00230492"/>
    <w:rsid w:val="002307A2"/>
    <w:rsid w:val="002309A6"/>
    <w:rsid w:val="002315DF"/>
    <w:rsid w:val="00232A83"/>
    <w:rsid w:val="00243FE6"/>
    <w:rsid w:val="0024575D"/>
    <w:rsid w:val="0025618F"/>
    <w:rsid w:val="002571AF"/>
    <w:rsid w:val="00261112"/>
    <w:rsid w:val="00264876"/>
    <w:rsid w:val="00265816"/>
    <w:rsid w:val="00266D64"/>
    <w:rsid w:val="00271F8A"/>
    <w:rsid w:val="002749D7"/>
    <w:rsid w:val="00277C88"/>
    <w:rsid w:val="00281693"/>
    <w:rsid w:val="0028183A"/>
    <w:rsid w:val="00283606"/>
    <w:rsid w:val="002849AC"/>
    <w:rsid w:val="002875BA"/>
    <w:rsid w:val="00287FC0"/>
    <w:rsid w:val="002A74B2"/>
    <w:rsid w:val="002B21EB"/>
    <w:rsid w:val="002B29AF"/>
    <w:rsid w:val="002B2F2D"/>
    <w:rsid w:val="002B52CB"/>
    <w:rsid w:val="002C1228"/>
    <w:rsid w:val="002C3281"/>
    <w:rsid w:val="002C32E2"/>
    <w:rsid w:val="002C524B"/>
    <w:rsid w:val="002D031A"/>
    <w:rsid w:val="002D0896"/>
    <w:rsid w:val="002D16F0"/>
    <w:rsid w:val="002D20F5"/>
    <w:rsid w:val="002D418E"/>
    <w:rsid w:val="002D6C12"/>
    <w:rsid w:val="002E339C"/>
    <w:rsid w:val="002E5E24"/>
    <w:rsid w:val="002E62C0"/>
    <w:rsid w:val="002F3337"/>
    <w:rsid w:val="003004C2"/>
    <w:rsid w:val="003031B8"/>
    <w:rsid w:val="00305205"/>
    <w:rsid w:val="0030566C"/>
    <w:rsid w:val="0030733C"/>
    <w:rsid w:val="00311AC6"/>
    <w:rsid w:val="003140B5"/>
    <w:rsid w:val="003155ED"/>
    <w:rsid w:val="00315EC2"/>
    <w:rsid w:val="00321525"/>
    <w:rsid w:val="00321A40"/>
    <w:rsid w:val="00322F0F"/>
    <w:rsid w:val="00323172"/>
    <w:rsid w:val="0032491C"/>
    <w:rsid w:val="00324AE1"/>
    <w:rsid w:val="00325190"/>
    <w:rsid w:val="00326626"/>
    <w:rsid w:val="00332203"/>
    <w:rsid w:val="00334A76"/>
    <w:rsid w:val="00340009"/>
    <w:rsid w:val="00340AC6"/>
    <w:rsid w:val="00340E88"/>
    <w:rsid w:val="00343AEB"/>
    <w:rsid w:val="00343FB5"/>
    <w:rsid w:val="00344A93"/>
    <w:rsid w:val="00346C98"/>
    <w:rsid w:val="00346FB3"/>
    <w:rsid w:val="003503EE"/>
    <w:rsid w:val="0035082D"/>
    <w:rsid w:val="00350FA7"/>
    <w:rsid w:val="00351B69"/>
    <w:rsid w:val="00355448"/>
    <w:rsid w:val="0035544F"/>
    <w:rsid w:val="00357591"/>
    <w:rsid w:val="003748C8"/>
    <w:rsid w:val="003763C5"/>
    <w:rsid w:val="00376AEF"/>
    <w:rsid w:val="003771E2"/>
    <w:rsid w:val="00381D10"/>
    <w:rsid w:val="00385A60"/>
    <w:rsid w:val="00387AD3"/>
    <w:rsid w:val="00387B3C"/>
    <w:rsid w:val="00390635"/>
    <w:rsid w:val="003957F4"/>
    <w:rsid w:val="00397CEF"/>
    <w:rsid w:val="003A3EC6"/>
    <w:rsid w:val="003A7ED1"/>
    <w:rsid w:val="003B107B"/>
    <w:rsid w:val="003B3890"/>
    <w:rsid w:val="003B3A62"/>
    <w:rsid w:val="003B47A8"/>
    <w:rsid w:val="003B5D39"/>
    <w:rsid w:val="003C1742"/>
    <w:rsid w:val="003C1FC9"/>
    <w:rsid w:val="003C22DF"/>
    <w:rsid w:val="003C3772"/>
    <w:rsid w:val="003C4467"/>
    <w:rsid w:val="003C4588"/>
    <w:rsid w:val="003C5437"/>
    <w:rsid w:val="003C6B69"/>
    <w:rsid w:val="003D16AA"/>
    <w:rsid w:val="003D238B"/>
    <w:rsid w:val="003D73C3"/>
    <w:rsid w:val="003E3159"/>
    <w:rsid w:val="003E3FDA"/>
    <w:rsid w:val="003E5500"/>
    <w:rsid w:val="003F09B8"/>
    <w:rsid w:val="003F0FFA"/>
    <w:rsid w:val="003F333C"/>
    <w:rsid w:val="003F5D28"/>
    <w:rsid w:val="003F6546"/>
    <w:rsid w:val="0040002D"/>
    <w:rsid w:val="00407358"/>
    <w:rsid w:val="00407EC8"/>
    <w:rsid w:val="00410EA3"/>
    <w:rsid w:val="00413C62"/>
    <w:rsid w:val="00413CCD"/>
    <w:rsid w:val="0041557D"/>
    <w:rsid w:val="0041730F"/>
    <w:rsid w:val="0041737F"/>
    <w:rsid w:val="00417E82"/>
    <w:rsid w:val="00423CF0"/>
    <w:rsid w:val="0042406C"/>
    <w:rsid w:val="00425E50"/>
    <w:rsid w:val="00426DCD"/>
    <w:rsid w:val="00426E1C"/>
    <w:rsid w:val="00430638"/>
    <w:rsid w:val="00430B99"/>
    <w:rsid w:val="00431C1E"/>
    <w:rsid w:val="004325FE"/>
    <w:rsid w:val="0043506E"/>
    <w:rsid w:val="0043601F"/>
    <w:rsid w:val="0043611F"/>
    <w:rsid w:val="00440669"/>
    <w:rsid w:val="0044242C"/>
    <w:rsid w:val="00442466"/>
    <w:rsid w:val="00443548"/>
    <w:rsid w:val="004471BC"/>
    <w:rsid w:val="00450AC4"/>
    <w:rsid w:val="004559DD"/>
    <w:rsid w:val="00457AE1"/>
    <w:rsid w:val="004607D4"/>
    <w:rsid w:val="00460FFA"/>
    <w:rsid w:val="0046161D"/>
    <w:rsid w:val="004626BA"/>
    <w:rsid w:val="004647B0"/>
    <w:rsid w:val="00466C7F"/>
    <w:rsid w:val="00471815"/>
    <w:rsid w:val="00472702"/>
    <w:rsid w:val="004742F3"/>
    <w:rsid w:val="00475ECD"/>
    <w:rsid w:val="004772D3"/>
    <w:rsid w:val="00480378"/>
    <w:rsid w:val="0048431B"/>
    <w:rsid w:val="004844FC"/>
    <w:rsid w:val="0049015E"/>
    <w:rsid w:val="004906DF"/>
    <w:rsid w:val="0049162E"/>
    <w:rsid w:val="00491EC3"/>
    <w:rsid w:val="00492506"/>
    <w:rsid w:val="00497C10"/>
    <w:rsid w:val="004A0371"/>
    <w:rsid w:val="004A121D"/>
    <w:rsid w:val="004A1DED"/>
    <w:rsid w:val="004A1F08"/>
    <w:rsid w:val="004A272F"/>
    <w:rsid w:val="004A3793"/>
    <w:rsid w:val="004A40E2"/>
    <w:rsid w:val="004A7CC4"/>
    <w:rsid w:val="004B373F"/>
    <w:rsid w:val="004B5FA4"/>
    <w:rsid w:val="004B74AE"/>
    <w:rsid w:val="004C04CE"/>
    <w:rsid w:val="004C44DA"/>
    <w:rsid w:val="004C4C38"/>
    <w:rsid w:val="004C5226"/>
    <w:rsid w:val="004C5680"/>
    <w:rsid w:val="004C6759"/>
    <w:rsid w:val="004C7A42"/>
    <w:rsid w:val="004D3599"/>
    <w:rsid w:val="004D3E2C"/>
    <w:rsid w:val="004D5B22"/>
    <w:rsid w:val="004D657D"/>
    <w:rsid w:val="004D78F5"/>
    <w:rsid w:val="004E15E0"/>
    <w:rsid w:val="004E51E6"/>
    <w:rsid w:val="004E5462"/>
    <w:rsid w:val="004E5974"/>
    <w:rsid w:val="004E790F"/>
    <w:rsid w:val="004F06B5"/>
    <w:rsid w:val="004F0A17"/>
    <w:rsid w:val="004F3319"/>
    <w:rsid w:val="004F4130"/>
    <w:rsid w:val="004F749C"/>
    <w:rsid w:val="005030EE"/>
    <w:rsid w:val="0050460D"/>
    <w:rsid w:val="0050735E"/>
    <w:rsid w:val="005111CF"/>
    <w:rsid w:val="00513832"/>
    <w:rsid w:val="00516F80"/>
    <w:rsid w:val="00523EE5"/>
    <w:rsid w:val="0052418E"/>
    <w:rsid w:val="00527DB3"/>
    <w:rsid w:val="00531615"/>
    <w:rsid w:val="00532E95"/>
    <w:rsid w:val="00534CF4"/>
    <w:rsid w:val="00535044"/>
    <w:rsid w:val="0053672E"/>
    <w:rsid w:val="005370BB"/>
    <w:rsid w:val="00542678"/>
    <w:rsid w:val="005443D6"/>
    <w:rsid w:val="00547B18"/>
    <w:rsid w:val="00551281"/>
    <w:rsid w:val="00553D77"/>
    <w:rsid w:val="00555FC3"/>
    <w:rsid w:val="0055693C"/>
    <w:rsid w:val="005579B5"/>
    <w:rsid w:val="00560486"/>
    <w:rsid w:val="00560B37"/>
    <w:rsid w:val="00563B72"/>
    <w:rsid w:val="00565E26"/>
    <w:rsid w:val="00566556"/>
    <w:rsid w:val="0057009E"/>
    <w:rsid w:val="00573093"/>
    <w:rsid w:val="00574BF7"/>
    <w:rsid w:val="00580766"/>
    <w:rsid w:val="00580BF1"/>
    <w:rsid w:val="00580E02"/>
    <w:rsid w:val="00581F57"/>
    <w:rsid w:val="005850DF"/>
    <w:rsid w:val="005867B2"/>
    <w:rsid w:val="0058694C"/>
    <w:rsid w:val="00586F1D"/>
    <w:rsid w:val="00592C23"/>
    <w:rsid w:val="005955C0"/>
    <w:rsid w:val="00595E2B"/>
    <w:rsid w:val="00597D90"/>
    <w:rsid w:val="005A0FC8"/>
    <w:rsid w:val="005A14A4"/>
    <w:rsid w:val="005A37C3"/>
    <w:rsid w:val="005A51FE"/>
    <w:rsid w:val="005A7D43"/>
    <w:rsid w:val="005B0B95"/>
    <w:rsid w:val="005B2D7D"/>
    <w:rsid w:val="005B38CF"/>
    <w:rsid w:val="005C0DFF"/>
    <w:rsid w:val="005C5321"/>
    <w:rsid w:val="005C566F"/>
    <w:rsid w:val="005C5D72"/>
    <w:rsid w:val="005C7043"/>
    <w:rsid w:val="005D0D55"/>
    <w:rsid w:val="005D1822"/>
    <w:rsid w:val="005D4B31"/>
    <w:rsid w:val="005D62A2"/>
    <w:rsid w:val="005E22C8"/>
    <w:rsid w:val="005E3527"/>
    <w:rsid w:val="005E59E4"/>
    <w:rsid w:val="005E5A82"/>
    <w:rsid w:val="005F050D"/>
    <w:rsid w:val="005F1BD9"/>
    <w:rsid w:val="005F213A"/>
    <w:rsid w:val="005F38BB"/>
    <w:rsid w:val="005F444F"/>
    <w:rsid w:val="005F44C7"/>
    <w:rsid w:val="0060096A"/>
    <w:rsid w:val="00601E5A"/>
    <w:rsid w:val="00603800"/>
    <w:rsid w:val="00606AD7"/>
    <w:rsid w:val="00606AFE"/>
    <w:rsid w:val="00616C3F"/>
    <w:rsid w:val="00616D61"/>
    <w:rsid w:val="006202C8"/>
    <w:rsid w:val="00621CD8"/>
    <w:rsid w:val="006226E3"/>
    <w:rsid w:val="00624B03"/>
    <w:rsid w:val="00625CE5"/>
    <w:rsid w:val="0063030B"/>
    <w:rsid w:val="00630DF5"/>
    <w:rsid w:val="00632B36"/>
    <w:rsid w:val="00634A34"/>
    <w:rsid w:val="00635045"/>
    <w:rsid w:val="00635807"/>
    <w:rsid w:val="00636554"/>
    <w:rsid w:val="00642C9A"/>
    <w:rsid w:val="00644D83"/>
    <w:rsid w:val="00645357"/>
    <w:rsid w:val="00645401"/>
    <w:rsid w:val="00645D98"/>
    <w:rsid w:val="00646581"/>
    <w:rsid w:val="006468B4"/>
    <w:rsid w:val="00646BA9"/>
    <w:rsid w:val="00647402"/>
    <w:rsid w:val="00650B6A"/>
    <w:rsid w:val="00653C19"/>
    <w:rsid w:val="00656CC2"/>
    <w:rsid w:val="006610C6"/>
    <w:rsid w:val="00663002"/>
    <w:rsid w:val="0066561B"/>
    <w:rsid w:val="00673AA0"/>
    <w:rsid w:val="00675CA5"/>
    <w:rsid w:val="00676DA3"/>
    <w:rsid w:val="00681399"/>
    <w:rsid w:val="00682207"/>
    <w:rsid w:val="006822B1"/>
    <w:rsid w:val="00682A8D"/>
    <w:rsid w:val="006836D0"/>
    <w:rsid w:val="006878C5"/>
    <w:rsid w:val="00687C0B"/>
    <w:rsid w:val="0069197A"/>
    <w:rsid w:val="00692F5C"/>
    <w:rsid w:val="006931AF"/>
    <w:rsid w:val="0069748B"/>
    <w:rsid w:val="006A0A3E"/>
    <w:rsid w:val="006A0D90"/>
    <w:rsid w:val="006A24CF"/>
    <w:rsid w:val="006A2C4D"/>
    <w:rsid w:val="006A4C74"/>
    <w:rsid w:val="006A57CA"/>
    <w:rsid w:val="006B1A8A"/>
    <w:rsid w:val="006B2275"/>
    <w:rsid w:val="006B3AE7"/>
    <w:rsid w:val="006B62A3"/>
    <w:rsid w:val="006B70AD"/>
    <w:rsid w:val="006C09E7"/>
    <w:rsid w:val="006C16AB"/>
    <w:rsid w:val="006C42A7"/>
    <w:rsid w:val="006C68F4"/>
    <w:rsid w:val="006D285F"/>
    <w:rsid w:val="006D352C"/>
    <w:rsid w:val="006D3EDC"/>
    <w:rsid w:val="006D65A2"/>
    <w:rsid w:val="006D74F3"/>
    <w:rsid w:val="006E013F"/>
    <w:rsid w:val="006E055E"/>
    <w:rsid w:val="006E179C"/>
    <w:rsid w:val="006E474A"/>
    <w:rsid w:val="006E6DDC"/>
    <w:rsid w:val="006E7E2B"/>
    <w:rsid w:val="006E7FC2"/>
    <w:rsid w:val="006F569F"/>
    <w:rsid w:val="006F5775"/>
    <w:rsid w:val="006F6780"/>
    <w:rsid w:val="00704908"/>
    <w:rsid w:val="00706517"/>
    <w:rsid w:val="007065A5"/>
    <w:rsid w:val="007145B8"/>
    <w:rsid w:val="00714658"/>
    <w:rsid w:val="00714814"/>
    <w:rsid w:val="00716637"/>
    <w:rsid w:val="00725F90"/>
    <w:rsid w:val="00730052"/>
    <w:rsid w:val="007359F6"/>
    <w:rsid w:val="00736FA1"/>
    <w:rsid w:val="00737DC4"/>
    <w:rsid w:val="00740121"/>
    <w:rsid w:val="00740BE7"/>
    <w:rsid w:val="00743D0B"/>
    <w:rsid w:val="00744C27"/>
    <w:rsid w:val="007450AB"/>
    <w:rsid w:val="00745CAB"/>
    <w:rsid w:val="00746125"/>
    <w:rsid w:val="007503F5"/>
    <w:rsid w:val="00750732"/>
    <w:rsid w:val="00754DC8"/>
    <w:rsid w:val="007571F3"/>
    <w:rsid w:val="00762987"/>
    <w:rsid w:val="00762C59"/>
    <w:rsid w:val="00766F2D"/>
    <w:rsid w:val="0077429E"/>
    <w:rsid w:val="00775351"/>
    <w:rsid w:val="00784612"/>
    <w:rsid w:val="007857AC"/>
    <w:rsid w:val="00787848"/>
    <w:rsid w:val="007908DF"/>
    <w:rsid w:val="007916C4"/>
    <w:rsid w:val="007925BF"/>
    <w:rsid w:val="00797225"/>
    <w:rsid w:val="00797B47"/>
    <w:rsid w:val="007A3E2F"/>
    <w:rsid w:val="007B06DE"/>
    <w:rsid w:val="007B1C11"/>
    <w:rsid w:val="007C01E1"/>
    <w:rsid w:val="007C2E74"/>
    <w:rsid w:val="007C3439"/>
    <w:rsid w:val="007C4B48"/>
    <w:rsid w:val="007D08CA"/>
    <w:rsid w:val="007D2055"/>
    <w:rsid w:val="007D6DA8"/>
    <w:rsid w:val="007E0569"/>
    <w:rsid w:val="007E0C52"/>
    <w:rsid w:val="007E0FC0"/>
    <w:rsid w:val="007E4D97"/>
    <w:rsid w:val="007E507D"/>
    <w:rsid w:val="007E60B8"/>
    <w:rsid w:val="007F0C7A"/>
    <w:rsid w:val="007F462F"/>
    <w:rsid w:val="00802152"/>
    <w:rsid w:val="00812CD4"/>
    <w:rsid w:val="0081320A"/>
    <w:rsid w:val="00813E4A"/>
    <w:rsid w:val="0081502F"/>
    <w:rsid w:val="008163DD"/>
    <w:rsid w:val="00816A42"/>
    <w:rsid w:val="00816F8E"/>
    <w:rsid w:val="00822760"/>
    <w:rsid w:val="00822897"/>
    <w:rsid w:val="00823232"/>
    <w:rsid w:val="00833D61"/>
    <w:rsid w:val="00837397"/>
    <w:rsid w:val="00840F2B"/>
    <w:rsid w:val="0084255F"/>
    <w:rsid w:val="008432A5"/>
    <w:rsid w:val="008452CD"/>
    <w:rsid w:val="00846CFC"/>
    <w:rsid w:val="008473C1"/>
    <w:rsid w:val="00850998"/>
    <w:rsid w:val="00851121"/>
    <w:rsid w:val="00851BF4"/>
    <w:rsid w:val="008566F8"/>
    <w:rsid w:val="00860E3D"/>
    <w:rsid w:val="008610AB"/>
    <w:rsid w:val="00862EE2"/>
    <w:rsid w:val="00867D6E"/>
    <w:rsid w:val="00872D91"/>
    <w:rsid w:val="00875209"/>
    <w:rsid w:val="0087561D"/>
    <w:rsid w:val="00877E20"/>
    <w:rsid w:val="00880D97"/>
    <w:rsid w:val="008876A7"/>
    <w:rsid w:val="008913F5"/>
    <w:rsid w:val="008929B8"/>
    <w:rsid w:val="00893316"/>
    <w:rsid w:val="008939B8"/>
    <w:rsid w:val="00895C21"/>
    <w:rsid w:val="00897EC0"/>
    <w:rsid w:val="008A2B4B"/>
    <w:rsid w:val="008A3559"/>
    <w:rsid w:val="008A7540"/>
    <w:rsid w:val="008B0C8F"/>
    <w:rsid w:val="008B21B6"/>
    <w:rsid w:val="008B4D36"/>
    <w:rsid w:val="008B6CB5"/>
    <w:rsid w:val="008B70FE"/>
    <w:rsid w:val="008B722A"/>
    <w:rsid w:val="008C1533"/>
    <w:rsid w:val="008C1BF6"/>
    <w:rsid w:val="008C47F9"/>
    <w:rsid w:val="008C509F"/>
    <w:rsid w:val="008C6B2D"/>
    <w:rsid w:val="008C7A06"/>
    <w:rsid w:val="008D1F5C"/>
    <w:rsid w:val="008D358B"/>
    <w:rsid w:val="008D360F"/>
    <w:rsid w:val="008D421A"/>
    <w:rsid w:val="008E0573"/>
    <w:rsid w:val="008E6C20"/>
    <w:rsid w:val="008E7B1E"/>
    <w:rsid w:val="008F0BD1"/>
    <w:rsid w:val="008F3D82"/>
    <w:rsid w:val="008F70A7"/>
    <w:rsid w:val="00903BA6"/>
    <w:rsid w:val="0091127C"/>
    <w:rsid w:val="00911E2B"/>
    <w:rsid w:val="00913A5E"/>
    <w:rsid w:val="00914CFE"/>
    <w:rsid w:val="00915B82"/>
    <w:rsid w:val="00921884"/>
    <w:rsid w:val="00922D71"/>
    <w:rsid w:val="00925EFC"/>
    <w:rsid w:val="0093041B"/>
    <w:rsid w:val="00932006"/>
    <w:rsid w:val="00934435"/>
    <w:rsid w:val="00935255"/>
    <w:rsid w:val="00937185"/>
    <w:rsid w:val="0094304D"/>
    <w:rsid w:val="009500FB"/>
    <w:rsid w:val="00951C7B"/>
    <w:rsid w:val="00953E87"/>
    <w:rsid w:val="009550EB"/>
    <w:rsid w:val="00956A80"/>
    <w:rsid w:val="00961928"/>
    <w:rsid w:val="009633C0"/>
    <w:rsid w:val="009668D6"/>
    <w:rsid w:val="00967D6A"/>
    <w:rsid w:val="00970531"/>
    <w:rsid w:val="0097165C"/>
    <w:rsid w:val="00971F50"/>
    <w:rsid w:val="00976FE7"/>
    <w:rsid w:val="00992608"/>
    <w:rsid w:val="009A132B"/>
    <w:rsid w:val="009A1CA1"/>
    <w:rsid w:val="009A40DD"/>
    <w:rsid w:val="009A5F4C"/>
    <w:rsid w:val="009A6A92"/>
    <w:rsid w:val="009A7AE7"/>
    <w:rsid w:val="009B255D"/>
    <w:rsid w:val="009B336C"/>
    <w:rsid w:val="009B4B39"/>
    <w:rsid w:val="009B7DF0"/>
    <w:rsid w:val="009C0D1B"/>
    <w:rsid w:val="009C6B38"/>
    <w:rsid w:val="009C7CBD"/>
    <w:rsid w:val="009C7DEB"/>
    <w:rsid w:val="009D3061"/>
    <w:rsid w:val="009D39CC"/>
    <w:rsid w:val="009D3EC2"/>
    <w:rsid w:val="009D458E"/>
    <w:rsid w:val="009D508D"/>
    <w:rsid w:val="009D6452"/>
    <w:rsid w:val="009E31D4"/>
    <w:rsid w:val="009E3FE2"/>
    <w:rsid w:val="009E5C91"/>
    <w:rsid w:val="009E5D40"/>
    <w:rsid w:val="009F22BE"/>
    <w:rsid w:val="009F3F5C"/>
    <w:rsid w:val="009F532D"/>
    <w:rsid w:val="009F7CD5"/>
    <w:rsid w:val="00A01427"/>
    <w:rsid w:val="00A026AB"/>
    <w:rsid w:val="00A030AB"/>
    <w:rsid w:val="00A03E7D"/>
    <w:rsid w:val="00A0557B"/>
    <w:rsid w:val="00A065A2"/>
    <w:rsid w:val="00A107B6"/>
    <w:rsid w:val="00A133EF"/>
    <w:rsid w:val="00A14554"/>
    <w:rsid w:val="00A14B5C"/>
    <w:rsid w:val="00A1709F"/>
    <w:rsid w:val="00A17537"/>
    <w:rsid w:val="00A2186B"/>
    <w:rsid w:val="00A21F00"/>
    <w:rsid w:val="00A229FE"/>
    <w:rsid w:val="00A23F6E"/>
    <w:rsid w:val="00A27334"/>
    <w:rsid w:val="00A275B4"/>
    <w:rsid w:val="00A31972"/>
    <w:rsid w:val="00A32C18"/>
    <w:rsid w:val="00A35708"/>
    <w:rsid w:val="00A36701"/>
    <w:rsid w:val="00A40E40"/>
    <w:rsid w:val="00A40E63"/>
    <w:rsid w:val="00A42EC6"/>
    <w:rsid w:val="00A5051F"/>
    <w:rsid w:val="00A51322"/>
    <w:rsid w:val="00A51E18"/>
    <w:rsid w:val="00A530F6"/>
    <w:rsid w:val="00A536FC"/>
    <w:rsid w:val="00A539ED"/>
    <w:rsid w:val="00A606F9"/>
    <w:rsid w:val="00A634B8"/>
    <w:rsid w:val="00A656E8"/>
    <w:rsid w:val="00A71557"/>
    <w:rsid w:val="00A721AE"/>
    <w:rsid w:val="00A7264D"/>
    <w:rsid w:val="00A744AB"/>
    <w:rsid w:val="00A769EA"/>
    <w:rsid w:val="00A80716"/>
    <w:rsid w:val="00A80E89"/>
    <w:rsid w:val="00A82D28"/>
    <w:rsid w:val="00A90305"/>
    <w:rsid w:val="00A91E00"/>
    <w:rsid w:val="00A9487E"/>
    <w:rsid w:val="00A95FEE"/>
    <w:rsid w:val="00AA1A7C"/>
    <w:rsid w:val="00AA2A81"/>
    <w:rsid w:val="00AA5D87"/>
    <w:rsid w:val="00AA759F"/>
    <w:rsid w:val="00AA78B3"/>
    <w:rsid w:val="00AB0FD4"/>
    <w:rsid w:val="00AB3DB1"/>
    <w:rsid w:val="00AB6840"/>
    <w:rsid w:val="00AB7452"/>
    <w:rsid w:val="00AC07EA"/>
    <w:rsid w:val="00AC1CB7"/>
    <w:rsid w:val="00AC2427"/>
    <w:rsid w:val="00AC2504"/>
    <w:rsid w:val="00AC3087"/>
    <w:rsid w:val="00AC6273"/>
    <w:rsid w:val="00AD1ECA"/>
    <w:rsid w:val="00AD3AF3"/>
    <w:rsid w:val="00AD472F"/>
    <w:rsid w:val="00AD54F9"/>
    <w:rsid w:val="00AD5E6E"/>
    <w:rsid w:val="00AD68C3"/>
    <w:rsid w:val="00AD71C1"/>
    <w:rsid w:val="00AE0130"/>
    <w:rsid w:val="00AE058C"/>
    <w:rsid w:val="00AE24B2"/>
    <w:rsid w:val="00AE7827"/>
    <w:rsid w:val="00AF1CE6"/>
    <w:rsid w:val="00AF372D"/>
    <w:rsid w:val="00AF493C"/>
    <w:rsid w:val="00AF52A2"/>
    <w:rsid w:val="00B01691"/>
    <w:rsid w:val="00B02179"/>
    <w:rsid w:val="00B03DE2"/>
    <w:rsid w:val="00B0474D"/>
    <w:rsid w:val="00B052E2"/>
    <w:rsid w:val="00B07A68"/>
    <w:rsid w:val="00B1132E"/>
    <w:rsid w:val="00B157A5"/>
    <w:rsid w:val="00B17BA2"/>
    <w:rsid w:val="00B17C05"/>
    <w:rsid w:val="00B20859"/>
    <w:rsid w:val="00B25DF0"/>
    <w:rsid w:val="00B26344"/>
    <w:rsid w:val="00B26988"/>
    <w:rsid w:val="00B30458"/>
    <w:rsid w:val="00B3375A"/>
    <w:rsid w:val="00B3379D"/>
    <w:rsid w:val="00B34A50"/>
    <w:rsid w:val="00B3609A"/>
    <w:rsid w:val="00B37BB1"/>
    <w:rsid w:val="00B411A4"/>
    <w:rsid w:val="00B44530"/>
    <w:rsid w:val="00B460EF"/>
    <w:rsid w:val="00B476DB"/>
    <w:rsid w:val="00B549B6"/>
    <w:rsid w:val="00B55B55"/>
    <w:rsid w:val="00B56213"/>
    <w:rsid w:val="00B62AC2"/>
    <w:rsid w:val="00B63627"/>
    <w:rsid w:val="00B63DB5"/>
    <w:rsid w:val="00B665EB"/>
    <w:rsid w:val="00B71082"/>
    <w:rsid w:val="00B73B38"/>
    <w:rsid w:val="00B74BDF"/>
    <w:rsid w:val="00B77309"/>
    <w:rsid w:val="00B837AB"/>
    <w:rsid w:val="00B870B1"/>
    <w:rsid w:val="00B9216D"/>
    <w:rsid w:val="00B92738"/>
    <w:rsid w:val="00B96FEA"/>
    <w:rsid w:val="00B9791D"/>
    <w:rsid w:val="00BA13C2"/>
    <w:rsid w:val="00BA2082"/>
    <w:rsid w:val="00BA2C84"/>
    <w:rsid w:val="00BB2A80"/>
    <w:rsid w:val="00BB2AE5"/>
    <w:rsid w:val="00BB359D"/>
    <w:rsid w:val="00BC00E4"/>
    <w:rsid w:val="00BC1E4C"/>
    <w:rsid w:val="00BC2301"/>
    <w:rsid w:val="00BC3AC9"/>
    <w:rsid w:val="00BC64F0"/>
    <w:rsid w:val="00BC6765"/>
    <w:rsid w:val="00BE3AC9"/>
    <w:rsid w:val="00BE70CE"/>
    <w:rsid w:val="00BE7166"/>
    <w:rsid w:val="00BF7DAF"/>
    <w:rsid w:val="00C008D8"/>
    <w:rsid w:val="00C0362A"/>
    <w:rsid w:val="00C0731C"/>
    <w:rsid w:val="00C12D51"/>
    <w:rsid w:val="00C13B14"/>
    <w:rsid w:val="00C1485C"/>
    <w:rsid w:val="00C14A6E"/>
    <w:rsid w:val="00C15992"/>
    <w:rsid w:val="00C162FD"/>
    <w:rsid w:val="00C179B4"/>
    <w:rsid w:val="00C23774"/>
    <w:rsid w:val="00C23FED"/>
    <w:rsid w:val="00C26E3A"/>
    <w:rsid w:val="00C30D31"/>
    <w:rsid w:val="00C348EE"/>
    <w:rsid w:val="00C35B55"/>
    <w:rsid w:val="00C37702"/>
    <w:rsid w:val="00C37E88"/>
    <w:rsid w:val="00C400F6"/>
    <w:rsid w:val="00C408B8"/>
    <w:rsid w:val="00C40E2F"/>
    <w:rsid w:val="00C425DB"/>
    <w:rsid w:val="00C42D98"/>
    <w:rsid w:val="00C43A05"/>
    <w:rsid w:val="00C447A7"/>
    <w:rsid w:val="00C473A4"/>
    <w:rsid w:val="00C5372C"/>
    <w:rsid w:val="00C54F16"/>
    <w:rsid w:val="00C56688"/>
    <w:rsid w:val="00C56B2C"/>
    <w:rsid w:val="00C6103C"/>
    <w:rsid w:val="00C627B9"/>
    <w:rsid w:val="00C63F83"/>
    <w:rsid w:val="00C64119"/>
    <w:rsid w:val="00C712B5"/>
    <w:rsid w:val="00C71852"/>
    <w:rsid w:val="00C71C33"/>
    <w:rsid w:val="00C724C8"/>
    <w:rsid w:val="00C74354"/>
    <w:rsid w:val="00C75C49"/>
    <w:rsid w:val="00C82DE3"/>
    <w:rsid w:val="00C83839"/>
    <w:rsid w:val="00C842FF"/>
    <w:rsid w:val="00C84FBD"/>
    <w:rsid w:val="00C85A42"/>
    <w:rsid w:val="00C921A2"/>
    <w:rsid w:val="00C9480C"/>
    <w:rsid w:val="00C9522F"/>
    <w:rsid w:val="00CA0CA8"/>
    <w:rsid w:val="00CA3879"/>
    <w:rsid w:val="00CB192E"/>
    <w:rsid w:val="00CB1E97"/>
    <w:rsid w:val="00CB2158"/>
    <w:rsid w:val="00CB363F"/>
    <w:rsid w:val="00CB36B8"/>
    <w:rsid w:val="00CB4AD6"/>
    <w:rsid w:val="00CC018A"/>
    <w:rsid w:val="00CC1DA1"/>
    <w:rsid w:val="00CC27F9"/>
    <w:rsid w:val="00CC4502"/>
    <w:rsid w:val="00CC4AD0"/>
    <w:rsid w:val="00CC4DD7"/>
    <w:rsid w:val="00CC57BF"/>
    <w:rsid w:val="00CC624C"/>
    <w:rsid w:val="00CD103E"/>
    <w:rsid w:val="00CD1E5F"/>
    <w:rsid w:val="00CD3454"/>
    <w:rsid w:val="00CD3815"/>
    <w:rsid w:val="00CD53FB"/>
    <w:rsid w:val="00CE5ED3"/>
    <w:rsid w:val="00CE6810"/>
    <w:rsid w:val="00CE6D1F"/>
    <w:rsid w:val="00CE7945"/>
    <w:rsid w:val="00CE7F05"/>
    <w:rsid w:val="00CF14BF"/>
    <w:rsid w:val="00CF2D8C"/>
    <w:rsid w:val="00CF4C32"/>
    <w:rsid w:val="00CF584E"/>
    <w:rsid w:val="00CF7056"/>
    <w:rsid w:val="00D03E95"/>
    <w:rsid w:val="00D07A67"/>
    <w:rsid w:val="00D100DC"/>
    <w:rsid w:val="00D11299"/>
    <w:rsid w:val="00D116BB"/>
    <w:rsid w:val="00D1241A"/>
    <w:rsid w:val="00D154E8"/>
    <w:rsid w:val="00D16332"/>
    <w:rsid w:val="00D17F4E"/>
    <w:rsid w:val="00D2072B"/>
    <w:rsid w:val="00D21623"/>
    <w:rsid w:val="00D23059"/>
    <w:rsid w:val="00D23B61"/>
    <w:rsid w:val="00D25789"/>
    <w:rsid w:val="00D26537"/>
    <w:rsid w:val="00D31DCF"/>
    <w:rsid w:val="00D32753"/>
    <w:rsid w:val="00D33135"/>
    <w:rsid w:val="00D34776"/>
    <w:rsid w:val="00D34DBF"/>
    <w:rsid w:val="00D379D9"/>
    <w:rsid w:val="00D37A23"/>
    <w:rsid w:val="00D404AC"/>
    <w:rsid w:val="00D4278A"/>
    <w:rsid w:val="00D45C22"/>
    <w:rsid w:val="00D46DF9"/>
    <w:rsid w:val="00D47117"/>
    <w:rsid w:val="00D51D13"/>
    <w:rsid w:val="00D55332"/>
    <w:rsid w:val="00D55648"/>
    <w:rsid w:val="00D55E62"/>
    <w:rsid w:val="00D564A6"/>
    <w:rsid w:val="00D56AEC"/>
    <w:rsid w:val="00D63A49"/>
    <w:rsid w:val="00D6473E"/>
    <w:rsid w:val="00D66798"/>
    <w:rsid w:val="00D66ABF"/>
    <w:rsid w:val="00D66F46"/>
    <w:rsid w:val="00D70610"/>
    <w:rsid w:val="00D71354"/>
    <w:rsid w:val="00D73FD0"/>
    <w:rsid w:val="00D74776"/>
    <w:rsid w:val="00D75091"/>
    <w:rsid w:val="00D764BC"/>
    <w:rsid w:val="00D77EC2"/>
    <w:rsid w:val="00D80B28"/>
    <w:rsid w:val="00D83A2D"/>
    <w:rsid w:val="00D8730B"/>
    <w:rsid w:val="00D962A2"/>
    <w:rsid w:val="00D97FA1"/>
    <w:rsid w:val="00DA2B63"/>
    <w:rsid w:val="00DA49B3"/>
    <w:rsid w:val="00DA4D0D"/>
    <w:rsid w:val="00DB075B"/>
    <w:rsid w:val="00DB2CF8"/>
    <w:rsid w:val="00DB41FC"/>
    <w:rsid w:val="00DB698F"/>
    <w:rsid w:val="00DB71E8"/>
    <w:rsid w:val="00DC0ABD"/>
    <w:rsid w:val="00DC377B"/>
    <w:rsid w:val="00DC4AEF"/>
    <w:rsid w:val="00DE17BD"/>
    <w:rsid w:val="00DE2AB3"/>
    <w:rsid w:val="00DF4CDD"/>
    <w:rsid w:val="00DF4ED1"/>
    <w:rsid w:val="00E01D3A"/>
    <w:rsid w:val="00E0261F"/>
    <w:rsid w:val="00E055CC"/>
    <w:rsid w:val="00E056A1"/>
    <w:rsid w:val="00E05E37"/>
    <w:rsid w:val="00E06E92"/>
    <w:rsid w:val="00E10982"/>
    <w:rsid w:val="00E10C09"/>
    <w:rsid w:val="00E11097"/>
    <w:rsid w:val="00E159DF"/>
    <w:rsid w:val="00E161E1"/>
    <w:rsid w:val="00E16569"/>
    <w:rsid w:val="00E23E42"/>
    <w:rsid w:val="00E245DB"/>
    <w:rsid w:val="00E26801"/>
    <w:rsid w:val="00E309B3"/>
    <w:rsid w:val="00E31658"/>
    <w:rsid w:val="00E319BC"/>
    <w:rsid w:val="00E32A01"/>
    <w:rsid w:val="00E34FAC"/>
    <w:rsid w:val="00E427BC"/>
    <w:rsid w:val="00E43750"/>
    <w:rsid w:val="00E5042C"/>
    <w:rsid w:val="00E51941"/>
    <w:rsid w:val="00E61B2E"/>
    <w:rsid w:val="00E62EA1"/>
    <w:rsid w:val="00E65820"/>
    <w:rsid w:val="00E70B59"/>
    <w:rsid w:val="00E721C9"/>
    <w:rsid w:val="00E73344"/>
    <w:rsid w:val="00E734D5"/>
    <w:rsid w:val="00E764FB"/>
    <w:rsid w:val="00E8448A"/>
    <w:rsid w:val="00E849FF"/>
    <w:rsid w:val="00E87EDF"/>
    <w:rsid w:val="00E92663"/>
    <w:rsid w:val="00E937BF"/>
    <w:rsid w:val="00E95A6B"/>
    <w:rsid w:val="00E96F78"/>
    <w:rsid w:val="00E97B25"/>
    <w:rsid w:val="00EA23C6"/>
    <w:rsid w:val="00EA588F"/>
    <w:rsid w:val="00EA6AB5"/>
    <w:rsid w:val="00EB0369"/>
    <w:rsid w:val="00EB0508"/>
    <w:rsid w:val="00EB0A72"/>
    <w:rsid w:val="00EB64D7"/>
    <w:rsid w:val="00EB713B"/>
    <w:rsid w:val="00EC302F"/>
    <w:rsid w:val="00EC371B"/>
    <w:rsid w:val="00EC4DC6"/>
    <w:rsid w:val="00ED32EE"/>
    <w:rsid w:val="00ED3BC1"/>
    <w:rsid w:val="00ED43F6"/>
    <w:rsid w:val="00ED5050"/>
    <w:rsid w:val="00EE0C75"/>
    <w:rsid w:val="00EE377C"/>
    <w:rsid w:val="00EE461D"/>
    <w:rsid w:val="00EE71A4"/>
    <w:rsid w:val="00EF2A0F"/>
    <w:rsid w:val="00EF2D11"/>
    <w:rsid w:val="00F0092A"/>
    <w:rsid w:val="00F013B9"/>
    <w:rsid w:val="00F06EA6"/>
    <w:rsid w:val="00F10CA9"/>
    <w:rsid w:val="00F12E7F"/>
    <w:rsid w:val="00F130A1"/>
    <w:rsid w:val="00F20503"/>
    <w:rsid w:val="00F21F91"/>
    <w:rsid w:val="00F232C6"/>
    <w:rsid w:val="00F247D1"/>
    <w:rsid w:val="00F276BB"/>
    <w:rsid w:val="00F3063B"/>
    <w:rsid w:val="00F329B6"/>
    <w:rsid w:val="00F34090"/>
    <w:rsid w:val="00F36465"/>
    <w:rsid w:val="00F4111A"/>
    <w:rsid w:val="00F42380"/>
    <w:rsid w:val="00F4516D"/>
    <w:rsid w:val="00F47AE9"/>
    <w:rsid w:val="00F47BFA"/>
    <w:rsid w:val="00F53275"/>
    <w:rsid w:val="00F5430A"/>
    <w:rsid w:val="00F5565F"/>
    <w:rsid w:val="00F5721A"/>
    <w:rsid w:val="00F64FE6"/>
    <w:rsid w:val="00F668AA"/>
    <w:rsid w:val="00F66CA6"/>
    <w:rsid w:val="00F705F4"/>
    <w:rsid w:val="00F72D9B"/>
    <w:rsid w:val="00F7582C"/>
    <w:rsid w:val="00F80195"/>
    <w:rsid w:val="00F80BFC"/>
    <w:rsid w:val="00F81D78"/>
    <w:rsid w:val="00F851B3"/>
    <w:rsid w:val="00F857C8"/>
    <w:rsid w:val="00F87AFF"/>
    <w:rsid w:val="00F93D80"/>
    <w:rsid w:val="00F959A6"/>
    <w:rsid w:val="00F95F9C"/>
    <w:rsid w:val="00FA08AD"/>
    <w:rsid w:val="00FA19FC"/>
    <w:rsid w:val="00FA3311"/>
    <w:rsid w:val="00FA628D"/>
    <w:rsid w:val="00FB0EC1"/>
    <w:rsid w:val="00FB0FCB"/>
    <w:rsid w:val="00FB3D54"/>
    <w:rsid w:val="00FB6599"/>
    <w:rsid w:val="00FB73B7"/>
    <w:rsid w:val="00FC0467"/>
    <w:rsid w:val="00FC2977"/>
    <w:rsid w:val="00FC4EE1"/>
    <w:rsid w:val="00FC7113"/>
    <w:rsid w:val="00FD2B0F"/>
    <w:rsid w:val="00FD43E3"/>
    <w:rsid w:val="00FE1C60"/>
    <w:rsid w:val="00FE2F21"/>
    <w:rsid w:val="00FE300A"/>
    <w:rsid w:val="00FE61D6"/>
    <w:rsid w:val="00FF0A45"/>
    <w:rsid w:val="00FF1B9D"/>
    <w:rsid w:val="00FF3414"/>
    <w:rsid w:val="00FF47B9"/>
    <w:rsid w:val="00FF54AD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7459A"/>
  <w15:docId w15:val="{CC6D57F9-B9CE-4BE4-847E-DBDF631B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he-IL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0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iPriority="0" w:unhideWhenUsed="1"/>
    <w:lsdException w:name="header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avaden">
    <w:name w:val="Normal"/>
    <w:qFormat/>
    <w:rsid w:val="00D07A67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Cs w:val="16"/>
      <w:lang w:bidi="ar-SA"/>
    </w:rPr>
  </w:style>
  <w:style w:type="paragraph" w:styleId="Naslov4">
    <w:name w:val="heading 4"/>
    <w:aliases w:val="Priloga"/>
    <w:basedOn w:val="Navaden"/>
    <w:next w:val="Navaden"/>
    <w:link w:val="Naslov4Znak"/>
    <w:rsid w:val="00346C98"/>
    <w:pPr>
      <w:spacing w:before="380" w:after="60" w:line="200" w:lineRule="exact"/>
      <w:outlineLvl w:val="3"/>
    </w:pPr>
    <w:rPr>
      <w:rFonts w:cs="Arial"/>
      <w:b/>
      <w:szCs w:val="17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locked/>
    <w:rsid w:val="005F1BD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locked/>
    <w:rsid w:val="00653C1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53C19"/>
    <w:rPr>
      <w:rFonts w:ascii="Times New Roman" w:hAnsi="Times New Roman"/>
    </w:rPr>
  </w:style>
  <w:style w:type="paragraph" w:customStyle="1" w:styleId="Naslovpravnegaakta">
    <w:name w:val="Naslov pravnega akta"/>
    <w:basedOn w:val="Navaden"/>
    <w:link w:val="Naslovpravnegaakta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paragraph" w:customStyle="1" w:styleId="Poglavje">
    <w:name w:val="Poglavje"/>
    <w:basedOn w:val="Navaden"/>
    <w:qFormat/>
    <w:rsid w:val="00625CE5"/>
    <w:pPr>
      <w:suppressAutoHyphens/>
      <w:spacing w:before="480"/>
      <w:jc w:val="center"/>
    </w:pPr>
    <w:rPr>
      <w:rFonts w:cs="Arial"/>
      <w:szCs w:val="22"/>
    </w:rPr>
  </w:style>
  <w:style w:type="character" w:customStyle="1" w:styleId="NaslovpravnegaaktaZnak">
    <w:name w:val="Naslov pravnega akta Znak"/>
    <w:basedOn w:val="Privzetapisavaodstavka"/>
    <w:link w:val="Naslovpravnegaakta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lennormativnidel">
    <w:name w:val="Člen – normativni del"/>
    <w:basedOn w:val="Navaden"/>
    <w:next w:val="Odstavek"/>
    <w:link w:val="lennormativnidel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character" w:customStyle="1" w:styleId="lennormativnidelZnak">
    <w:name w:val="Člen – normativni del Znak"/>
    <w:basedOn w:val="Privzetapisavaodstavka"/>
    <w:link w:val="lennormativnidel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Odstavek">
    <w:name w:val="Odstavek"/>
    <w:basedOn w:val="Navaden"/>
    <w:link w:val="OdstavekZnak"/>
    <w:qFormat/>
    <w:rsid w:val="00AC6273"/>
    <w:pPr>
      <w:spacing w:before="240"/>
      <w:ind w:firstLine="1021"/>
    </w:pPr>
    <w:rPr>
      <w:rFonts w:cs="Arial"/>
      <w:szCs w:val="22"/>
    </w:rPr>
  </w:style>
  <w:style w:type="character" w:customStyle="1" w:styleId="OdstavekZnak">
    <w:name w:val="Odstavek Znak"/>
    <w:basedOn w:val="Privzetapisavaodstavka"/>
    <w:link w:val="Odstavek"/>
    <w:rsid w:val="00AC6273"/>
    <w:rPr>
      <w:rFonts w:ascii="Arial" w:eastAsia="Times New Roman" w:hAnsi="Arial" w:cs="Arial"/>
      <w:sz w:val="22"/>
      <w:szCs w:val="22"/>
    </w:rPr>
  </w:style>
  <w:style w:type="paragraph" w:customStyle="1" w:styleId="Prehodneinkonnedolobezakljunidel">
    <w:name w:val="Prehodne in končne določbe – zaključni del"/>
    <w:basedOn w:val="Navaden"/>
    <w:qFormat/>
    <w:rsid w:val="00C23FED"/>
    <w:pPr>
      <w:spacing w:before="400" w:after="400"/>
    </w:pPr>
    <w:rPr>
      <w:b/>
    </w:rPr>
  </w:style>
  <w:style w:type="paragraph" w:styleId="Besedilooblaka">
    <w:name w:val="Balloon Text"/>
    <w:basedOn w:val="Navaden"/>
    <w:link w:val="BesedilooblakaZnak"/>
    <w:uiPriority w:val="99"/>
    <w:semiHidden/>
    <w:unhideWhenUsed/>
    <w:locked/>
    <w:rsid w:val="006E055E"/>
    <w:rPr>
      <w:rFonts w:ascii="Tahoma" w:hAnsi="Tahoma" w:cs="Tahoma"/>
      <w:sz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055E"/>
    <w:rPr>
      <w:rFonts w:ascii="Tahoma" w:eastAsia="Times New Roman" w:hAnsi="Tahoma" w:cs="Tahoma"/>
      <w:sz w:val="16"/>
      <w:szCs w:val="16"/>
    </w:rPr>
  </w:style>
  <w:style w:type="paragraph" w:customStyle="1" w:styleId="Oddelek">
    <w:name w:val="Oddelek"/>
    <w:basedOn w:val="Navaden"/>
    <w:link w:val="OddelekZnak1"/>
    <w:qFormat/>
    <w:rsid w:val="000E565C"/>
    <w:pPr>
      <w:spacing w:before="480"/>
      <w:jc w:val="center"/>
    </w:pPr>
    <w:rPr>
      <w:rFonts w:cs="Arial"/>
      <w:szCs w:val="22"/>
    </w:rPr>
  </w:style>
  <w:style w:type="paragraph" w:customStyle="1" w:styleId="Odsek">
    <w:name w:val="Odsek"/>
    <w:basedOn w:val="Navaden"/>
    <w:link w:val="OdsekZnak"/>
    <w:qFormat/>
    <w:rsid w:val="000E565C"/>
    <w:pPr>
      <w:spacing w:before="480" w:line="240" w:lineRule="atLeast"/>
      <w:jc w:val="center"/>
    </w:pPr>
    <w:rPr>
      <w:rFonts w:cs="Arial"/>
      <w:szCs w:val="22"/>
    </w:rPr>
  </w:style>
  <w:style w:type="paragraph" w:customStyle="1" w:styleId="Del">
    <w:name w:val="Del"/>
    <w:basedOn w:val="Poglavje"/>
    <w:link w:val="DelZnak"/>
    <w:qFormat/>
    <w:rsid w:val="00357591"/>
  </w:style>
  <w:style w:type="character" w:customStyle="1" w:styleId="OddelekZnak1">
    <w:name w:val="Oddelek Znak1"/>
    <w:basedOn w:val="Privzetapisavaodstavka"/>
    <w:link w:val="Oddelek"/>
    <w:rsid w:val="000E565C"/>
    <w:rPr>
      <w:rFonts w:ascii="Arial" w:eastAsia="Times New Roman" w:hAnsi="Arial" w:cs="Arial"/>
      <w:sz w:val="22"/>
      <w:szCs w:val="22"/>
    </w:rPr>
  </w:style>
  <w:style w:type="character" w:customStyle="1" w:styleId="OdsekZnak">
    <w:name w:val="Odsek Znak"/>
    <w:basedOn w:val="OddelekZnak1"/>
    <w:link w:val="Odsek"/>
    <w:rsid w:val="000E565C"/>
    <w:rPr>
      <w:rFonts w:ascii="Arial" w:eastAsia="Times New Roman" w:hAnsi="Arial" w:cs="Arial"/>
      <w:sz w:val="22"/>
      <w:szCs w:val="22"/>
    </w:rPr>
  </w:style>
  <w:style w:type="character" w:customStyle="1" w:styleId="DelZnak">
    <w:name w:val="Del Znak"/>
    <w:basedOn w:val="Privzetapisavaodstavka"/>
    <w:link w:val="Del"/>
    <w:rsid w:val="00357591"/>
    <w:rPr>
      <w:rFonts w:ascii="Arial" w:eastAsia="Times New Roman" w:hAnsi="Arial" w:cs="Arial"/>
      <w:sz w:val="22"/>
      <w:szCs w:val="22"/>
    </w:rPr>
  </w:style>
  <w:style w:type="paragraph" w:customStyle="1" w:styleId="rkovnatokazaodstavkom">
    <w:name w:val="Črkovna točka za odstavkom"/>
    <w:basedOn w:val="Navaden"/>
    <w:link w:val="rkovnatokazaodstavkomZnak"/>
    <w:qFormat/>
    <w:rsid w:val="00346C98"/>
    <w:pPr>
      <w:tabs>
        <w:tab w:val="left" w:pos="425"/>
      </w:tabs>
      <w:ind w:left="425" w:hanging="425"/>
      <w:contextualSpacing/>
    </w:pPr>
    <w:rPr>
      <w:rFonts w:cs="Arial"/>
      <w:szCs w:val="22"/>
    </w:rPr>
  </w:style>
  <w:style w:type="paragraph" w:customStyle="1" w:styleId="Alinejazatoko">
    <w:name w:val="Alineja za točko"/>
    <w:basedOn w:val="Alineazaodstavkom"/>
    <w:link w:val="AlinejazatokoZnak"/>
    <w:qFormat/>
    <w:rsid w:val="004C5226"/>
    <w:pPr>
      <w:tabs>
        <w:tab w:val="left" w:pos="567"/>
      </w:tabs>
      <w:ind w:left="567" w:hanging="142"/>
    </w:pPr>
  </w:style>
  <w:style w:type="character" w:customStyle="1" w:styleId="rkovnatokazaodstavkomZnak">
    <w:name w:val="Črkovna točka za odstavkom Znak"/>
    <w:basedOn w:val="Privzetapisavaodstavka"/>
    <w:link w:val="rkovnatokazaodstavkom"/>
    <w:rsid w:val="00346C98"/>
    <w:rPr>
      <w:rFonts w:ascii="Arial" w:eastAsia="Times New Roman" w:hAnsi="Arial" w:cs="Arial"/>
      <w:szCs w:val="22"/>
      <w:lang w:bidi="ar-SA"/>
    </w:rPr>
  </w:style>
  <w:style w:type="paragraph" w:customStyle="1" w:styleId="tevilnatoka">
    <w:name w:val="Številčna točka"/>
    <w:basedOn w:val="Navaden"/>
    <w:link w:val="tevilnatokaZnak"/>
    <w:qFormat/>
    <w:rsid w:val="00D66ABF"/>
    <w:pPr>
      <w:tabs>
        <w:tab w:val="left" w:pos="425"/>
      </w:tabs>
      <w:overflowPunct/>
      <w:autoSpaceDE/>
      <w:autoSpaceDN/>
      <w:adjustRightInd/>
      <w:ind w:left="425" w:hanging="425"/>
      <w:textAlignment w:val="auto"/>
    </w:pPr>
    <w:rPr>
      <w:szCs w:val="22"/>
    </w:rPr>
  </w:style>
  <w:style w:type="character" w:customStyle="1" w:styleId="AlinejazatokoZnak">
    <w:name w:val="Alineja za točko Znak"/>
    <w:basedOn w:val="rkovnatokazaodstavkomZnak"/>
    <w:link w:val="Alinejazatoko"/>
    <w:rsid w:val="004C5226"/>
    <w:rPr>
      <w:rFonts w:ascii="Arial" w:eastAsia="Times New Roman" w:hAnsi="Arial" w:cs="Arial"/>
      <w:szCs w:val="22"/>
      <w:lang w:bidi="ar-SA"/>
    </w:rPr>
  </w:style>
  <w:style w:type="paragraph" w:customStyle="1" w:styleId="rkovnatokazatevilnotoko">
    <w:name w:val="Črkovna točka za številčno točko"/>
    <w:basedOn w:val="rkovnatokazaodstavkom"/>
    <w:link w:val="rkovnatokazatevilnotokoZnak"/>
    <w:qFormat/>
    <w:rsid w:val="00D66ABF"/>
    <w:pPr>
      <w:ind w:left="850"/>
    </w:pPr>
  </w:style>
  <w:style w:type="character" w:customStyle="1" w:styleId="tevilnatokaZnak">
    <w:name w:val="Številčna točka Znak"/>
    <w:basedOn w:val="OdstavekZnak"/>
    <w:link w:val="tevilnatoka"/>
    <w:rsid w:val="00D66ABF"/>
    <w:rPr>
      <w:rFonts w:ascii="Arial" w:eastAsia="Times New Roman" w:hAnsi="Arial" w:cs="Arial"/>
      <w:sz w:val="22"/>
      <w:szCs w:val="22"/>
      <w:lang w:bidi="ar-SA"/>
    </w:rPr>
  </w:style>
  <w:style w:type="paragraph" w:customStyle="1" w:styleId="Alineazaodstavkom">
    <w:name w:val="Alinea za odstavkom"/>
    <w:basedOn w:val="Navaden"/>
    <w:link w:val="AlineazaodstavkomZnak"/>
    <w:qFormat/>
    <w:rsid w:val="00DB41FC"/>
    <w:pPr>
      <w:numPr>
        <w:numId w:val="3"/>
      </w:numPr>
      <w:overflowPunct/>
      <w:autoSpaceDE/>
      <w:autoSpaceDN/>
      <w:adjustRightInd/>
      <w:textAlignment w:val="auto"/>
    </w:pPr>
    <w:rPr>
      <w:rFonts w:cs="Arial"/>
      <w:szCs w:val="22"/>
    </w:rPr>
  </w:style>
  <w:style w:type="character" w:customStyle="1" w:styleId="rkovnatokazatevilnotokoZnak">
    <w:name w:val="Črkovna točka za številčno točko Znak"/>
    <w:basedOn w:val="tevilnatokaZnak"/>
    <w:link w:val="rkovnatokazatevilnotoko"/>
    <w:rsid w:val="00D66ABF"/>
    <w:rPr>
      <w:rFonts w:ascii="Arial" w:eastAsia="Times New Roman" w:hAnsi="Arial" w:cs="Arial"/>
      <w:sz w:val="22"/>
      <w:szCs w:val="22"/>
      <w:lang w:bidi="ar-SA"/>
    </w:rPr>
  </w:style>
  <w:style w:type="character" w:customStyle="1" w:styleId="AlineazaodstavkomZnak">
    <w:name w:val="Alinea za odstavkom Znak"/>
    <w:basedOn w:val="AlinejazatokoZnak"/>
    <w:link w:val="Alineazaodstavkom"/>
    <w:rsid w:val="00DB41FC"/>
    <w:rPr>
      <w:rFonts w:ascii="Arial" w:eastAsia="Times New Roman" w:hAnsi="Arial" w:cs="Arial"/>
      <w:szCs w:val="22"/>
      <w:lang w:bidi="ar-SA"/>
    </w:rPr>
  </w:style>
  <w:style w:type="paragraph" w:customStyle="1" w:styleId="Pododdelek">
    <w:name w:val="Pododdelek"/>
    <w:basedOn w:val="Navaden"/>
    <w:link w:val="PododdelekZnak"/>
    <w:qFormat/>
    <w:rsid w:val="00357591"/>
    <w:pPr>
      <w:tabs>
        <w:tab w:val="left" w:pos="540"/>
        <w:tab w:val="left" w:pos="900"/>
      </w:tabs>
      <w:spacing w:before="480"/>
      <w:jc w:val="center"/>
    </w:pPr>
    <w:rPr>
      <w:rFonts w:cs="Arial"/>
      <w:szCs w:val="22"/>
    </w:rPr>
  </w:style>
  <w:style w:type="character" w:styleId="Pripombasklic">
    <w:name w:val="annotation reference"/>
    <w:basedOn w:val="Privzetapisavaodstavka"/>
    <w:semiHidden/>
    <w:locked/>
    <w:rsid w:val="00357591"/>
    <w:rPr>
      <w:sz w:val="16"/>
      <w:szCs w:val="16"/>
    </w:rPr>
  </w:style>
  <w:style w:type="character" w:customStyle="1" w:styleId="PododdelekZnak">
    <w:name w:val="Pododdelek Znak"/>
    <w:basedOn w:val="Privzetapisavaodstavka"/>
    <w:link w:val="Pododdelek"/>
    <w:rsid w:val="00357591"/>
    <w:rPr>
      <w:rFonts w:ascii="Arial" w:eastAsia="Times New Roman" w:hAnsi="Arial" w:cs="Arial"/>
      <w:sz w:val="22"/>
      <w:szCs w:val="22"/>
    </w:rPr>
  </w:style>
  <w:style w:type="paragraph" w:styleId="Navadensplet">
    <w:name w:val="Normal (Web)"/>
    <w:basedOn w:val="Navaden"/>
    <w:uiPriority w:val="99"/>
    <w:semiHidden/>
    <w:unhideWhenUsed/>
    <w:locked/>
    <w:rsid w:val="00AE7827"/>
    <w:pPr>
      <w:overflowPunct/>
      <w:autoSpaceDE/>
      <w:autoSpaceDN/>
      <w:adjustRightInd/>
      <w:spacing w:after="161"/>
      <w:textAlignment w:val="auto"/>
    </w:pPr>
    <w:rPr>
      <w:rFonts w:ascii="Times New Roman" w:hAnsi="Times New Roman"/>
      <w:color w:val="333333"/>
      <w:sz w:val="14"/>
      <w:szCs w:val="14"/>
    </w:rPr>
  </w:style>
  <w:style w:type="paragraph" w:styleId="Pripombabesedilo">
    <w:name w:val="annotation text"/>
    <w:basedOn w:val="Navaden"/>
    <w:link w:val="PripombabesediloZnak"/>
    <w:semiHidden/>
    <w:locked/>
    <w:rsid w:val="00357591"/>
    <w:pPr>
      <w:overflowPunct/>
      <w:autoSpaceDE/>
      <w:autoSpaceDN/>
      <w:adjustRightInd/>
      <w:textAlignment w:val="auto"/>
    </w:pPr>
    <w:rPr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357591"/>
    <w:rPr>
      <w:rFonts w:ascii="Arial" w:eastAsia="Times New Roman" w:hAnsi="Arial"/>
      <w:lang w:eastAsia="en-US"/>
    </w:rPr>
  </w:style>
  <w:style w:type="character" w:customStyle="1" w:styleId="Naslov4Znak">
    <w:name w:val="Naslov 4 Znak"/>
    <w:aliases w:val="Priloga Znak"/>
    <w:basedOn w:val="Privzetapisavaodstavka"/>
    <w:link w:val="Naslov4"/>
    <w:rsid w:val="00346C98"/>
    <w:rPr>
      <w:rFonts w:ascii="Arial" w:eastAsia="Times New Roman" w:hAnsi="Arial" w:cs="Arial"/>
      <w:b/>
      <w:szCs w:val="17"/>
      <w:lang w:bidi="ar-SA"/>
    </w:rPr>
  </w:style>
  <w:style w:type="paragraph" w:customStyle="1" w:styleId="Opozorilo">
    <w:name w:val="Opozorilo"/>
    <w:basedOn w:val="Navaden"/>
    <w:link w:val="OpozoriloZnak"/>
    <w:qFormat/>
    <w:rsid w:val="00DB41FC"/>
    <w:rPr>
      <w:rFonts w:cs="Arial"/>
      <w:color w:val="808080"/>
      <w:szCs w:val="22"/>
    </w:rPr>
  </w:style>
  <w:style w:type="character" w:customStyle="1" w:styleId="OpozoriloZnak">
    <w:name w:val="Opozorilo Znak"/>
    <w:basedOn w:val="Privzetapisavaodstavka"/>
    <w:link w:val="Opozorilo"/>
    <w:rsid w:val="00DB41FC"/>
    <w:rPr>
      <w:rFonts w:ascii="Arial" w:eastAsia="Times New Roman" w:hAnsi="Arial" w:cs="Arial"/>
      <w:color w:val="808080"/>
      <w:sz w:val="22"/>
      <w:szCs w:val="22"/>
      <w:lang w:bidi="ar-SA"/>
    </w:rPr>
  </w:style>
  <w:style w:type="paragraph" w:customStyle="1" w:styleId="lenprehodneinkonnedolobe">
    <w:name w:val="Člen – prehodne in končne določbe"/>
    <w:basedOn w:val="lennormativnidel"/>
    <w:next w:val="Odstavek"/>
    <w:link w:val="lenprehodneinkonnedolobeZnak"/>
    <w:qFormat/>
    <w:rsid w:val="00DB41FC"/>
    <w:rPr>
      <w:b w:val="0"/>
    </w:rPr>
  </w:style>
  <w:style w:type="character" w:customStyle="1" w:styleId="lenprehodneinkonnedolobeZnak">
    <w:name w:val="Člen – prehodne in končne določbe Znak"/>
    <w:basedOn w:val="lennormativnidelZnak"/>
    <w:link w:val="lenprehodneinkonnedolobe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NPB">
    <w:name w:val="NPB"/>
    <w:basedOn w:val="Navaden"/>
    <w:qFormat/>
    <w:rsid w:val="00DB41FC"/>
    <w:pPr>
      <w:suppressAutoHyphens/>
      <w:spacing w:before="480"/>
      <w:jc w:val="center"/>
    </w:pPr>
    <w:rPr>
      <w:rFonts w:cs="Arial"/>
      <w:b/>
      <w:bCs/>
      <w:color w:val="000000"/>
      <w:szCs w:val="22"/>
    </w:rPr>
  </w:style>
  <w:style w:type="paragraph" w:customStyle="1" w:styleId="Alinejazapodtoko">
    <w:name w:val="Alineja za podtočko"/>
    <w:basedOn w:val="Alineazaodstavkom"/>
    <w:link w:val="AlinejazapodtokoZnak"/>
    <w:qFormat/>
    <w:rsid w:val="00573093"/>
    <w:pPr>
      <w:tabs>
        <w:tab w:val="left" w:pos="1276"/>
      </w:tabs>
      <w:ind w:left="1276" w:hanging="425"/>
    </w:pPr>
  </w:style>
  <w:style w:type="character" w:customStyle="1" w:styleId="AlinejazapodtokoZnak">
    <w:name w:val="Alineja za podtočko Znak"/>
    <w:basedOn w:val="Privzetapisavaodstavka"/>
    <w:link w:val="Alinejazapodtoko"/>
    <w:rsid w:val="00573093"/>
    <w:rPr>
      <w:rFonts w:ascii="Arial" w:eastAsia="Times New Roman" w:hAnsi="Arial" w:cs="Arial"/>
      <w:szCs w:val="22"/>
      <w:lang w:bidi="ar-SA"/>
    </w:rPr>
  </w:style>
  <w:style w:type="numbering" w:customStyle="1" w:styleId="Alinejazaodstavkom">
    <w:name w:val="Alineja za odstavkom"/>
    <w:uiPriority w:val="99"/>
    <w:rsid w:val="007B1C11"/>
    <w:pPr>
      <w:numPr>
        <w:numId w:val="2"/>
      </w:numPr>
    </w:pPr>
  </w:style>
  <w:style w:type="character" w:customStyle="1" w:styleId="Naslov9Znak">
    <w:name w:val="Naslov 9 Znak"/>
    <w:basedOn w:val="Privzetapisavaodstavka"/>
    <w:link w:val="Naslov9"/>
    <w:uiPriority w:val="9"/>
    <w:semiHidden/>
    <w:rsid w:val="005F1B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character" w:styleId="Hiperpovezava">
    <w:name w:val="Hyperlink"/>
    <w:basedOn w:val="Privzetapisavaodstavka"/>
    <w:uiPriority w:val="99"/>
    <w:semiHidden/>
    <w:unhideWhenUsed/>
    <w:locked/>
    <w:rsid w:val="00084D07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locked/>
    <w:rsid w:val="00084D07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locked/>
    <w:rsid w:val="003748C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locked/>
    <w:rsid w:val="00EE71A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E71A4"/>
    <w:rPr>
      <w:rFonts w:ascii="Arial" w:eastAsia="Times New Roman" w:hAnsi="Arial"/>
      <w:szCs w:val="16"/>
      <w:lang w:bidi="ar-SA"/>
    </w:rPr>
  </w:style>
  <w:style w:type="character" w:styleId="SledenaHiperpovezava">
    <w:name w:val="FollowedHyperlink"/>
    <w:basedOn w:val="Privzetapisavaodstavka"/>
    <w:uiPriority w:val="99"/>
    <w:semiHidden/>
    <w:unhideWhenUsed/>
    <w:locked/>
    <w:rsid w:val="0032491C"/>
    <w:rPr>
      <w:color w:val="954F72"/>
      <w:u w:val="single"/>
    </w:rPr>
  </w:style>
  <w:style w:type="paragraph" w:customStyle="1" w:styleId="msonormal0">
    <w:name w:val="msonormal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font1">
    <w:name w:val="font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Garamond" w:hAnsi="Garamond"/>
      <w:sz w:val="22"/>
      <w:szCs w:val="22"/>
    </w:rPr>
  </w:style>
  <w:style w:type="paragraph" w:customStyle="1" w:styleId="font6">
    <w:name w:val="font6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font7">
    <w:name w:val="font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2"/>
      <w:szCs w:val="22"/>
    </w:rPr>
  </w:style>
  <w:style w:type="paragraph" w:customStyle="1" w:styleId="font8">
    <w:name w:val="font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font9">
    <w:name w:val="font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font10">
    <w:name w:val="font1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Garamond" w:hAnsi="Garamond"/>
      <w:color w:val="000000"/>
      <w:sz w:val="22"/>
      <w:szCs w:val="22"/>
    </w:rPr>
  </w:style>
  <w:style w:type="paragraph" w:customStyle="1" w:styleId="xl65">
    <w:name w:val="xl6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avaden"/>
    <w:rsid w:val="0032491C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68">
    <w:name w:val="xl6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69">
    <w:name w:val="xl6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70">
    <w:name w:val="xl7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71">
    <w:name w:val="xl7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2">
    <w:name w:val="xl72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3">
    <w:name w:val="xl7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4">
    <w:name w:val="xl74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75">
    <w:name w:val="xl7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77">
    <w:name w:val="xl77"/>
    <w:basedOn w:val="Navaden"/>
    <w:rsid w:val="0032491C"/>
    <w:pP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78">
    <w:name w:val="xl78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9">
    <w:name w:val="xl79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FF0000"/>
      <w:sz w:val="24"/>
      <w:szCs w:val="24"/>
    </w:rPr>
  </w:style>
  <w:style w:type="paragraph" w:customStyle="1" w:styleId="xl80">
    <w:name w:val="xl80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81">
    <w:name w:val="xl81"/>
    <w:basedOn w:val="Navaden"/>
    <w:rsid w:val="0032491C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82">
    <w:name w:val="xl82"/>
    <w:basedOn w:val="Navaden"/>
    <w:rsid w:val="0032491C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83">
    <w:name w:val="xl8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84">
    <w:name w:val="xl84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0000FF"/>
      <w:sz w:val="24"/>
      <w:szCs w:val="24"/>
    </w:rPr>
  </w:style>
  <w:style w:type="paragraph" w:customStyle="1" w:styleId="xl85">
    <w:name w:val="xl8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0000FF"/>
      <w:sz w:val="24"/>
      <w:szCs w:val="24"/>
    </w:rPr>
  </w:style>
  <w:style w:type="paragraph" w:customStyle="1" w:styleId="xl86">
    <w:name w:val="xl86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FF0000"/>
      <w:sz w:val="24"/>
      <w:szCs w:val="24"/>
    </w:rPr>
  </w:style>
  <w:style w:type="paragraph" w:customStyle="1" w:styleId="xl87">
    <w:name w:val="xl8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color w:val="FF0000"/>
      <w:sz w:val="24"/>
      <w:szCs w:val="24"/>
    </w:rPr>
  </w:style>
  <w:style w:type="paragraph" w:customStyle="1" w:styleId="xl88">
    <w:name w:val="xl8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FF0000"/>
      <w:sz w:val="24"/>
      <w:szCs w:val="24"/>
    </w:rPr>
  </w:style>
  <w:style w:type="paragraph" w:customStyle="1" w:styleId="xl89">
    <w:name w:val="xl8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FF0000"/>
      <w:sz w:val="24"/>
      <w:szCs w:val="24"/>
    </w:rPr>
  </w:style>
  <w:style w:type="paragraph" w:customStyle="1" w:styleId="xl90">
    <w:name w:val="xl9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91">
    <w:name w:val="xl91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92">
    <w:name w:val="xl92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93">
    <w:name w:val="xl93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4"/>
      <w:szCs w:val="24"/>
    </w:rPr>
  </w:style>
  <w:style w:type="paragraph" w:customStyle="1" w:styleId="xl94">
    <w:name w:val="xl94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95">
    <w:name w:val="xl95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96">
    <w:name w:val="xl96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97">
    <w:name w:val="xl97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98">
    <w:name w:val="xl98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99">
    <w:name w:val="xl99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00">
    <w:name w:val="xl100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01">
    <w:name w:val="xl101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2">
    <w:name w:val="xl102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3">
    <w:name w:val="xl103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04">
    <w:name w:val="xl104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sz w:val="24"/>
      <w:szCs w:val="24"/>
    </w:rPr>
  </w:style>
  <w:style w:type="paragraph" w:customStyle="1" w:styleId="xl105">
    <w:name w:val="xl105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6">
    <w:name w:val="xl106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7">
    <w:name w:val="xl10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8">
    <w:name w:val="xl108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9">
    <w:name w:val="xl109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10">
    <w:name w:val="xl110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11">
    <w:name w:val="xl11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12">
    <w:name w:val="xl112"/>
    <w:basedOn w:val="Navaden"/>
    <w:rsid w:val="0032491C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13">
    <w:name w:val="xl113"/>
    <w:basedOn w:val="Navaden"/>
    <w:rsid w:val="0032491C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14">
    <w:name w:val="xl114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4"/>
      <w:szCs w:val="24"/>
    </w:rPr>
  </w:style>
  <w:style w:type="paragraph" w:customStyle="1" w:styleId="xl115">
    <w:name w:val="xl115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16">
    <w:name w:val="xl116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117">
    <w:name w:val="xl117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18">
    <w:name w:val="xl118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19">
    <w:name w:val="xl119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20">
    <w:name w:val="xl120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21">
    <w:name w:val="xl121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22">
    <w:name w:val="xl122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i/>
      <w:iCs/>
      <w:color w:val="FF0000"/>
      <w:sz w:val="24"/>
      <w:szCs w:val="24"/>
    </w:rPr>
  </w:style>
  <w:style w:type="paragraph" w:customStyle="1" w:styleId="xl123">
    <w:name w:val="xl12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i/>
      <w:iCs/>
      <w:color w:val="FF0000"/>
      <w:sz w:val="24"/>
      <w:szCs w:val="24"/>
    </w:rPr>
  </w:style>
  <w:style w:type="paragraph" w:customStyle="1" w:styleId="xl124">
    <w:name w:val="xl124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i/>
      <w:iCs/>
      <w:color w:val="FF0000"/>
      <w:sz w:val="24"/>
      <w:szCs w:val="24"/>
    </w:rPr>
  </w:style>
  <w:style w:type="paragraph" w:customStyle="1" w:styleId="xl125">
    <w:name w:val="xl12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126">
    <w:name w:val="xl126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27">
    <w:name w:val="xl12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0000FF"/>
      <w:sz w:val="24"/>
      <w:szCs w:val="24"/>
    </w:rPr>
  </w:style>
  <w:style w:type="paragraph" w:customStyle="1" w:styleId="xl128">
    <w:name w:val="xl12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29">
    <w:name w:val="xl12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30">
    <w:name w:val="xl13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31">
    <w:name w:val="xl13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32">
    <w:name w:val="xl132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FF0000"/>
      <w:sz w:val="24"/>
      <w:szCs w:val="24"/>
    </w:rPr>
  </w:style>
  <w:style w:type="paragraph" w:customStyle="1" w:styleId="xl133">
    <w:name w:val="xl133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34">
    <w:name w:val="xl134"/>
    <w:basedOn w:val="Navaden"/>
    <w:rsid w:val="0032491C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35">
    <w:name w:val="xl135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36">
    <w:name w:val="xl136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37">
    <w:name w:val="xl137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138">
    <w:name w:val="xl138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139">
    <w:name w:val="xl139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sz w:val="24"/>
      <w:szCs w:val="24"/>
    </w:rPr>
  </w:style>
  <w:style w:type="paragraph" w:customStyle="1" w:styleId="xl140">
    <w:name w:val="xl140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141">
    <w:name w:val="xl14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142">
    <w:name w:val="xl142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b/>
      <w:bCs/>
      <w:i/>
      <w:iCs/>
      <w:color w:val="757171"/>
      <w:sz w:val="24"/>
      <w:szCs w:val="24"/>
    </w:rPr>
  </w:style>
  <w:style w:type="paragraph" w:customStyle="1" w:styleId="xl143">
    <w:name w:val="xl14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i/>
      <w:iCs/>
      <w:color w:val="757171"/>
      <w:sz w:val="24"/>
      <w:szCs w:val="24"/>
    </w:rPr>
  </w:style>
  <w:style w:type="paragraph" w:customStyle="1" w:styleId="xl144">
    <w:name w:val="xl144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64">
    <w:name w:val="xl64"/>
    <w:basedOn w:val="Navaden"/>
    <w:rsid w:val="00144349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Revizija">
    <w:name w:val="Revision"/>
    <w:hidden/>
    <w:uiPriority w:val="99"/>
    <w:semiHidden/>
    <w:rsid w:val="006B2275"/>
    <w:rPr>
      <w:rFonts w:ascii="Arial" w:eastAsia="Times New Roman" w:hAnsi="Arial"/>
      <w:szCs w:val="16"/>
      <w:lang w:bidi="ar-SA"/>
    </w:rPr>
  </w:style>
  <w:style w:type="table" w:styleId="Tabelamrea">
    <w:name w:val="Table Grid"/>
    <w:basedOn w:val="Navadnatabela"/>
    <w:uiPriority w:val="59"/>
    <w:locked/>
    <w:rsid w:val="00C14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locked/>
    <w:rsid w:val="003056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63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1865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8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8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2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524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8367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2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745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7548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8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6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859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08223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7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9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gradisek\Downloads\Predlog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A5FD588-6E76-47B9-BC17-F63CF10F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</Template>
  <TotalTime>3044</TotalTime>
  <Pages>15</Pages>
  <Words>4588</Words>
  <Characters>26156</Characters>
  <Application>Microsoft Office Word</Application>
  <DocSecurity>0</DocSecurity>
  <Lines>217</Lines>
  <Paragraphs>61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Neuradno prečiščeno besedilo</vt:lpstr>
      <vt:lpstr>Opozorilo: Neuradno prečiščeno besedilo predpisa predstavlja zgolj informativni delovni pripomoček, glede katerega organ ne jamči odškodninsko ali kako drugače</vt:lpstr>
    </vt:vector>
  </TitlesOfParts>
  <Company>SVZ</Company>
  <LinksUpToDate>false</LinksUpToDate>
  <CharactersWithSpaces>30683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Neuradno prečiščeno besedilo</dc:title>
  <dc:creator>Barbara Gradišek</dc:creator>
  <cp:lastModifiedBy>Barbara Gradišek</cp:lastModifiedBy>
  <cp:revision>668</cp:revision>
  <cp:lastPrinted>2024-10-22T09:28:00Z</cp:lastPrinted>
  <dcterms:created xsi:type="dcterms:W3CDTF">2023-06-26T12:47:00Z</dcterms:created>
  <dcterms:modified xsi:type="dcterms:W3CDTF">2025-11-10T11:41:00Z</dcterms:modified>
</cp:coreProperties>
</file>