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9514C6" w14:textId="3253A54B" w:rsidR="00DB41FC" w:rsidRPr="004742F3" w:rsidRDefault="00646581" w:rsidP="004742F3">
      <w:pPr>
        <w:pStyle w:val="Opozorilo"/>
      </w:pPr>
      <w:r w:rsidRPr="004742F3">
        <w:t>Opozorilo: Neuradno prečiščeno besedilo pravnega akta predstavlja zgolj informativni delovni pripomoček, glede katerega lokalna skupnost ne jamči odškodninsko ali kako drugače.</w:t>
      </w:r>
    </w:p>
    <w:p w14:paraId="074AB4DE" w14:textId="0F7ED41F" w:rsidR="00DB41FC" w:rsidRPr="006B2275" w:rsidRDefault="00DB41FC" w:rsidP="006B2275">
      <w:pPr>
        <w:pStyle w:val="Odstavek"/>
      </w:pPr>
      <w:r w:rsidRPr="006B2275">
        <w:t xml:space="preserve">Neuradno prečiščeno besedilo </w:t>
      </w:r>
      <w:r w:rsidR="002B2F2D">
        <w:t>N</w:t>
      </w:r>
      <w:r w:rsidR="006C42A7">
        <w:t xml:space="preserve">ačrta </w:t>
      </w:r>
      <w:r w:rsidR="002B2F2D">
        <w:t>ravnanja</w:t>
      </w:r>
      <w:r w:rsidR="006C42A7">
        <w:t xml:space="preserve"> </w:t>
      </w:r>
      <w:r w:rsidR="002B2F2D">
        <w:t xml:space="preserve">z nepremičnim </w:t>
      </w:r>
      <w:r w:rsidR="006C42A7">
        <w:t>premoženjem</w:t>
      </w:r>
      <w:r w:rsidR="0032491C" w:rsidRPr="006B2275">
        <w:t xml:space="preserve"> Občine </w:t>
      </w:r>
      <w:r w:rsidR="006C42A7">
        <w:t>Trzin za let</w:t>
      </w:r>
      <w:r w:rsidR="002B2F2D">
        <w:t>o</w:t>
      </w:r>
      <w:r w:rsidR="006C42A7">
        <w:t xml:space="preserve"> 20</w:t>
      </w:r>
      <w:r w:rsidR="00B0474D">
        <w:t>2</w:t>
      </w:r>
      <w:r w:rsidR="00C4150F">
        <w:t>6</w:t>
      </w:r>
      <w:r w:rsidR="003748C8" w:rsidRPr="006B2275">
        <w:t xml:space="preserve"> obsega</w:t>
      </w:r>
      <w:r w:rsidR="006B2275">
        <w:t>:</w:t>
      </w:r>
    </w:p>
    <w:p w14:paraId="089348AB" w14:textId="4DE692A1" w:rsidR="00D32753" w:rsidRDefault="002B2F2D" w:rsidP="00D32753">
      <w:pPr>
        <w:pStyle w:val="Alineazaodstavkom"/>
      </w:pPr>
      <w:r>
        <w:t>N</w:t>
      </w:r>
      <w:r w:rsidR="00D32753">
        <w:t xml:space="preserve">ačrt </w:t>
      </w:r>
      <w:r>
        <w:t>ravnanja z nepremičnim</w:t>
      </w:r>
      <w:r w:rsidR="00D32753">
        <w:t xml:space="preserve"> </w:t>
      </w:r>
      <w:r>
        <w:t>premoženjem Občine Trzin za leto</w:t>
      </w:r>
      <w:r w:rsidR="00B0474D">
        <w:t xml:space="preserve"> 202</w:t>
      </w:r>
      <w:r w:rsidR="001E6F80">
        <w:t>6</w:t>
      </w:r>
      <w:r w:rsidR="00AB6840">
        <w:t xml:space="preserve"> </w:t>
      </w:r>
      <w:r w:rsidR="006B2275" w:rsidRPr="006C42A7">
        <w:t>(Ur</w:t>
      </w:r>
      <w:r w:rsidR="00970531">
        <w:t xml:space="preserve">adni vestnik Občine Trzin, št. </w:t>
      </w:r>
      <w:r w:rsidR="001E6F80">
        <w:t>8</w:t>
      </w:r>
      <w:r w:rsidR="00970531">
        <w:t>/</w:t>
      </w:r>
      <w:r w:rsidR="008A3559">
        <w:t>2</w:t>
      </w:r>
      <w:r w:rsidR="001E6F80">
        <w:t>5</w:t>
      </w:r>
      <w:r w:rsidR="00970531">
        <w:t xml:space="preserve">, z dne </w:t>
      </w:r>
      <w:r w:rsidR="001E6F80">
        <w:t>19</w:t>
      </w:r>
      <w:r w:rsidR="008A3559">
        <w:t xml:space="preserve">. </w:t>
      </w:r>
      <w:r w:rsidR="001E6F80">
        <w:t>6</w:t>
      </w:r>
      <w:r w:rsidR="00970531">
        <w:t>. 20</w:t>
      </w:r>
      <w:r w:rsidR="008A3559">
        <w:t>2</w:t>
      </w:r>
      <w:r w:rsidR="001E6F80">
        <w:t>5</w:t>
      </w:r>
      <w:r w:rsidR="006B2275" w:rsidRPr="006C42A7">
        <w:t>)</w:t>
      </w:r>
      <w:r w:rsidR="00AC2504" w:rsidRPr="006C42A7">
        <w:t>,</w:t>
      </w:r>
    </w:p>
    <w:p w14:paraId="010122D2" w14:textId="70193E2C" w:rsidR="00AF6A1D" w:rsidRDefault="00E62EA1" w:rsidP="00DA6D5E">
      <w:pPr>
        <w:pStyle w:val="Alineazaodstavkom"/>
      </w:pPr>
      <w:r>
        <w:t>Dopolnitev Načrta ravnanja z nepremičnim premo</w:t>
      </w:r>
      <w:r w:rsidR="00B0474D">
        <w:t>ženjem Občine Trzin za leto 202</w:t>
      </w:r>
      <w:r w:rsidR="001E6F80">
        <w:t>6</w:t>
      </w:r>
      <w:r>
        <w:t xml:space="preserve"> (Ura</w:t>
      </w:r>
      <w:r w:rsidR="008A3559">
        <w:t>dni vestnik Občine Trzin, št. 1</w:t>
      </w:r>
      <w:r w:rsidR="001E6F80">
        <w:t>4</w:t>
      </w:r>
      <w:r w:rsidR="008A3559">
        <w:t>/2</w:t>
      </w:r>
      <w:r w:rsidR="001E6F80">
        <w:t>5</w:t>
      </w:r>
      <w:r w:rsidR="008A3559">
        <w:t xml:space="preserve">, z dne </w:t>
      </w:r>
      <w:r w:rsidR="001E50A3">
        <w:t>11</w:t>
      </w:r>
      <w:r w:rsidR="008A3559">
        <w:t xml:space="preserve">. </w:t>
      </w:r>
      <w:r w:rsidR="001E50A3">
        <w:t>12</w:t>
      </w:r>
      <w:r w:rsidR="008A3559">
        <w:t>. 202</w:t>
      </w:r>
      <w:r w:rsidR="001E50A3">
        <w:t>5</w:t>
      </w:r>
      <w:r w:rsidR="007925BF">
        <w:t>)</w:t>
      </w:r>
      <w:r w:rsidR="00AE5AD7">
        <w:t>,</w:t>
      </w:r>
    </w:p>
    <w:p w14:paraId="13730098" w14:textId="6BD85D34" w:rsidR="00AE5AD7" w:rsidRDefault="00AE5AD7" w:rsidP="00AE5AD7">
      <w:pPr>
        <w:pStyle w:val="Alineazaodstavkom"/>
      </w:pPr>
      <w:r>
        <w:t xml:space="preserve">Dopolnitev Načrta ravnanja z nepremičnim premoženjem Občine Trzin za leto 2026 (Uradni vestnik Občine Trzin, št. </w:t>
      </w:r>
      <w:r>
        <w:t>5</w:t>
      </w:r>
      <w:r>
        <w:t>/2</w:t>
      </w:r>
      <w:r>
        <w:t>6</w:t>
      </w:r>
      <w:r>
        <w:t xml:space="preserve">, z dne </w:t>
      </w:r>
      <w:r>
        <w:t>23</w:t>
      </w:r>
      <w:r>
        <w:t xml:space="preserve">. </w:t>
      </w:r>
      <w:r>
        <w:t>4</w:t>
      </w:r>
      <w:r>
        <w:t>. 202</w:t>
      </w:r>
      <w:r>
        <w:t>6</w:t>
      </w:r>
      <w:r>
        <w:t>)</w:t>
      </w:r>
      <w:r>
        <w:t>.</w:t>
      </w:r>
    </w:p>
    <w:p w14:paraId="0CC951CE" w14:textId="50C00E93" w:rsidR="001E6F80" w:rsidRDefault="001E6F80" w:rsidP="00DA6D5E">
      <w:pPr>
        <w:pStyle w:val="Naslovpravnegaakta"/>
      </w:pPr>
      <w:r w:rsidRPr="000E4536">
        <w:t>Načrt ravnanja</w:t>
      </w:r>
      <w:r>
        <w:br/>
      </w:r>
      <w:r w:rsidRPr="000E4536">
        <w:t>z nepremičnim premoženjem Občine Trzin za leto 2026</w:t>
      </w:r>
    </w:p>
    <w:p w14:paraId="72FBF584" w14:textId="1F8917B6" w:rsidR="001D5DAC" w:rsidRPr="00DA6D5E" w:rsidRDefault="001D5DAC" w:rsidP="001D5DAC">
      <w:pPr>
        <w:pStyle w:val="NPB"/>
      </w:pPr>
      <w:r w:rsidRPr="004F3319">
        <w:t>(ne</w:t>
      </w:r>
      <w:r>
        <w:t xml:space="preserve">uradno prečiščeno besedilo št. </w:t>
      </w:r>
      <w:r w:rsidR="00AE5AD7">
        <w:t>2</w:t>
      </w:r>
      <w:r w:rsidRPr="004F3319">
        <w:t>)</w:t>
      </w:r>
    </w:p>
    <w:p w14:paraId="0D3F7D2D" w14:textId="7868E0EE" w:rsidR="001E6F80" w:rsidRPr="00DA6D5E" w:rsidRDefault="001E6F80" w:rsidP="00DA6D5E">
      <w:pPr>
        <w:pStyle w:val="Odstavek"/>
      </w:pPr>
      <w:r w:rsidRPr="000E4536">
        <w:t>Upravljavec: OBČINA TRZIN</w:t>
      </w:r>
    </w:p>
    <w:p w14:paraId="57B1D74D" w14:textId="78B390C2" w:rsidR="001E6F80" w:rsidRPr="000E4536" w:rsidRDefault="001E6F80" w:rsidP="00C4150F">
      <w:pPr>
        <w:pStyle w:val="Poglavje"/>
      </w:pPr>
      <w:r w:rsidRPr="000E4536">
        <w:t xml:space="preserve">1. NAČRT PRIDOBIVANJA NEPREMIČNEGA PREMOŽENJA OBČINA TRZIN (vse nepremičnine ležijo v Občini Trzin in k.o. 1961-Trzin) </w:t>
      </w:r>
      <w:r w:rsidR="00AE5AD7">
        <w:t>–</w:t>
      </w:r>
      <w:r w:rsidRPr="000E4536">
        <w:t xml:space="preserve"> Obrazec 2a</w:t>
      </w:r>
    </w:p>
    <w:tbl>
      <w:tblPr>
        <w:tblStyle w:val="Tabelamrea"/>
        <w:tblW w:w="921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709"/>
        <w:gridCol w:w="1985"/>
        <w:gridCol w:w="1417"/>
        <w:gridCol w:w="1418"/>
        <w:gridCol w:w="1843"/>
        <w:gridCol w:w="1842"/>
      </w:tblGrid>
      <w:tr w:rsidR="00F77F74" w:rsidRPr="00C4150F" w14:paraId="4CD43AB3" w14:textId="77777777" w:rsidTr="00F77F74">
        <w:trPr>
          <w:trHeight w:val="864"/>
        </w:trPr>
        <w:tc>
          <w:tcPr>
            <w:tcW w:w="709" w:type="dxa"/>
            <w:hideMark/>
          </w:tcPr>
          <w:p w14:paraId="2286B2AF" w14:textId="77777777" w:rsidR="001E6F80" w:rsidRPr="00C4150F" w:rsidRDefault="001E6F80" w:rsidP="00665DD4">
            <w:pPr>
              <w:jc w:val="left"/>
            </w:pPr>
            <w:r w:rsidRPr="00C4150F">
              <w:t>Zap. št.</w:t>
            </w:r>
          </w:p>
        </w:tc>
        <w:tc>
          <w:tcPr>
            <w:tcW w:w="1985" w:type="dxa"/>
            <w:hideMark/>
          </w:tcPr>
          <w:p w14:paraId="2481A031" w14:textId="7D1D04D4" w:rsidR="001E6F80" w:rsidRPr="00C4150F" w:rsidRDefault="00AE5AD7" w:rsidP="00665DD4">
            <w:pPr>
              <w:jc w:val="left"/>
            </w:pPr>
            <w:r w:rsidRPr="00C4150F">
              <w:t>O</w:t>
            </w:r>
            <w:r w:rsidR="001E6F80" w:rsidRPr="00C4150F">
              <w:t>pis stvarnega premoženja (vrsta nepremičnine, okvirna velikost, parcelna številka in ID)</w:t>
            </w:r>
          </w:p>
        </w:tc>
        <w:tc>
          <w:tcPr>
            <w:tcW w:w="1417" w:type="dxa"/>
            <w:hideMark/>
          </w:tcPr>
          <w:p w14:paraId="1BEB4F9F" w14:textId="77777777" w:rsidR="001E6F80" w:rsidRPr="00C4150F" w:rsidRDefault="001E6F80" w:rsidP="00665DD4">
            <w:pPr>
              <w:jc w:val="left"/>
            </w:pPr>
            <w:r w:rsidRPr="00C4150F">
              <w:t>vrsta nepremičnine</w:t>
            </w:r>
          </w:p>
        </w:tc>
        <w:tc>
          <w:tcPr>
            <w:tcW w:w="1418" w:type="dxa"/>
            <w:hideMark/>
          </w:tcPr>
          <w:p w14:paraId="2D5A35BE" w14:textId="77777777" w:rsidR="001E6F80" w:rsidRPr="00C4150F" w:rsidRDefault="001E6F80" w:rsidP="00665DD4">
            <w:pPr>
              <w:jc w:val="left"/>
            </w:pPr>
            <w:r w:rsidRPr="00C4150F">
              <w:t>okvirna površina nepremičnine</w:t>
            </w:r>
          </w:p>
        </w:tc>
        <w:tc>
          <w:tcPr>
            <w:tcW w:w="1843" w:type="dxa"/>
            <w:hideMark/>
          </w:tcPr>
          <w:p w14:paraId="78CC8F97" w14:textId="77777777" w:rsidR="001E6F80" w:rsidRPr="00C4150F" w:rsidRDefault="001E6F80" w:rsidP="00665DD4">
            <w:pPr>
              <w:jc w:val="left"/>
            </w:pPr>
            <w:r w:rsidRPr="00C4150F">
              <w:t>predvidena sredstva/vrednost (v EUR)</w:t>
            </w:r>
          </w:p>
        </w:tc>
        <w:tc>
          <w:tcPr>
            <w:tcW w:w="1842" w:type="dxa"/>
            <w:hideMark/>
          </w:tcPr>
          <w:p w14:paraId="5AAD7E54" w14:textId="77777777" w:rsidR="001E6F80" w:rsidRPr="00C4150F" w:rsidRDefault="001E6F80" w:rsidP="00665DD4">
            <w:pPr>
              <w:jc w:val="left"/>
            </w:pPr>
            <w:r w:rsidRPr="00C4150F">
              <w:t>obrazložitev</w:t>
            </w:r>
          </w:p>
        </w:tc>
      </w:tr>
      <w:tr w:rsidR="00F77F74" w:rsidRPr="00C4150F" w14:paraId="54724F4D" w14:textId="77777777" w:rsidTr="00F77F74">
        <w:trPr>
          <w:trHeight w:val="864"/>
        </w:trPr>
        <w:tc>
          <w:tcPr>
            <w:tcW w:w="709" w:type="dxa"/>
            <w:noWrap/>
            <w:hideMark/>
          </w:tcPr>
          <w:p w14:paraId="04DCCB3C" w14:textId="77777777" w:rsidR="001E6F80" w:rsidRPr="00C4150F" w:rsidRDefault="001E6F80" w:rsidP="00665DD4">
            <w:pPr>
              <w:jc w:val="right"/>
            </w:pPr>
            <w:r w:rsidRPr="00C4150F">
              <w:t>1.</w:t>
            </w:r>
          </w:p>
        </w:tc>
        <w:tc>
          <w:tcPr>
            <w:tcW w:w="1985" w:type="dxa"/>
            <w:hideMark/>
          </w:tcPr>
          <w:p w14:paraId="256D66FC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Parc. št. 878/5, stavbno zemljišče v izmeri 3 m² (ID znak: parcela 1961 878/5)</w:t>
            </w:r>
          </w:p>
        </w:tc>
        <w:tc>
          <w:tcPr>
            <w:tcW w:w="1417" w:type="dxa"/>
            <w:hideMark/>
          </w:tcPr>
          <w:p w14:paraId="71148F23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zemljišče</w:t>
            </w:r>
          </w:p>
        </w:tc>
        <w:tc>
          <w:tcPr>
            <w:tcW w:w="1418" w:type="dxa"/>
            <w:hideMark/>
          </w:tcPr>
          <w:p w14:paraId="3CC41765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3 m²</w:t>
            </w:r>
          </w:p>
        </w:tc>
        <w:tc>
          <w:tcPr>
            <w:tcW w:w="1843" w:type="dxa"/>
            <w:hideMark/>
          </w:tcPr>
          <w:p w14:paraId="49C243E6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300,00</w:t>
            </w:r>
          </w:p>
        </w:tc>
        <w:tc>
          <w:tcPr>
            <w:tcW w:w="1842" w:type="dxa"/>
            <w:hideMark/>
          </w:tcPr>
          <w:p w14:paraId="3CB3AFF6" w14:textId="77777777" w:rsidR="001E6F80" w:rsidRPr="00C4150F" w:rsidRDefault="001E6F80" w:rsidP="00665DD4">
            <w:pPr>
              <w:jc w:val="left"/>
            </w:pPr>
            <w:r w:rsidRPr="00C4150F">
              <w:t>Pridobitev z načrtovano menjavo za parcelo (+ prodaja) št. 878/8, 885/11,1573/26, 1573/27, 1573/29 za potrebe stopnic- javne poti.</w:t>
            </w:r>
          </w:p>
        </w:tc>
      </w:tr>
      <w:tr w:rsidR="00F77F74" w:rsidRPr="00C4150F" w14:paraId="13E08D87" w14:textId="77777777" w:rsidTr="00F77F74">
        <w:trPr>
          <w:trHeight w:val="453"/>
        </w:trPr>
        <w:tc>
          <w:tcPr>
            <w:tcW w:w="709" w:type="dxa"/>
            <w:noWrap/>
            <w:hideMark/>
          </w:tcPr>
          <w:p w14:paraId="40591C22" w14:textId="77777777" w:rsidR="001E6F80" w:rsidRPr="00C4150F" w:rsidRDefault="001E6F80" w:rsidP="00665DD4">
            <w:pPr>
              <w:jc w:val="right"/>
            </w:pPr>
            <w:r w:rsidRPr="00C4150F">
              <w:t>2.</w:t>
            </w:r>
          </w:p>
        </w:tc>
        <w:tc>
          <w:tcPr>
            <w:tcW w:w="1985" w:type="dxa"/>
            <w:hideMark/>
          </w:tcPr>
          <w:p w14:paraId="3599120E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Parc. št. 878/6, stavbno zemljišče v izmeri 4 m² (ID znak: parcela 1961 878/6)</w:t>
            </w:r>
          </w:p>
        </w:tc>
        <w:tc>
          <w:tcPr>
            <w:tcW w:w="1417" w:type="dxa"/>
            <w:hideMark/>
          </w:tcPr>
          <w:p w14:paraId="4C56646C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zemljišče</w:t>
            </w:r>
          </w:p>
        </w:tc>
        <w:tc>
          <w:tcPr>
            <w:tcW w:w="1418" w:type="dxa"/>
            <w:hideMark/>
          </w:tcPr>
          <w:p w14:paraId="29576C10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4 m²</w:t>
            </w:r>
          </w:p>
        </w:tc>
        <w:tc>
          <w:tcPr>
            <w:tcW w:w="1843" w:type="dxa"/>
            <w:hideMark/>
          </w:tcPr>
          <w:p w14:paraId="19D959B6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400,00</w:t>
            </w:r>
          </w:p>
        </w:tc>
        <w:tc>
          <w:tcPr>
            <w:tcW w:w="1842" w:type="dxa"/>
            <w:hideMark/>
          </w:tcPr>
          <w:p w14:paraId="425361ED" w14:textId="77777777" w:rsidR="001E6F80" w:rsidRPr="00C4150F" w:rsidRDefault="001E6F80" w:rsidP="00665DD4">
            <w:pPr>
              <w:jc w:val="left"/>
            </w:pPr>
            <w:r w:rsidRPr="00C4150F">
              <w:t>Pridobitev z načrtovano menjavo za parcelo (+ prodaja) št. 878/8, 885/11,1573/26, 1573/27, 1573/29 za potrebe stopnic- javne poti.</w:t>
            </w:r>
          </w:p>
        </w:tc>
      </w:tr>
      <w:tr w:rsidR="00F77F74" w:rsidRPr="00C4150F" w14:paraId="3A835A10" w14:textId="77777777" w:rsidTr="00F77F74">
        <w:trPr>
          <w:trHeight w:val="863"/>
        </w:trPr>
        <w:tc>
          <w:tcPr>
            <w:tcW w:w="709" w:type="dxa"/>
            <w:noWrap/>
            <w:hideMark/>
          </w:tcPr>
          <w:p w14:paraId="28A23203" w14:textId="77777777" w:rsidR="001E6F80" w:rsidRPr="00C4150F" w:rsidRDefault="001E6F80" w:rsidP="00665DD4">
            <w:pPr>
              <w:jc w:val="right"/>
            </w:pPr>
            <w:r w:rsidRPr="00C4150F">
              <w:t>3.</w:t>
            </w:r>
          </w:p>
        </w:tc>
        <w:tc>
          <w:tcPr>
            <w:tcW w:w="1985" w:type="dxa"/>
            <w:hideMark/>
          </w:tcPr>
          <w:p w14:paraId="716558E1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Parc. št. 878/1, stavbno zemljišče v izmeri 5 m² (ID znak: parcela 1961 878/1)</w:t>
            </w:r>
          </w:p>
        </w:tc>
        <w:tc>
          <w:tcPr>
            <w:tcW w:w="1417" w:type="dxa"/>
            <w:hideMark/>
          </w:tcPr>
          <w:p w14:paraId="580FADFE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zemljišče</w:t>
            </w:r>
          </w:p>
        </w:tc>
        <w:tc>
          <w:tcPr>
            <w:tcW w:w="1418" w:type="dxa"/>
            <w:hideMark/>
          </w:tcPr>
          <w:p w14:paraId="6C92C5A8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5 m²</w:t>
            </w:r>
          </w:p>
        </w:tc>
        <w:tc>
          <w:tcPr>
            <w:tcW w:w="1843" w:type="dxa"/>
            <w:hideMark/>
          </w:tcPr>
          <w:p w14:paraId="55B5BCCF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500,00</w:t>
            </w:r>
          </w:p>
        </w:tc>
        <w:tc>
          <w:tcPr>
            <w:tcW w:w="1842" w:type="dxa"/>
            <w:hideMark/>
          </w:tcPr>
          <w:p w14:paraId="381937ED" w14:textId="77777777" w:rsidR="001E6F80" w:rsidRPr="00C4150F" w:rsidRDefault="001E6F80" w:rsidP="00665DD4">
            <w:pPr>
              <w:jc w:val="left"/>
            </w:pPr>
            <w:r w:rsidRPr="00C4150F">
              <w:t>Pridobitev z načrtovano menjavo za parcelo (+ prodaja) št. 878/8, 885/11,1573/26, 1573/27, 1573/29 za potrebe stopnic- javne poti.</w:t>
            </w:r>
          </w:p>
        </w:tc>
      </w:tr>
      <w:tr w:rsidR="00F77F74" w:rsidRPr="00C4150F" w14:paraId="7D13AAF0" w14:textId="77777777" w:rsidTr="00F77F74">
        <w:trPr>
          <w:trHeight w:val="974"/>
        </w:trPr>
        <w:tc>
          <w:tcPr>
            <w:tcW w:w="709" w:type="dxa"/>
            <w:noWrap/>
            <w:hideMark/>
          </w:tcPr>
          <w:p w14:paraId="5C22DEEB" w14:textId="77777777" w:rsidR="001E6F80" w:rsidRPr="00C4150F" w:rsidRDefault="001E6F80" w:rsidP="00665DD4">
            <w:pPr>
              <w:jc w:val="right"/>
            </w:pPr>
            <w:r w:rsidRPr="00C4150F">
              <w:lastRenderedPageBreak/>
              <w:t>4.</w:t>
            </w:r>
          </w:p>
        </w:tc>
        <w:tc>
          <w:tcPr>
            <w:tcW w:w="1985" w:type="dxa"/>
            <w:hideMark/>
          </w:tcPr>
          <w:p w14:paraId="40CEC5AC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Parc. št. 48/7, stavbno zemljišče v izmeri 20 m²  (ID znak: parcela 1961 48/7)</w:t>
            </w:r>
          </w:p>
        </w:tc>
        <w:tc>
          <w:tcPr>
            <w:tcW w:w="1417" w:type="dxa"/>
            <w:hideMark/>
          </w:tcPr>
          <w:p w14:paraId="57822B54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zemljišče</w:t>
            </w:r>
          </w:p>
        </w:tc>
        <w:tc>
          <w:tcPr>
            <w:tcW w:w="1418" w:type="dxa"/>
            <w:hideMark/>
          </w:tcPr>
          <w:p w14:paraId="37C5192C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20 m²</w:t>
            </w:r>
          </w:p>
        </w:tc>
        <w:tc>
          <w:tcPr>
            <w:tcW w:w="1843" w:type="dxa"/>
            <w:hideMark/>
          </w:tcPr>
          <w:p w14:paraId="1F6376CB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1.500,00</w:t>
            </w:r>
          </w:p>
        </w:tc>
        <w:tc>
          <w:tcPr>
            <w:tcW w:w="1842" w:type="dxa"/>
            <w:hideMark/>
          </w:tcPr>
          <w:p w14:paraId="45D0FA00" w14:textId="77777777" w:rsidR="001E6F80" w:rsidRPr="00C4150F" w:rsidRDefault="001E6F80" w:rsidP="00665DD4">
            <w:pPr>
              <w:jc w:val="left"/>
            </w:pPr>
            <w:r w:rsidRPr="00C4150F">
              <w:t>Del zemljišča v trasi Jemčeva c. in ob Jemčevi c.- menjava za del parc. št. 1568 in 1170/1 in menjava zaradi zaokrožitve gradbene parcele v zasebni lasti in za gradbeno parcelo za javno pot na polje (Brodič).</w:t>
            </w:r>
          </w:p>
        </w:tc>
      </w:tr>
      <w:tr w:rsidR="00F77F74" w:rsidRPr="00C4150F" w14:paraId="1BC5E126" w14:textId="77777777" w:rsidTr="00F77F74">
        <w:trPr>
          <w:trHeight w:val="1133"/>
        </w:trPr>
        <w:tc>
          <w:tcPr>
            <w:tcW w:w="709" w:type="dxa"/>
            <w:noWrap/>
            <w:hideMark/>
          </w:tcPr>
          <w:p w14:paraId="7691AA54" w14:textId="77777777" w:rsidR="001E6F80" w:rsidRPr="00C4150F" w:rsidRDefault="001E6F80" w:rsidP="00665DD4">
            <w:pPr>
              <w:jc w:val="right"/>
            </w:pPr>
            <w:r w:rsidRPr="00C4150F">
              <w:t xml:space="preserve">5. </w:t>
            </w:r>
          </w:p>
        </w:tc>
        <w:tc>
          <w:tcPr>
            <w:tcW w:w="1985" w:type="dxa"/>
            <w:hideMark/>
          </w:tcPr>
          <w:p w14:paraId="4D403D25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Parc. št. 48/6, stavbno zemljišče v izmeri 35 m² (ID znak: parcela 1961 48/6)</w:t>
            </w:r>
          </w:p>
        </w:tc>
        <w:tc>
          <w:tcPr>
            <w:tcW w:w="1417" w:type="dxa"/>
            <w:hideMark/>
          </w:tcPr>
          <w:p w14:paraId="34768C2F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zemljišče</w:t>
            </w:r>
          </w:p>
        </w:tc>
        <w:tc>
          <w:tcPr>
            <w:tcW w:w="1418" w:type="dxa"/>
            <w:hideMark/>
          </w:tcPr>
          <w:p w14:paraId="42ECB573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35 m²</w:t>
            </w:r>
          </w:p>
        </w:tc>
        <w:tc>
          <w:tcPr>
            <w:tcW w:w="1843" w:type="dxa"/>
            <w:hideMark/>
          </w:tcPr>
          <w:p w14:paraId="0DF9D678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2.625,00</w:t>
            </w:r>
          </w:p>
        </w:tc>
        <w:tc>
          <w:tcPr>
            <w:tcW w:w="1842" w:type="dxa"/>
            <w:hideMark/>
          </w:tcPr>
          <w:p w14:paraId="44A57D54" w14:textId="77777777" w:rsidR="001E6F80" w:rsidRPr="00C4150F" w:rsidRDefault="001E6F80" w:rsidP="00665DD4">
            <w:pPr>
              <w:jc w:val="left"/>
            </w:pPr>
            <w:r w:rsidRPr="00C4150F">
              <w:t>Del zemljišča v trasi Jemčeva c. in ob Jemčevi c.- menjava za del parc. št. 1568 in 1170/1 in menjava zaradi zaokrožitve gradbene parcele v zasebni lasti in za gradbeno parcelo za javno pot na polje (Brodič).</w:t>
            </w:r>
          </w:p>
        </w:tc>
      </w:tr>
      <w:tr w:rsidR="00F77F74" w:rsidRPr="00C4150F" w14:paraId="6E22169D" w14:textId="77777777" w:rsidTr="00F77F74">
        <w:trPr>
          <w:trHeight w:val="1122"/>
        </w:trPr>
        <w:tc>
          <w:tcPr>
            <w:tcW w:w="709" w:type="dxa"/>
            <w:noWrap/>
            <w:hideMark/>
          </w:tcPr>
          <w:p w14:paraId="115B3C49" w14:textId="77777777" w:rsidR="001E6F80" w:rsidRPr="00C4150F" w:rsidRDefault="001E6F80" w:rsidP="00665DD4">
            <w:pPr>
              <w:jc w:val="right"/>
            </w:pPr>
            <w:r w:rsidRPr="00C4150F">
              <w:t xml:space="preserve">6. </w:t>
            </w:r>
          </w:p>
        </w:tc>
        <w:tc>
          <w:tcPr>
            <w:tcW w:w="1985" w:type="dxa"/>
            <w:hideMark/>
          </w:tcPr>
          <w:p w14:paraId="742468F3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Parc. št. 48/5, stavbno zemljišče v izmeri 96 m² (ID znak: parcela 1961 48/5)</w:t>
            </w:r>
          </w:p>
        </w:tc>
        <w:tc>
          <w:tcPr>
            <w:tcW w:w="1417" w:type="dxa"/>
            <w:hideMark/>
          </w:tcPr>
          <w:p w14:paraId="33DB2777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zemljišče</w:t>
            </w:r>
          </w:p>
        </w:tc>
        <w:tc>
          <w:tcPr>
            <w:tcW w:w="1418" w:type="dxa"/>
            <w:hideMark/>
          </w:tcPr>
          <w:p w14:paraId="7985DD5D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96 m²</w:t>
            </w:r>
          </w:p>
        </w:tc>
        <w:tc>
          <w:tcPr>
            <w:tcW w:w="1843" w:type="dxa"/>
            <w:hideMark/>
          </w:tcPr>
          <w:p w14:paraId="1F8A3086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7.200,00</w:t>
            </w:r>
          </w:p>
        </w:tc>
        <w:tc>
          <w:tcPr>
            <w:tcW w:w="1842" w:type="dxa"/>
            <w:hideMark/>
          </w:tcPr>
          <w:p w14:paraId="13744259" w14:textId="77777777" w:rsidR="001E6F80" w:rsidRPr="00C4150F" w:rsidRDefault="001E6F80" w:rsidP="00665DD4">
            <w:pPr>
              <w:jc w:val="left"/>
            </w:pPr>
            <w:r w:rsidRPr="00C4150F">
              <w:t>Del zemljišča v trasi Jemčeva c. in ob Jemčevi c.- menjava za del parc. št. 1568 in 1170/1 in menjava zaradi zaokrožitve gradbene parcele v zasebni lasti in za gradbeno parcelo za javno pot na polje (Brodič).</w:t>
            </w:r>
          </w:p>
        </w:tc>
      </w:tr>
      <w:tr w:rsidR="00F77F74" w:rsidRPr="00C4150F" w14:paraId="5131ECCF" w14:textId="77777777" w:rsidTr="00F77F74">
        <w:trPr>
          <w:trHeight w:val="1123"/>
        </w:trPr>
        <w:tc>
          <w:tcPr>
            <w:tcW w:w="709" w:type="dxa"/>
            <w:noWrap/>
            <w:hideMark/>
          </w:tcPr>
          <w:p w14:paraId="2CCA6D69" w14:textId="77777777" w:rsidR="001E6F80" w:rsidRPr="00C4150F" w:rsidRDefault="001E6F80" w:rsidP="00665DD4">
            <w:pPr>
              <w:jc w:val="right"/>
            </w:pPr>
            <w:r w:rsidRPr="00C4150F">
              <w:t xml:space="preserve">7. </w:t>
            </w:r>
          </w:p>
        </w:tc>
        <w:tc>
          <w:tcPr>
            <w:tcW w:w="1985" w:type="dxa"/>
            <w:hideMark/>
          </w:tcPr>
          <w:p w14:paraId="6CD43008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Parc št. 182/3, stavbno zemljišče v izmeri 139 m² (ID znak: parcela 1961 182/3)</w:t>
            </w:r>
          </w:p>
        </w:tc>
        <w:tc>
          <w:tcPr>
            <w:tcW w:w="1417" w:type="dxa"/>
            <w:hideMark/>
          </w:tcPr>
          <w:p w14:paraId="23438969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zemljišče</w:t>
            </w:r>
          </w:p>
        </w:tc>
        <w:tc>
          <w:tcPr>
            <w:tcW w:w="1418" w:type="dxa"/>
            <w:hideMark/>
          </w:tcPr>
          <w:p w14:paraId="70FB4733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139 m²</w:t>
            </w:r>
          </w:p>
        </w:tc>
        <w:tc>
          <w:tcPr>
            <w:tcW w:w="1843" w:type="dxa"/>
            <w:hideMark/>
          </w:tcPr>
          <w:p w14:paraId="72E7695C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10.425,00</w:t>
            </w:r>
          </w:p>
        </w:tc>
        <w:tc>
          <w:tcPr>
            <w:tcW w:w="1842" w:type="dxa"/>
            <w:hideMark/>
          </w:tcPr>
          <w:p w14:paraId="32C1D5C0" w14:textId="77777777" w:rsidR="001E6F80" w:rsidRPr="00C4150F" w:rsidRDefault="001E6F80" w:rsidP="00665DD4">
            <w:pPr>
              <w:jc w:val="left"/>
            </w:pPr>
            <w:r w:rsidRPr="00C4150F">
              <w:t>Del zemljišča v trasi Jemčeva c. in ob Jemčevi c.- menjava za del parc. št. 1568 in 1170/1 in menjava zaradi zaokrožitve gradbene parcele v zasebni lasti in za gradbeno parcelo za javno pot na polje (Brodič).</w:t>
            </w:r>
          </w:p>
        </w:tc>
      </w:tr>
      <w:tr w:rsidR="00F77F74" w:rsidRPr="00C4150F" w14:paraId="038E7F19" w14:textId="77777777" w:rsidTr="00F77F74">
        <w:trPr>
          <w:trHeight w:val="406"/>
        </w:trPr>
        <w:tc>
          <w:tcPr>
            <w:tcW w:w="709" w:type="dxa"/>
            <w:noWrap/>
            <w:hideMark/>
          </w:tcPr>
          <w:p w14:paraId="035694AC" w14:textId="77777777" w:rsidR="001E6F80" w:rsidRPr="00C4150F" w:rsidRDefault="001E6F80" w:rsidP="00665DD4">
            <w:pPr>
              <w:jc w:val="right"/>
            </w:pPr>
            <w:r w:rsidRPr="00C4150F">
              <w:t>8.</w:t>
            </w:r>
          </w:p>
        </w:tc>
        <w:tc>
          <w:tcPr>
            <w:tcW w:w="1985" w:type="dxa"/>
            <w:hideMark/>
          </w:tcPr>
          <w:p w14:paraId="2B924B4D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 xml:space="preserve">Parc. št. 1192/6, stavbno zemljišče v izmeri 283 m² (ID </w:t>
            </w:r>
            <w:r w:rsidRPr="00665DD4">
              <w:rPr>
                <w:rFonts w:cs="Arial"/>
                <w:szCs w:val="20"/>
              </w:rPr>
              <w:lastRenderedPageBreak/>
              <w:t>znak: parcela 1961 1192/6)</w:t>
            </w:r>
          </w:p>
        </w:tc>
        <w:tc>
          <w:tcPr>
            <w:tcW w:w="1417" w:type="dxa"/>
            <w:hideMark/>
          </w:tcPr>
          <w:p w14:paraId="265F8105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lastRenderedPageBreak/>
              <w:t>zemljišče</w:t>
            </w:r>
          </w:p>
        </w:tc>
        <w:tc>
          <w:tcPr>
            <w:tcW w:w="1418" w:type="dxa"/>
            <w:hideMark/>
          </w:tcPr>
          <w:p w14:paraId="38E57190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283 m²</w:t>
            </w:r>
          </w:p>
        </w:tc>
        <w:tc>
          <w:tcPr>
            <w:tcW w:w="1843" w:type="dxa"/>
            <w:hideMark/>
          </w:tcPr>
          <w:p w14:paraId="5542657F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8.490,00</w:t>
            </w:r>
          </w:p>
        </w:tc>
        <w:tc>
          <w:tcPr>
            <w:tcW w:w="1842" w:type="dxa"/>
            <w:hideMark/>
          </w:tcPr>
          <w:p w14:paraId="6F3C9E36" w14:textId="77777777" w:rsidR="001E6F80" w:rsidRPr="00C4150F" w:rsidRDefault="001E6F80" w:rsidP="00665DD4">
            <w:pPr>
              <w:jc w:val="left"/>
            </w:pPr>
            <w:r w:rsidRPr="00C4150F">
              <w:t xml:space="preserve">Odkup nepremičnine med OIC Trzin in štiripasovnico za </w:t>
            </w:r>
            <w:r w:rsidRPr="00C4150F">
              <w:lastRenderedPageBreak/>
              <w:t>parkirišča in kolesarsko stezo.</w:t>
            </w:r>
          </w:p>
        </w:tc>
      </w:tr>
      <w:tr w:rsidR="00F77F74" w:rsidRPr="00C4150F" w14:paraId="247EC97A" w14:textId="77777777" w:rsidTr="00F77F74">
        <w:trPr>
          <w:trHeight w:val="739"/>
        </w:trPr>
        <w:tc>
          <w:tcPr>
            <w:tcW w:w="709" w:type="dxa"/>
            <w:noWrap/>
            <w:hideMark/>
          </w:tcPr>
          <w:p w14:paraId="0CAE90C4" w14:textId="77777777" w:rsidR="001E6F80" w:rsidRPr="00C4150F" w:rsidRDefault="001E6F80" w:rsidP="00665DD4">
            <w:pPr>
              <w:jc w:val="right"/>
            </w:pPr>
            <w:r w:rsidRPr="00C4150F">
              <w:lastRenderedPageBreak/>
              <w:t>9.</w:t>
            </w:r>
          </w:p>
        </w:tc>
        <w:tc>
          <w:tcPr>
            <w:tcW w:w="1985" w:type="dxa"/>
            <w:hideMark/>
          </w:tcPr>
          <w:p w14:paraId="1FF468E6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Parc. št. 1192/7, stavbno zemljišče v izmeri 63 m² (ID znak: parcela 1961 1192/7)</w:t>
            </w:r>
          </w:p>
        </w:tc>
        <w:tc>
          <w:tcPr>
            <w:tcW w:w="1417" w:type="dxa"/>
            <w:hideMark/>
          </w:tcPr>
          <w:p w14:paraId="7E691425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zemljišče</w:t>
            </w:r>
          </w:p>
        </w:tc>
        <w:tc>
          <w:tcPr>
            <w:tcW w:w="1418" w:type="dxa"/>
            <w:hideMark/>
          </w:tcPr>
          <w:p w14:paraId="2036D26B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63 m²</w:t>
            </w:r>
          </w:p>
        </w:tc>
        <w:tc>
          <w:tcPr>
            <w:tcW w:w="1843" w:type="dxa"/>
            <w:hideMark/>
          </w:tcPr>
          <w:p w14:paraId="723319D3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1.890,00</w:t>
            </w:r>
          </w:p>
        </w:tc>
        <w:tc>
          <w:tcPr>
            <w:tcW w:w="1842" w:type="dxa"/>
            <w:hideMark/>
          </w:tcPr>
          <w:p w14:paraId="2D72B461" w14:textId="77777777" w:rsidR="001E6F80" w:rsidRPr="00C4150F" w:rsidRDefault="001E6F80" w:rsidP="00665DD4">
            <w:pPr>
              <w:jc w:val="left"/>
            </w:pPr>
            <w:r w:rsidRPr="00C4150F">
              <w:t>Odkup nepremičnine med OIC Trzin in štiripasovnico za parkirišča in kolesarsko stezo.</w:t>
            </w:r>
          </w:p>
        </w:tc>
      </w:tr>
      <w:tr w:rsidR="00F77F74" w:rsidRPr="00C4150F" w14:paraId="17BB4B97" w14:textId="77777777" w:rsidTr="00F77F74">
        <w:trPr>
          <w:trHeight w:val="823"/>
        </w:trPr>
        <w:tc>
          <w:tcPr>
            <w:tcW w:w="709" w:type="dxa"/>
            <w:noWrap/>
            <w:hideMark/>
          </w:tcPr>
          <w:p w14:paraId="2F0417CD" w14:textId="77777777" w:rsidR="001E6F80" w:rsidRPr="00C4150F" w:rsidRDefault="001E6F80" w:rsidP="00665DD4">
            <w:pPr>
              <w:jc w:val="right"/>
            </w:pPr>
            <w:r w:rsidRPr="00C4150F">
              <w:t>10.</w:t>
            </w:r>
          </w:p>
        </w:tc>
        <w:tc>
          <w:tcPr>
            <w:tcW w:w="1985" w:type="dxa"/>
            <w:hideMark/>
          </w:tcPr>
          <w:p w14:paraId="4B11DC14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Parc. št. 1284/18, stavbno zemljišče v izmeri 178 m² (ID znak: parcela 1961 1284/18)</w:t>
            </w:r>
          </w:p>
        </w:tc>
        <w:tc>
          <w:tcPr>
            <w:tcW w:w="1417" w:type="dxa"/>
            <w:hideMark/>
          </w:tcPr>
          <w:p w14:paraId="0734C57C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zemljišče</w:t>
            </w:r>
          </w:p>
        </w:tc>
        <w:tc>
          <w:tcPr>
            <w:tcW w:w="1418" w:type="dxa"/>
            <w:hideMark/>
          </w:tcPr>
          <w:p w14:paraId="0E88CDD6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178 m²</w:t>
            </w:r>
          </w:p>
        </w:tc>
        <w:tc>
          <w:tcPr>
            <w:tcW w:w="1843" w:type="dxa"/>
            <w:hideMark/>
          </w:tcPr>
          <w:p w14:paraId="314D4F87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8.900,00</w:t>
            </w:r>
          </w:p>
        </w:tc>
        <w:tc>
          <w:tcPr>
            <w:tcW w:w="1842" w:type="dxa"/>
            <w:hideMark/>
          </w:tcPr>
          <w:p w14:paraId="7DF0BE23" w14:textId="77777777" w:rsidR="001E6F80" w:rsidRPr="00C4150F" w:rsidRDefault="001E6F80" w:rsidP="00665DD4">
            <w:pPr>
              <w:jc w:val="left"/>
            </w:pPr>
            <w:r w:rsidRPr="00C4150F">
              <w:t>Odkup nepremičnine za potrebe gospodarske javne infrastrukture na ulici Gmajna.</w:t>
            </w:r>
          </w:p>
        </w:tc>
      </w:tr>
      <w:tr w:rsidR="00F77F74" w:rsidRPr="00C4150F" w14:paraId="478477D7" w14:textId="77777777" w:rsidTr="00F77F74">
        <w:trPr>
          <w:trHeight w:val="1390"/>
        </w:trPr>
        <w:tc>
          <w:tcPr>
            <w:tcW w:w="709" w:type="dxa"/>
            <w:noWrap/>
            <w:hideMark/>
          </w:tcPr>
          <w:p w14:paraId="074F9189" w14:textId="77777777" w:rsidR="001E6F80" w:rsidRPr="00C4150F" w:rsidRDefault="001E6F80" w:rsidP="00665DD4">
            <w:pPr>
              <w:jc w:val="right"/>
            </w:pPr>
            <w:r w:rsidRPr="00C4150F">
              <w:t>11.</w:t>
            </w:r>
          </w:p>
        </w:tc>
        <w:tc>
          <w:tcPr>
            <w:tcW w:w="1985" w:type="dxa"/>
            <w:hideMark/>
          </w:tcPr>
          <w:p w14:paraId="128EF8A8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 xml:space="preserve">Parc. št. 1284/22, stavbno zemljišče v izmeri 736 m² (ID znak: parcela 1961 1284/22) in parc. št. 1284/24, stavbno zemljišče v izmeri 43 m² (ID znak: parcela 1961 1284/24 ) </w:t>
            </w:r>
          </w:p>
        </w:tc>
        <w:tc>
          <w:tcPr>
            <w:tcW w:w="1417" w:type="dxa"/>
            <w:hideMark/>
          </w:tcPr>
          <w:p w14:paraId="11E60E3D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zemljišče</w:t>
            </w:r>
          </w:p>
        </w:tc>
        <w:tc>
          <w:tcPr>
            <w:tcW w:w="1418" w:type="dxa"/>
            <w:hideMark/>
          </w:tcPr>
          <w:p w14:paraId="41BCFF65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779 m²</w:t>
            </w:r>
          </w:p>
        </w:tc>
        <w:tc>
          <w:tcPr>
            <w:tcW w:w="1843" w:type="dxa"/>
            <w:hideMark/>
          </w:tcPr>
          <w:p w14:paraId="0A9E993D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32.500,00</w:t>
            </w:r>
          </w:p>
        </w:tc>
        <w:tc>
          <w:tcPr>
            <w:tcW w:w="1842" w:type="dxa"/>
            <w:hideMark/>
          </w:tcPr>
          <w:p w14:paraId="016980F2" w14:textId="77777777" w:rsidR="001E6F80" w:rsidRPr="00C4150F" w:rsidRDefault="001E6F80" w:rsidP="00665DD4">
            <w:pPr>
              <w:jc w:val="left"/>
            </w:pPr>
            <w:r w:rsidRPr="00C4150F">
              <w:t>Postopek razlastitve nepremičnin za potrebe pridobitve gospodarske javne infrastrukture na ulici Dobrave, cena bo določena na podlagi odločbe sodišča.</w:t>
            </w:r>
          </w:p>
        </w:tc>
      </w:tr>
      <w:tr w:rsidR="00F77F74" w:rsidRPr="00C4150F" w14:paraId="5621DED5" w14:textId="77777777" w:rsidTr="00F77F74">
        <w:trPr>
          <w:trHeight w:val="1126"/>
        </w:trPr>
        <w:tc>
          <w:tcPr>
            <w:tcW w:w="709" w:type="dxa"/>
            <w:noWrap/>
            <w:hideMark/>
          </w:tcPr>
          <w:p w14:paraId="3FF6483A" w14:textId="77777777" w:rsidR="001E6F80" w:rsidRPr="00C4150F" w:rsidRDefault="001E6F80" w:rsidP="00665DD4">
            <w:pPr>
              <w:jc w:val="right"/>
            </w:pPr>
            <w:r w:rsidRPr="00C4150F">
              <w:t>12.</w:t>
            </w:r>
          </w:p>
        </w:tc>
        <w:tc>
          <w:tcPr>
            <w:tcW w:w="1985" w:type="dxa"/>
            <w:hideMark/>
          </w:tcPr>
          <w:p w14:paraId="663DA532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Parc. št. 1284/28 in 1284/29, stavbno zemljišče v izmeri 286 m² (ID znak: parcela 1961 1284/28 in parcela 1961 1284/29)</w:t>
            </w:r>
          </w:p>
        </w:tc>
        <w:tc>
          <w:tcPr>
            <w:tcW w:w="1417" w:type="dxa"/>
            <w:hideMark/>
          </w:tcPr>
          <w:p w14:paraId="65F75DFB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zemljišče</w:t>
            </w:r>
          </w:p>
        </w:tc>
        <w:tc>
          <w:tcPr>
            <w:tcW w:w="1418" w:type="dxa"/>
            <w:hideMark/>
          </w:tcPr>
          <w:p w14:paraId="5DDD58D3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286 m²</w:t>
            </w:r>
          </w:p>
        </w:tc>
        <w:tc>
          <w:tcPr>
            <w:tcW w:w="1843" w:type="dxa"/>
            <w:hideMark/>
          </w:tcPr>
          <w:p w14:paraId="0FA56D0C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12.000,00</w:t>
            </w:r>
          </w:p>
        </w:tc>
        <w:tc>
          <w:tcPr>
            <w:tcW w:w="1842" w:type="dxa"/>
            <w:hideMark/>
          </w:tcPr>
          <w:p w14:paraId="58552965" w14:textId="77777777" w:rsidR="001E6F80" w:rsidRPr="00C4150F" w:rsidRDefault="001E6F80" w:rsidP="00665DD4">
            <w:pPr>
              <w:jc w:val="left"/>
            </w:pPr>
            <w:r w:rsidRPr="00C4150F">
              <w:t>Postopek razlastitve nepremičnin za potrebe pridobitve gospodarske javne infrastrukture na ulici Gmajna, cena bo določena na podlagi odločbe sodišča.</w:t>
            </w:r>
          </w:p>
        </w:tc>
      </w:tr>
      <w:tr w:rsidR="00F77F74" w:rsidRPr="00C4150F" w14:paraId="63BD2BB3" w14:textId="77777777" w:rsidTr="00F77F74">
        <w:trPr>
          <w:trHeight w:val="850"/>
        </w:trPr>
        <w:tc>
          <w:tcPr>
            <w:tcW w:w="709" w:type="dxa"/>
            <w:noWrap/>
            <w:hideMark/>
          </w:tcPr>
          <w:p w14:paraId="6C6E74BB" w14:textId="77777777" w:rsidR="001E6F80" w:rsidRPr="00C4150F" w:rsidRDefault="001E6F80" w:rsidP="00665DD4">
            <w:pPr>
              <w:jc w:val="right"/>
            </w:pPr>
            <w:r w:rsidRPr="00C4150F">
              <w:t>13.</w:t>
            </w:r>
          </w:p>
        </w:tc>
        <w:tc>
          <w:tcPr>
            <w:tcW w:w="1985" w:type="dxa"/>
            <w:hideMark/>
          </w:tcPr>
          <w:p w14:paraId="64812497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Parc. št. 1051/2, stavbno zemljišče v izmeri 321 m², (ID znak: parcela 1961 1051/2)</w:t>
            </w:r>
          </w:p>
        </w:tc>
        <w:tc>
          <w:tcPr>
            <w:tcW w:w="1417" w:type="dxa"/>
            <w:hideMark/>
          </w:tcPr>
          <w:p w14:paraId="49659C08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zemljišče</w:t>
            </w:r>
          </w:p>
        </w:tc>
        <w:tc>
          <w:tcPr>
            <w:tcW w:w="1418" w:type="dxa"/>
            <w:hideMark/>
          </w:tcPr>
          <w:p w14:paraId="5A1FBD51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100 m²</w:t>
            </w:r>
          </w:p>
        </w:tc>
        <w:tc>
          <w:tcPr>
            <w:tcW w:w="1843" w:type="dxa"/>
            <w:hideMark/>
          </w:tcPr>
          <w:p w14:paraId="0EAEA12C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6.000,00</w:t>
            </w:r>
          </w:p>
        </w:tc>
        <w:tc>
          <w:tcPr>
            <w:tcW w:w="1842" w:type="dxa"/>
            <w:hideMark/>
          </w:tcPr>
          <w:p w14:paraId="5C69D92B" w14:textId="77777777" w:rsidR="001E6F80" w:rsidRPr="00C4150F" w:rsidRDefault="001E6F80" w:rsidP="00665DD4">
            <w:pPr>
              <w:jc w:val="left"/>
            </w:pPr>
            <w:r w:rsidRPr="00C4150F">
              <w:t>Odkup dela nepremičnine, in sicer pasu ob Mlakarjevi ulici, cca. 100 m² po geodetski odmeri.</w:t>
            </w:r>
          </w:p>
        </w:tc>
      </w:tr>
      <w:tr w:rsidR="00F77F74" w:rsidRPr="00C4150F" w14:paraId="08486AEC" w14:textId="77777777" w:rsidTr="00F77F74">
        <w:trPr>
          <w:trHeight w:val="828"/>
        </w:trPr>
        <w:tc>
          <w:tcPr>
            <w:tcW w:w="709" w:type="dxa"/>
            <w:noWrap/>
            <w:hideMark/>
          </w:tcPr>
          <w:p w14:paraId="6B424D23" w14:textId="77777777" w:rsidR="001E6F80" w:rsidRPr="00C4150F" w:rsidRDefault="001E6F80" w:rsidP="00665DD4">
            <w:pPr>
              <w:jc w:val="right"/>
            </w:pPr>
            <w:r w:rsidRPr="00C4150F">
              <w:t>14.</w:t>
            </w:r>
          </w:p>
        </w:tc>
        <w:tc>
          <w:tcPr>
            <w:tcW w:w="1985" w:type="dxa"/>
            <w:hideMark/>
          </w:tcPr>
          <w:p w14:paraId="6996331F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Parc. št. 838/22, stavbno zemljišče v izmeri 41 m² (ID znak: parcela 1961 838/22)</w:t>
            </w:r>
          </w:p>
        </w:tc>
        <w:tc>
          <w:tcPr>
            <w:tcW w:w="1417" w:type="dxa"/>
            <w:hideMark/>
          </w:tcPr>
          <w:p w14:paraId="42340C65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zemljišče</w:t>
            </w:r>
          </w:p>
        </w:tc>
        <w:tc>
          <w:tcPr>
            <w:tcW w:w="1418" w:type="dxa"/>
            <w:hideMark/>
          </w:tcPr>
          <w:p w14:paraId="61CC5A41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41 m²</w:t>
            </w:r>
          </w:p>
        </w:tc>
        <w:tc>
          <w:tcPr>
            <w:tcW w:w="1843" w:type="dxa"/>
            <w:hideMark/>
          </w:tcPr>
          <w:p w14:paraId="77AF481A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2.460,00</w:t>
            </w:r>
          </w:p>
        </w:tc>
        <w:tc>
          <w:tcPr>
            <w:tcW w:w="1842" w:type="dxa"/>
            <w:hideMark/>
          </w:tcPr>
          <w:p w14:paraId="1A6DFB25" w14:textId="77777777" w:rsidR="001E6F80" w:rsidRPr="00C4150F" w:rsidRDefault="001E6F80" w:rsidP="00665DD4">
            <w:pPr>
              <w:jc w:val="left"/>
            </w:pPr>
            <w:r w:rsidRPr="00C4150F">
              <w:t>Odkup nepremičnine na trasi Ljubljanske ceste po geodetski odmeri za potrebe ulice.</w:t>
            </w:r>
          </w:p>
        </w:tc>
      </w:tr>
      <w:tr w:rsidR="00F77F74" w:rsidRPr="00C4150F" w14:paraId="3FD9B1C2" w14:textId="77777777" w:rsidTr="00F77F74">
        <w:trPr>
          <w:trHeight w:val="864"/>
        </w:trPr>
        <w:tc>
          <w:tcPr>
            <w:tcW w:w="709" w:type="dxa"/>
            <w:noWrap/>
            <w:hideMark/>
          </w:tcPr>
          <w:p w14:paraId="5D3AA737" w14:textId="77777777" w:rsidR="001E6F80" w:rsidRPr="00C4150F" w:rsidRDefault="001E6F80" w:rsidP="00665DD4">
            <w:pPr>
              <w:jc w:val="right"/>
            </w:pPr>
            <w:r w:rsidRPr="00C4150F">
              <w:t>15.</w:t>
            </w:r>
          </w:p>
        </w:tc>
        <w:tc>
          <w:tcPr>
            <w:tcW w:w="1985" w:type="dxa"/>
            <w:hideMark/>
          </w:tcPr>
          <w:p w14:paraId="2E2DCDC3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Parc. št. 838/24, stavbno zemljišče v izmeri 42 m² (ID znak: parcela 1961 838/24)</w:t>
            </w:r>
          </w:p>
        </w:tc>
        <w:tc>
          <w:tcPr>
            <w:tcW w:w="1417" w:type="dxa"/>
            <w:hideMark/>
          </w:tcPr>
          <w:p w14:paraId="2E3B7115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zemljišče</w:t>
            </w:r>
          </w:p>
        </w:tc>
        <w:tc>
          <w:tcPr>
            <w:tcW w:w="1418" w:type="dxa"/>
            <w:hideMark/>
          </w:tcPr>
          <w:p w14:paraId="396DF1CB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42 m²</w:t>
            </w:r>
          </w:p>
        </w:tc>
        <w:tc>
          <w:tcPr>
            <w:tcW w:w="1843" w:type="dxa"/>
            <w:hideMark/>
          </w:tcPr>
          <w:p w14:paraId="49E1D74E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2.520,00</w:t>
            </w:r>
          </w:p>
        </w:tc>
        <w:tc>
          <w:tcPr>
            <w:tcW w:w="1842" w:type="dxa"/>
            <w:hideMark/>
          </w:tcPr>
          <w:p w14:paraId="780DAE03" w14:textId="77777777" w:rsidR="001E6F80" w:rsidRPr="00C4150F" w:rsidRDefault="001E6F80" w:rsidP="00665DD4">
            <w:pPr>
              <w:jc w:val="left"/>
            </w:pPr>
            <w:r w:rsidRPr="00C4150F">
              <w:t>Odkup nepremičnine na trasi Ljubljanske ceste po geodetski odmeri za potrebe ulice.</w:t>
            </w:r>
          </w:p>
        </w:tc>
      </w:tr>
      <w:tr w:rsidR="00F77F74" w:rsidRPr="00C4150F" w14:paraId="0C7489DF" w14:textId="77777777" w:rsidTr="004664C0">
        <w:trPr>
          <w:trHeight w:val="558"/>
        </w:trPr>
        <w:tc>
          <w:tcPr>
            <w:tcW w:w="709" w:type="dxa"/>
            <w:noWrap/>
            <w:hideMark/>
          </w:tcPr>
          <w:p w14:paraId="1D85454E" w14:textId="77777777" w:rsidR="001E6F80" w:rsidRPr="00C4150F" w:rsidRDefault="001E6F80" w:rsidP="00665DD4">
            <w:pPr>
              <w:jc w:val="right"/>
            </w:pPr>
            <w:r w:rsidRPr="00C4150F">
              <w:t>16.</w:t>
            </w:r>
          </w:p>
        </w:tc>
        <w:tc>
          <w:tcPr>
            <w:tcW w:w="1985" w:type="dxa"/>
            <w:hideMark/>
          </w:tcPr>
          <w:p w14:paraId="1CC09568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Parc. št. 1569/20, stavbno zemljišče v izmeri 16 m² (ID znak: parcela 1961 1569/20)</w:t>
            </w:r>
          </w:p>
        </w:tc>
        <w:tc>
          <w:tcPr>
            <w:tcW w:w="1417" w:type="dxa"/>
            <w:hideMark/>
          </w:tcPr>
          <w:p w14:paraId="233088FB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zemljišče</w:t>
            </w:r>
          </w:p>
        </w:tc>
        <w:tc>
          <w:tcPr>
            <w:tcW w:w="1418" w:type="dxa"/>
            <w:hideMark/>
          </w:tcPr>
          <w:p w14:paraId="1803C2A1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16 m²</w:t>
            </w:r>
          </w:p>
        </w:tc>
        <w:tc>
          <w:tcPr>
            <w:tcW w:w="1843" w:type="dxa"/>
            <w:hideMark/>
          </w:tcPr>
          <w:p w14:paraId="634E4BDD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960,00</w:t>
            </w:r>
          </w:p>
        </w:tc>
        <w:tc>
          <w:tcPr>
            <w:tcW w:w="1842" w:type="dxa"/>
            <w:hideMark/>
          </w:tcPr>
          <w:p w14:paraId="4DC15206" w14:textId="77777777" w:rsidR="001E6F80" w:rsidRPr="00C4150F" w:rsidRDefault="001E6F80" w:rsidP="00665DD4">
            <w:pPr>
              <w:jc w:val="left"/>
            </w:pPr>
            <w:r w:rsidRPr="00C4150F">
              <w:t xml:space="preserve">Odkup nepremičnine na trasi Ljubljanske ceste po </w:t>
            </w:r>
            <w:r w:rsidRPr="00C4150F">
              <w:lastRenderedPageBreak/>
              <w:t>geodetski odmeri za potrebe ulice.</w:t>
            </w:r>
          </w:p>
        </w:tc>
      </w:tr>
      <w:tr w:rsidR="00F77F74" w:rsidRPr="00C4150F" w14:paraId="16188857" w14:textId="77777777" w:rsidTr="00F77F74">
        <w:trPr>
          <w:trHeight w:val="424"/>
        </w:trPr>
        <w:tc>
          <w:tcPr>
            <w:tcW w:w="709" w:type="dxa"/>
            <w:noWrap/>
            <w:hideMark/>
          </w:tcPr>
          <w:p w14:paraId="6DD9F3BF" w14:textId="77777777" w:rsidR="001E6F80" w:rsidRPr="00C4150F" w:rsidRDefault="001E6F80" w:rsidP="00665DD4">
            <w:pPr>
              <w:jc w:val="right"/>
            </w:pPr>
            <w:r w:rsidRPr="00C4150F">
              <w:lastRenderedPageBreak/>
              <w:t>17.</w:t>
            </w:r>
          </w:p>
        </w:tc>
        <w:tc>
          <w:tcPr>
            <w:tcW w:w="1985" w:type="dxa"/>
            <w:hideMark/>
          </w:tcPr>
          <w:p w14:paraId="5D68C804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Parc. št. 851/3, stavbno zemljišče v izmeri 235 m² (ID znak: parcela 1961 851/3)</w:t>
            </w:r>
          </w:p>
        </w:tc>
        <w:tc>
          <w:tcPr>
            <w:tcW w:w="1417" w:type="dxa"/>
            <w:hideMark/>
          </w:tcPr>
          <w:p w14:paraId="17CE355F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zemljišče</w:t>
            </w:r>
          </w:p>
        </w:tc>
        <w:tc>
          <w:tcPr>
            <w:tcW w:w="1418" w:type="dxa"/>
            <w:hideMark/>
          </w:tcPr>
          <w:p w14:paraId="5CE230E9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235 m²</w:t>
            </w:r>
          </w:p>
        </w:tc>
        <w:tc>
          <w:tcPr>
            <w:tcW w:w="1843" w:type="dxa"/>
            <w:hideMark/>
          </w:tcPr>
          <w:p w14:paraId="6C7B4BB5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30.550,00</w:t>
            </w:r>
          </w:p>
        </w:tc>
        <w:tc>
          <w:tcPr>
            <w:tcW w:w="1842" w:type="dxa"/>
            <w:hideMark/>
          </w:tcPr>
          <w:p w14:paraId="511462A1" w14:textId="77777777" w:rsidR="001E6F80" w:rsidRPr="00C4150F" w:rsidRDefault="001E6F80" w:rsidP="00665DD4">
            <w:pPr>
              <w:jc w:val="left"/>
            </w:pPr>
            <w:r w:rsidRPr="00C4150F">
              <w:t>Odkup nepremičnine za potrebe izgradnje komunalne infrastrukture.</w:t>
            </w:r>
          </w:p>
        </w:tc>
      </w:tr>
      <w:tr w:rsidR="00F77F74" w:rsidRPr="00C4150F" w14:paraId="73F3F057" w14:textId="77777777" w:rsidTr="00F77F74">
        <w:trPr>
          <w:trHeight w:val="1673"/>
        </w:trPr>
        <w:tc>
          <w:tcPr>
            <w:tcW w:w="709" w:type="dxa"/>
            <w:noWrap/>
            <w:hideMark/>
          </w:tcPr>
          <w:p w14:paraId="463340E1" w14:textId="77777777" w:rsidR="001E6F80" w:rsidRPr="00C4150F" w:rsidRDefault="001E6F80" w:rsidP="00665DD4">
            <w:pPr>
              <w:jc w:val="right"/>
            </w:pPr>
            <w:r w:rsidRPr="00C4150F">
              <w:t>18.</w:t>
            </w:r>
          </w:p>
        </w:tc>
        <w:tc>
          <w:tcPr>
            <w:tcW w:w="1985" w:type="dxa"/>
            <w:hideMark/>
          </w:tcPr>
          <w:p w14:paraId="374CD852" w14:textId="01F69556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Parc. št. 232/11, stavbno zemljišče v izmeri 109 m² (ID znak: parcela 1961 232/11) in 232/12, stavbno zemljišče v izmeri 195 m² (ID znak: parcela 1961 232/12)</w:t>
            </w:r>
          </w:p>
        </w:tc>
        <w:tc>
          <w:tcPr>
            <w:tcW w:w="1417" w:type="dxa"/>
            <w:hideMark/>
          </w:tcPr>
          <w:p w14:paraId="1A13A0CD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zemljišče</w:t>
            </w:r>
          </w:p>
        </w:tc>
        <w:tc>
          <w:tcPr>
            <w:tcW w:w="1418" w:type="dxa"/>
            <w:hideMark/>
          </w:tcPr>
          <w:p w14:paraId="7E0C983C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304 m²</w:t>
            </w:r>
          </w:p>
        </w:tc>
        <w:tc>
          <w:tcPr>
            <w:tcW w:w="1843" w:type="dxa"/>
            <w:hideMark/>
          </w:tcPr>
          <w:p w14:paraId="443925BD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19.760,00</w:t>
            </w:r>
          </w:p>
        </w:tc>
        <w:tc>
          <w:tcPr>
            <w:tcW w:w="1842" w:type="dxa"/>
            <w:hideMark/>
          </w:tcPr>
          <w:p w14:paraId="5F69ABE2" w14:textId="77777777" w:rsidR="001E6F80" w:rsidRPr="00C4150F" w:rsidRDefault="001E6F80" w:rsidP="00665DD4">
            <w:pPr>
              <w:jc w:val="left"/>
            </w:pPr>
            <w:r w:rsidRPr="00C4150F">
              <w:t>Odkup nepremičnin na Mengeški cesti za potrebe komunalne infrastrukture.</w:t>
            </w:r>
          </w:p>
        </w:tc>
      </w:tr>
      <w:tr w:rsidR="00F77F74" w:rsidRPr="00C4150F" w14:paraId="01B7350D" w14:textId="77777777" w:rsidTr="00F77F74">
        <w:trPr>
          <w:trHeight w:val="846"/>
        </w:trPr>
        <w:tc>
          <w:tcPr>
            <w:tcW w:w="709" w:type="dxa"/>
            <w:noWrap/>
            <w:hideMark/>
          </w:tcPr>
          <w:p w14:paraId="70582161" w14:textId="77777777" w:rsidR="001E6F80" w:rsidRPr="00C4150F" w:rsidRDefault="001E6F80" w:rsidP="00665DD4">
            <w:pPr>
              <w:jc w:val="right"/>
            </w:pPr>
            <w:r w:rsidRPr="00C4150F">
              <w:t>19.</w:t>
            </w:r>
          </w:p>
        </w:tc>
        <w:tc>
          <w:tcPr>
            <w:tcW w:w="1985" w:type="dxa"/>
            <w:hideMark/>
          </w:tcPr>
          <w:p w14:paraId="0005761C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Parc. št. 529/2, stavbno zemljišče v izmeri 50 m² (ID znak: parcela 1961 529/2)</w:t>
            </w:r>
          </w:p>
        </w:tc>
        <w:tc>
          <w:tcPr>
            <w:tcW w:w="1417" w:type="dxa"/>
            <w:hideMark/>
          </w:tcPr>
          <w:p w14:paraId="6C90CAFD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zemljišče</w:t>
            </w:r>
          </w:p>
        </w:tc>
        <w:tc>
          <w:tcPr>
            <w:tcW w:w="1418" w:type="dxa"/>
            <w:hideMark/>
          </w:tcPr>
          <w:p w14:paraId="09C83C4F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50 m²</w:t>
            </w:r>
          </w:p>
        </w:tc>
        <w:tc>
          <w:tcPr>
            <w:tcW w:w="1843" w:type="dxa"/>
            <w:hideMark/>
          </w:tcPr>
          <w:p w14:paraId="61BE4F6E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4.750,00</w:t>
            </w:r>
          </w:p>
        </w:tc>
        <w:tc>
          <w:tcPr>
            <w:tcW w:w="1842" w:type="dxa"/>
            <w:hideMark/>
          </w:tcPr>
          <w:p w14:paraId="5CFA19A8" w14:textId="77777777" w:rsidR="001E6F80" w:rsidRPr="00C4150F" w:rsidRDefault="001E6F80" w:rsidP="00665DD4">
            <w:pPr>
              <w:jc w:val="left"/>
            </w:pPr>
            <w:r w:rsidRPr="00C4150F">
              <w:t>Odkup nepremičnine za potrebe komunalne infrastrukture.</w:t>
            </w:r>
          </w:p>
        </w:tc>
      </w:tr>
      <w:tr w:rsidR="00F77F74" w:rsidRPr="00C4150F" w14:paraId="1D848425" w14:textId="77777777" w:rsidTr="00F77F74">
        <w:trPr>
          <w:trHeight w:val="864"/>
        </w:trPr>
        <w:tc>
          <w:tcPr>
            <w:tcW w:w="709" w:type="dxa"/>
            <w:noWrap/>
            <w:hideMark/>
          </w:tcPr>
          <w:p w14:paraId="6C7AE03A" w14:textId="77777777" w:rsidR="001E6F80" w:rsidRPr="00C4150F" w:rsidRDefault="001E6F80" w:rsidP="00665DD4">
            <w:pPr>
              <w:jc w:val="right"/>
            </w:pPr>
            <w:r w:rsidRPr="00C4150F">
              <w:t>20.</w:t>
            </w:r>
          </w:p>
        </w:tc>
        <w:tc>
          <w:tcPr>
            <w:tcW w:w="1985" w:type="dxa"/>
            <w:hideMark/>
          </w:tcPr>
          <w:p w14:paraId="40F90D3B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Parc. št. 490/7, stavbno zemljišče v izmeri 210 m² (ID znak: parcela 1961 490/7)</w:t>
            </w:r>
          </w:p>
        </w:tc>
        <w:tc>
          <w:tcPr>
            <w:tcW w:w="1417" w:type="dxa"/>
            <w:hideMark/>
          </w:tcPr>
          <w:p w14:paraId="2D7D5A17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zemljišče</w:t>
            </w:r>
          </w:p>
        </w:tc>
        <w:tc>
          <w:tcPr>
            <w:tcW w:w="1418" w:type="dxa"/>
            <w:hideMark/>
          </w:tcPr>
          <w:p w14:paraId="3CF5ED09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210 m²</w:t>
            </w:r>
          </w:p>
        </w:tc>
        <w:tc>
          <w:tcPr>
            <w:tcW w:w="1843" w:type="dxa"/>
            <w:hideMark/>
          </w:tcPr>
          <w:p w14:paraId="41935374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13.000,00</w:t>
            </w:r>
          </w:p>
        </w:tc>
        <w:tc>
          <w:tcPr>
            <w:tcW w:w="1842" w:type="dxa"/>
            <w:hideMark/>
          </w:tcPr>
          <w:p w14:paraId="4BF5532B" w14:textId="77777777" w:rsidR="001E6F80" w:rsidRPr="00C4150F" w:rsidRDefault="001E6F80" w:rsidP="00665DD4">
            <w:pPr>
              <w:jc w:val="left"/>
            </w:pPr>
            <w:r w:rsidRPr="00C4150F">
              <w:t>Odkup nepremičnine za potrebe funkcionalnega zemljišča ob DZIR.</w:t>
            </w:r>
          </w:p>
        </w:tc>
      </w:tr>
      <w:tr w:rsidR="00F77F74" w:rsidRPr="00C4150F" w14:paraId="7F343C4E" w14:textId="77777777" w:rsidTr="00F77F74">
        <w:trPr>
          <w:trHeight w:val="2016"/>
        </w:trPr>
        <w:tc>
          <w:tcPr>
            <w:tcW w:w="709" w:type="dxa"/>
            <w:noWrap/>
            <w:hideMark/>
          </w:tcPr>
          <w:p w14:paraId="7FCE4C04" w14:textId="77777777" w:rsidR="001E6F80" w:rsidRPr="00C4150F" w:rsidRDefault="001E6F80" w:rsidP="00665DD4">
            <w:pPr>
              <w:jc w:val="right"/>
            </w:pPr>
            <w:r w:rsidRPr="00C4150F">
              <w:t>21.</w:t>
            </w:r>
          </w:p>
        </w:tc>
        <w:tc>
          <w:tcPr>
            <w:tcW w:w="1985" w:type="dxa"/>
            <w:hideMark/>
          </w:tcPr>
          <w:p w14:paraId="284727B8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Parc. št. 1224/13, stavbno zemljišče v izmeri 120 m² (ID znak: parcela 1961 1224/13), parc. št. 1224/14, stavbno zemljišče v izmeri 97 m² (ID znak: parcela 1961 1224/14), parc. št. 1224/15, stavbno zemljišče v izmeri 6 m² (ID znak: parcela 1961 1224/15)</w:t>
            </w:r>
          </w:p>
        </w:tc>
        <w:tc>
          <w:tcPr>
            <w:tcW w:w="1417" w:type="dxa"/>
            <w:hideMark/>
          </w:tcPr>
          <w:p w14:paraId="4CCB97D5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zemljišče</w:t>
            </w:r>
          </w:p>
        </w:tc>
        <w:tc>
          <w:tcPr>
            <w:tcW w:w="1418" w:type="dxa"/>
            <w:hideMark/>
          </w:tcPr>
          <w:p w14:paraId="398CA5FD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225 m²</w:t>
            </w:r>
          </w:p>
        </w:tc>
        <w:tc>
          <w:tcPr>
            <w:tcW w:w="1843" w:type="dxa"/>
            <w:hideMark/>
          </w:tcPr>
          <w:p w14:paraId="63C8AC0E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15.075,00</w:t>
            </w:r>
          </w:p>
        </w:tc>
        <w:tc>
          <w:tcPr>
            <w:tcW w:w="1842" w:type="dxa"/>
            <w:hideMark/>
          </w:tcPr>
          <w:p w14:paraId="247D8A6D" w14:textId="77777777" w:rsidR="001E6F80" w:rsidRPr="00C4150F" w:rsidRDefault="001E6F80" w:rsidP="00665DD4">
            <w:pPr>
              <w:jc w:val="left"/>
            </w:pPr>
            <w:r w:rsidRPr="00C4150F">
              <w:t>Odkup nepremičnine od podjetja Biring skupina d.o.o. za potrebe ureditve cestne infrastrukture.</w:t>
            </w:r>
          </w:p>
        </w:tc>
      </w:tr>
      <w:tr w:rsidR="00F77F74" w:rsidRPr="00C4150F" w14:paraId="555E592B" w14:textId="77777777" w:rsidTr="00F77F74">
        <w:trPr>
          <w:trHeight w:val="1440"/>
        </w:trPr>
        <w:tc>
          <w:tcPr>
            <w:tcW w:w="709" w:type="dxa"/>
            <w:noWrap/>
            <w:hideMark/>
          </w:tcPr>
          <w:p w14:paraId="11FA6BD5" w14:textId="77777777" w:rsidR="001E6F80" w:rsidRPr="00C4150F" w:rsidRDefault="001E6F80" w:rsidP="00665DD4">
            <w:pPr>
              <w:jc w:val="right"/>
            </w:pPr>
            <w:r w:rsidRPr="00C4150F">
              <w:t>22.</w:t>
            </w:r>
          </w:p>
        </w:tc>
        <w:tc>
          <w:tcPr>
            <w:tcW w:w="1985" w:type="dxa"/>
            <w:hideMark/>
          </w:tcPr>
          <w:p w14:paraId="4F0788A5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Parc št. 1225/6, stavbno zemljišče v izmeri 3 m² (ID znak: parcela 1961 1225/6), parc. št. 1125/7, stavbno zemljišče v izmeri 1 m² (ID znak: parcela 1961 1225/7)</w:t>
            </w:r>
          </w:p>
        </w:tc>
        <w:tc>
          <w:tcPr>
            <w:tcW w:w="1417" w:type="dxa"/>
            <w:hideMark/>
          </w:tcPr>
          <w:p w14:paraId="6F11F99B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zemljišče</w:t>
            </w:r>
          </w:p>
        </w:tc>
        <w:tc>
          <w:tcPr>
            <w:tcW w:w="1418" w:type="dxa"/>
            <w:hideMark/>
          </w:tcPr>
          <w:p w14:paraId="1FA19D15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5 m²</w:t>
            </w:r>
          </w:p>
        </w:tc>
        <w:tc>
          <w:tcPr>
            <w:tcW w:w="1843" w:type="dxa"/>
            <w:hideMark/>
          </w:tcPr>
          <w:p w14:paraId="1613E627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335,00</w:t>
            </w:r>
          </w:p>
        </w:tc>
        <w:tc>
          <w:tcPr>
            <w:tcW w:w="1842" w:type="dxa"/>
            <w:hideMark/>
          </w:tcPr>
          <w:p w14:paraId="14713080" w14:textId="77777777" w:rsidR="001E6F80" w:rsidRPr="00C4150F" w:rsidRDefault="001E6F80" w:rsidP="00665DD4">
            <w:pPr>
              <w:jc w:val="left"/>
            </w:pPr>
            <w:r w:rsidRPr="00C4150F">
              <w:t>Odkup nepremičnine od podjetja Biring skupina d.o.o. za potrebe ureditve cestne infrastrukture.</w:t>
            </w:r>
          </w:p>
        </w:tc>
      </w:tr>
      <w:tr w:rsidR="00F77F74" w:rsidRPr="00C4150F" w14:paraId="22DFA547" w14:textId="77777777" w:rsidTr="00F77F74">
        <w:trPr>
          <w:trHeight w:val="707"/>
        </w:trPr>
        <w:tc>
          <w:tcPr>
            <w:tcW w:w="709" w:type="dxa"/>
            <w:hideMark/>
          </w:tcPr>
          <w:p w14:paraId="1F8FA914" w14:textId="77777777" w:rsidR="001E6F80" w:rsidRPr="00C4150F" w:rsidRDefault="001E6F80" w:rsidP="00665DD4">
            <w:pPr>
              <w:jc w:val="right"/>
            </w:pPr>
            <w:r w:rsidRPr="00C4150F">
              <w:t>23.</w:t>
            </w:r>
          </w:p>
        </w:tc>
        <w:tc>
          <w:tcPr>
            <w:tcW w:w="1985" w:type="dxa"/>
            <w:hideMark/>
          </w:tcPr>
          <w:p w14:paraId="655631AA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 xml:space="preserve">Parc. št. 70/1, stavbno zemljišče v izmeri 675 m² (ID znak: parcela 1961 70/1) </w:t>
            </w:r>
          </w:p>
        </w:tc>
        <w:tc>
          <w:tcPr>
            <w:tcW w:w="1417" w:type="dxa"/>
            <w:hideMark/>
          </w:tcPr>
          <w:p w14:paraId="36BC38F3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zemljišče</w:t>
            </w:r>
          </w:p>
        </w:tc>
        <w:tc>
          <w:tcPr>
            <w:tcW w:w="1418" w:type="dxa"/>
            <w:hideMark/>
          </w:tcPr>
          <w:p w14:paraId="6DE19538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230 m²</w:t>
            </w:r>
          </w:p>
        </w:tc>
        <w:tc>
          <w:tcPr>
            <w:tcW w:w="1843" w:type="dxa"/>
            <w:hideMark/>
          </w:tcPr>
          <w:p w14:paraId="02268879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20.000,00</w:t>
            </w:r>
          </w:p>
        </w:tc>
        <w:tc>
          <w:tcPr>
            <w:tcW w:w="1842" w:type="dxa"/>
            <w:hideMark/>
          </w:tcPr>
          <w:p w14:paraId="1B4E38A4" w14:textId="32B88F32" w:rsidR="001E6F80" w:rsidRPr="00C4150F" w:rsidRDefault="001E6F80" w:rsidP="00665DD4">
            <w:pPr>
              <w:jc w:val="left"/>
            </w:pPr>
            <w:r w:rsidRPr="00C4150F">
              <w:t xml:space="preserve">Del parc. št. 70/1 k.o. Trzin je dejansko cesta, del gradbeno zemljišče, ki je preozko za samostojno gradnjo. Zemljišče </w:t>
            </w:r>
            <w:r w:rsidRPr="00C4150F">
              <w:lastRenderedPageBreak/>
              <w:t>je delno v lasti fizičnih oseb, delno v lasti občine 445/675. Kupujemo solastniške deleže oz. 230 m².</w:t>
            </w:r>
          </w:p>
        </w:tc>
      </w:tr>
      <w:tr w:rsidR="00F77F74" w:rsidRPr="00C4150F" w14:paraId="73F5E2F5" w14:textId="77777777" w:rsidTr="00F77F74">
        <w:trPr>
          <w:trHeight w:val="1440"/>
        </w:trPr>
        <w:tc>
          <w:tcPr>
            <w:tcW w:w="709" w:type="dxa"/>
            <w:hideMark/>
          </w:tcPr>
          <w:p w14:paraId="78D45A06" w14:textId="77777777" w:rsidR="001E6F80" w:rsidRPr="00C4150F" w:rsidRDefault="001E6F80" w:rsidP="00665DD4">
            <w:pPr>
              <w:jc w:val="right"/>
            </w:pPr>
            <w:r w:rsidRPr="00C4150F">
              <w:lastRenderedPageBreak/>
              <w:t>24.</w:t>
            </w:r>
          </w:p>
        </w:tc>
        <w:tc>
          <w:tcPr>
            <w:tcW w:w="1985" w:type="dxa"/>
            <w:hideMark/>
          </w:tcPr>
          <w:p w14:paraId="058E9218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Parc. št.  499/3, stavbno zemljišče v izmeri 2396 m² (ID znak: parcela 1961 499/3), parc. št. 499/4, stavbno zemljišče v izmeri 13 m² (ID znak: parcela 1961 499/4)</w:t>
            </w:r>
          </w:p>
        </w:tc>
        <w:tc>
          <w:tcPr>
            <w:tcW w:w="1417" w:type="dxa"/>
            <w:hideMark/>
          </w:tcPr>
          <w:p w14:paraId="49874436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zemljišča</w:t>
            </w:r>
          </w:p>
        </w:tc>
        <w:tc>
          <w:tcPr>
            <w:tcW w:w="1418" w:type="dxa"/>
            <w:hideMark/>
          </w:tcPr>
          <w:p w14:paraId="6550ACDF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1606 m²</w:t>
            </w:r>
          </w:p>
        </w:tc>
        <w:tc>
          <w:tcPr>
            <w:tcW w:w="1843" w:type="dxa"/>
            <w:hideMark/>
          </w:tcPr>
          <w:p w14:paraId="6304DE5F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80.000,00</w:t>
            </w:r>
          </w:p>
        </w:tc>
        <w:tc>
          <w:tcPr>
            <w:tcW w:w="1842" w:type="dxa"/>
            <w:hideMark/>
          </w:tcPr>
          <w:p w14:paraId="4CD3C9EA" w14:textId="77777777" w:rsidR="001E6F80" w:rsidRPr="00C4150F" w:rsidRDefault="001E6F80" w:rsidP="00665DD4">
            <w:pPr>
              <w:jc w:val="left"/>
            </w:pPr>
            <w:r w:rsidRPr="00C4150F">
              <w:t>Odkup solastniškega dela max. 2/3 oz. 1606 m², za namene P+R, saj je občina že solastnica navedenih parcel do 1/3 in lastnica sosednje parc. št. 500/1.</w:t>
            </w:r>
          </w:p>
        </w:tc>
      </w:tr>
      <w:tr w:rsidR="00F77F74" w:rsidRPr="00C4150F" w14:paraId="11E52840" w14:textId="77777777" w:rsidTr="00F77F74">
        <w:trPr>
          <w:trHeight w:val="864"/>
        </w:trPr>
        <w:tc>
          <w:tcPr>
            <w:tcW w:w="709" w:type="dxa"/>
            <w:hideMark/>
          </w:tcPr>
          <w:p w14:paraId="3B10BFC0" w14:textId="77777777" w:rsidR="001E6F80" w:rsidRPr="00C4150F" w:rsidRDefault="001E6F80" w:rsidP="00665DD4">
            <w:pPr>
              <w:jc w:val="right"/>
            </w:pPr>
            <w:r w:rsidRPr="00C4150F">
              <w:t>25.</w:t>
            </w:r>
          </w:p>
        </w:tc>
        <w:tc>
          <w:tcPr>
            <w:tcW w:w="1985" w:type="dxa"/>
            <w:hideMark/>
          </w:tcPr>
          <w:p w14:paraId="0C98EE36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Parc. št.  529/1, stavbno  zemljišče v izmeri 277  m²  (ID znak: parcela 1961 529/1)</w:t>
            </w:r>
          </w:p>
        </w:tc>
        <w:tc>
          <w:tcPr>
            <w:tcW w:w="1417" w:type="dxa"/>
            <w:hideMark/>
          </w:tcPr>
          <w:p w14:paraId="61F74FB4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zemljišče</w:t>
            </w:r>
          </w:p>
        </w:tc>
        <w:tc>
          <w:tcPr>
            <w:tcW w:w="1418" w:type="dxa"/>
            <w:hideMark/>
          </w:tcPr>
          <w:p w14:paraId="67B98E2C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277 m²</w:t>
            </w:r>
          </w:p>
        </w:tc>
        <w:tc>
          <w:tcPr>
            <w:tcW w:w="1843" w:type="dxa"/>
            <w:hideMark/>
          </w:tcPr>
          <w:p w14:paraId="54900965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26.315,00</w:t>
            </w:r>
          </w:p>
        </w:tc>
        <w:tc>
          <w:tcPr>
            <w:tcW w:w="1842" w:type="dxa"/>
            <w:hideMark/>
          </w:tcPr>
          <w:p w14:paraId="34C5589C" w14:textId="77777777" w:rsidR="001E6F80" w:rsidRPr="00C4150F" w:rsidRDefault="001E6F80" w:rsidP="00665DD4">
            <w:pPr>
              <w:jc w:val="left"/>
            </w:pPr>
            <w:r w:rsidRPr="00C4150F">
              <w:t>Odkup nepremičnine, za potrebe izgradnje komunalne infrastrukture, po predvideni parcelaciji.</w:t>
            </w:r>
          </w:p>
        </w:tc>
      </w:tr>
      <w:tr w:rsidR="00F77F74" w:rsidRPr="00C4150F" w14:paraId="1D7034B0" w14:textId="77777777" w:rsidTr="00F77F74">
        <w:trPr>
          <w:trHeight w:val="973"/>
        </w:trPr>
        <w:tc>
          <w:tcPr>
            <w:tcW w:w="709" w:type="dxa"/>
            <w:hideMark/>
          </w:tcPr>
          <w:p w14:paraId="1F45CEFB" w14:textId="77777777" w:rsidR="001E6F80" w:rsidRPr="00C4150F" w:rsidRDefault="001E6F80" w:rsidP="00665DD4">
            <w:pPr>
              <w:jc w:val="right"/>
            </w:pPr>
            <w:r w:rsidRPr="00C4150F">
              <w:t>26.</w:t>
            </w:r>
          </w:p>
        </w:tc>
        <w:tc>
          <w:tcPr>
            <w:tcW w:w="1985" w:type="dxa"/>
            <w:hideMark/>
          </w:tcPr>
          <w:p w14:paraId="542241B5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Parc. št. 1570/21, stavbno zemljišče v izmeri 116 m² (ID znak: parcela 1961 1570/21)</w:t>
            </w:r>
          </w:p>
        </w:tc>
        <w:tc>
          <w:tcPr>
            <w:tcW w:w="1417" w:type="dxa"/>
            <w:hideMark/>
          </w:tcPr>
          <w:p w14:paraId="413FA461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zemljišče</w:t>
            </w:r>
          </w:p>
        </w:tc>
        <w:tc>
          <w:tcPr>
            <w:tcW w:w="1418" w:type="dxa"/>
            <w:hideMark/>
          </w:tcPr>
          <w:p w14:paraId="4191FF18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116 m²</w:t>
            </w:r>
          </w:p>
        </w:tc>
        <w:tc>
          <w:tcPr>
            <w:tcW w:w="1843" w:type="dxa"/>
            <w:hideMark/>
          </w:tcPr>
          <w:p w14:paraId="18F41E1A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12.500,00</w:t>
            </w:r>
          </w:p>
        </w:tc>
        <w:tc>
          <w:tcPr>
            <w:tcW w:w="1842" w:type="dxa"/>
            <w:hideMark/>
          </w:tcPr>
          <w:p w14:paraId="683391E0" w14:textId="77777777" w:rsidR="001E6F80" w:rsidRPr="00C4150F" w:rsidRDefault="001E6F80" w:rsidP="00665DD4">
            <w:pPr>
              <w:jc w:val="left"/>
            </w:pPr>
            <w:r w:rsidRPr="00C4150F">
              <w:t>Odkup nepremičnine za potrebe izgradnje komunalne infrastrukture, po predvideni parcelaciji.</w:t>
            </w:r>
          </w:p>
        </w:tc>
      </w:tr>
      <w:tr w:rsidR="00F77F74" w:rsidRPr="00C4150F" w14:paraId="3800A911" w14:textId="77777777" w:rsidTr="00F77F74">
        <w:trPr>
          <w:trHeight w:val="424"/>
        </w:trPr>
        <w:tc>
          <w:tcPr>
            <w:tcW w:w="709" w:type="dxa"/>
            <w:hideMark/>
          </w:tcPr>
          <w:p w14:paraId="74A21681" w14:textId="77777777" w:rsidR="001E6F80" w:rsidRPr="00C4150F" w:rsidRDefault="001E6F80" w:rsidP="00665DD4">
            <w:pPr>
              <w:jc w:val="right"/>
            </w:pPr>
            <w:r w:rsidRPr="00C4150F">
              <w:t>27.</w:t>
            </w:r>
          </w:p>
        </w:tc>
        <w:tc>
          <w:tcPr>
            <w:tcW w:w="1985" w:type="dxa"/>
            <w:hideMark/>
          </w:tcPr>
          <w:p w14:paraId="09465983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Parc. št. 153/1, stavbno zemljišče v izmeri 4224 m² (ID znak: parcela 1961 153/1)</w:t>
            </w:r>
          </w:p>
        </w:tc>
        <w:tc>
          <w:tcPr>
            <w:tcW w:w="1417" w:type="dxa"/>
            <w:hideMark/>
          </w:tcPr>
          <w:p w14:paraId="6AE4B9CC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zemljišče</w:t>
            </w:r>
          </w:p>
        </w:tc>
        <w:tc>
          <w:tcPr>
            <w:tcW w:w="1418" w:type="dxa"/>
            <w:hideMark/>
          </w:tcPr>
          <w:p w14:paraId="63B8C4B0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4224 m²</w:t>
            </w:r>
          </w:p>
        </w:tc>
        <w:tc>
          <w:tcPr>
            <w:tcW w:w="1843" w:type="dxa"/>
            <w:hideMark/>
          </w:tcPr>
          <w:p w14:paraId="425E7E43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68.000,00</w:t>
            </w:r>
          </w:p>
        </w:tc>
        <w:tc>
          <w:tcPr>
            <w:tcW w:w="1842" w:type="dxa"/>
            <w:hideMark/>
          </w:tcPr>
          <w:p w14:paraId="3E1EA083" w14:textId="77777777" w:rsidR="001E6F80" w:rsidRPr="00C4150F" w:rsidRDefault="001E6F80" w:rsidP="00665DD4">
            <w:pPr>
              <w:jc w:val="left"/>
            </w:pPr>
            <w:r w:rsidRPr="00C4150F">
              <w:t>Odkup nepremičnine, ki je predvidena za izgradnjo berme, na kateri se lahko izvaja dejavnost vrtičkarstva.</w:t>
            </w:r>
          </w:p>
        </w:tc>
      </w:tr>
      <w:tr w:rsidR="00F77F74" w:rsidRPr="00C4150F" w14:paraId="5418CF6F" w14:textId="77777777" w:rsidTr="00F77F74">
        <w:trPr>
          <w:trHeight w:val="548"/>
        </w:trPr>
        <w:tc>
          <w:tcPr>
            <w:tcW w:w="709" w:type="dxa"/>
            <w:hideMark/>
          </w:tcPr>
          <w:p w14:paraId="0C62C519" w14:textId="77777777" w:rsidR="001E6F80" w:rsidRPr="00C4150F" w:rsidRDefault="001E6F80" w:rsidP="00665DD4">
            <w:pPr>
              <w:jc w:val="right"/>
            </w:pPr>
            <w:r w:rsidRPr="00C4150F">
              <w:t>28.</w:t>
            </w:r>
          </w:p>
        </w:tc>
        <w:tc>
          <w:tcPr>
            <w:tcW w:w="1985" w:type="dxa"/>
            <w:hideMark/>
          </w:tcPr>
          <w:p w14:paraId="44301457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Parc. št. 114/4, stavno zemljišče v izmeri 978 m² (ID znak: parcela 1961</w:t>
            </w:r>
            <w:r w:rsidRPr="00665DD4">
              <w:rPr>
                <w:rFonts w:cs="Arial"/>
                <w:szCs w:val="20"/>
              </w:rPr>
              <w:br/>
              <w:t>114/4), parc. št. 114/5, stavno zemljišče v izmeri 318 m² (ID znak: parcela 1961 114/5), parc. št. 117/2, stavbno zemljišče v izmeri 379 m² (ID znak:</w:t>
            </w:r>
            <w:r w:rsidRPr="00665DD4">
              <w:rPr>
                <w:rFonts w:cs="Arial"/>
                <w:szCs w:val="20"/>
              </w:rPr>
              <w:br/>
              <w:t>parcela 1961 117/2) in parc. št. 117/3, stavbno zemljišče v izmeri 129 m² (ID znak: parcela 1961 117/3)</w:t>
            </w:r>
          </w:p>
        </w:tc>
        <w:tc>
          <w:tcPr>
            <w:tcW w:w="1417" w:type="dxa"/>
            <w:hideMark/>
          </w:tcPr>
          <w:p w14:paraId="038939A8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zemljišča s stavbo</w:t>
            </w:r>
          </w:p>
        </w:tc>
        <w:tc>
          <w:tcPr>
            <w:tcW w:w="1418" w:type="dxa"/>
            <w:hideMark/>
          </w:tcPr>
          <w:p w14:paraId="427592A9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1804 m²</w:t>
            </w:r>
          </w:p>
        </w:tc>
        <w:tc>
          <w:tcPr>
            <w:tcW w:w="1843" w:type="dxa"/>
            <w:hideMark/>
          </w:tcPr>
          <w:p w14:paraId="338832D0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350.000,00</w:t>
            </w:r>
          </w:p>
        </w:tc>
        <w:tc>
          <w:tcPr>
            <w:tcW w:w="1842" w:type="dxa"/>
            <w:hideMark/>
          </w:tcPr>
          <w:p w14:paraId="0B12321A" w14:textId="77777777" w:rsidR="001E6F80" w:rsidRPr="00C4150F" w:rsidRDefault="001E6F80" w:rsidP="00665DD4">
            <w:pPr>
              <w:jc w:val="left"/>
            </w:pPr>
            <w:r w:rsidRPr="00C4150F">
              <w:t>Odkup nepremičnin na katerih stoji stavba za potrebe ureditve parkirnih mest za večnamensko športno dvorano.</w:t>
            </w:r>
          </w:p>
        </w:tc>
      </w:tr>
      <w:tr w:rsidR="00F77F74" w:rsidRPr="00C4150F" w14:paraId="1D58CCED" w14:textId="77777777" w:rsidTr="00F77F74">
        <w:trPr>
          <w:trHeight w:val="424"/>
        </w:trPr>
        <w:tc>
          <w:tcPr>
            <w:tcW w:w="709" w:type="dxa"/>
            <w:hideMark/>
          </w:tcPr>
          <w:p w14:paraId="56DAB3CF" w14:textId="77777777" w:rsidR="001E6F80" w:rsidRPr="00C4150F" w:rsidRDefault="001E6F80" w:rsidP="00665DD4">
            <w:pPr>
              <w:jc w:val="right"/>
            </w:pPr>
            <w:r w:rsidRPr="00C4150F">
              <w:lastRenderedPageBreak/>
              <w:t>29.</w:t>
            </w:r>
          </w:p>
        </w:tc>
        <w:tc>
          <w:tcPr>
            <w:tcW w:w="1985" w:type="dxa"/>
            <w:hideMark/>
          </w:tcPr>
          <w:p w14:paraId="1F30E7EA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Parc. št. 670/1, kmetijsko zemljišče v izmeri 9352 m² (ID znak: parcela 1961</w:t>
            </w:r>
            <w:r w:rsidRPr="00665DD4">
              <w:rPr>
                <w:rFonts w:cs="Arial"/>
                <w:szCs w:val="20"/>
              </w:rPr>
              <w:br/>
              <w:t>670/1)</w:t>
            </w:r>
          </w:p>
        </w:tc>
        <w:tc>
          <w:tcPr>
            <w:tcW w:w="1417" w:type="dxa"/>
            <w:hideMark/>
          </w:tcPr>
          <w:p w14:paraId="323DBC13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zemljišče</w:t>
            </w:r>
          </w:p>
        </w:tc>
        <w:tc>
          <w:tcPr>
            <w:tcW w:w="1418" w:type="dxa"/>
            <w:hideMark/>
          </w:tcPr>
          <w:p w14:paraId="0564E3FF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9352 m²</w:t>
            </w:r>
          </w:p>
        </w:tc>
        <w:tc>
          <w:tcPr>
            <w:tcW w:w="1843" w:type="dxa"/>
            <w:hideMark/>
          </w:tcPr>
          <w:p w14:paraId="0A8B5EDE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53.800,00</w:t>
            </w:r>
          </w:p>
        </w:tc>
        <w:tc>
          <w:tcPr>
            <w:tcW w:w="1842" w:type="dxa"/>
            <w:hideMark/>
          </w:tcPr>
          <w:p w14:paraId="1FC32B17" w14:textId="77777777" w:rsidR="001E6F80" w:rsidRPr="00C4150F" w:rsidRDefault="001E6F80" w:rsidP="00665DD4">
            <w:pPr>
              <w:jc w:val="left"/>
            </w:pPr>
            <w:r w:rsidRPr="00C4150F">
              <w:t>Odkup nepremičnine za potrebe pridobitve gospodarske javne infrastrukture.</w:t>
            </w:r>
          </w:p>
        </w:tc>
      </w:tr>
      <w:tr w:rsidR="00F77F74" w:rsidRPr="00C4150F" w14:paraId="63002925" w14:textId="77777777" w:rsidTr="00F77F74">
        <w:trPr>
          <w:trHeight w:val="4032"/>
        </w:trPr>
        <w:tc>
          <w:tcPr>
            <w:tcW w:w="709" w:type="dxa"/>
            <w:hideMark/>
          </w:tcPr>
          <w:p w14:paraId="72BA6315" w14:textId="77777777" w:rsidR="001E6F80" w:rsidRPr="00C4150F" w:rsidRDefault="001E6F80" w:rsidP="00665DD4">
            <w:pPr>
              <w:jc w:val="right"/>
            </w:pPr>
            <w:r w:rsidRPr="00C4150F">
              <w:t>30.</w:t>
            </w:r>
          </w:p>
        </w:tc>
        <w:tc>
          <w:tcPr>
            <w:tcW w:w="1985" w:type="dxa"/>
            <w:hideMark/>
          </w:tcPr>
          <w:p w14:paraId="7378054D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Parc. št. 111/42, stavno zemljišče v izmeri 21 m² (ID znak: parcela 1961</w:t>
            </w:r>
            <w:r w:rsidRPr="00665DD4">
              <w:rPr>
                <w:rFonts w:cs="Arial"/>
                <w:szCs w:val="20"/>
              </w:rPr>
              <w:br/>
              <w:t>111/42), parc. št. 111/43, stavbno zemljišče v izmeri 54 m² (ID znak: parcela 1961 111/43), parc. št. 111/72, stavbno zemljišče v izmeri 25 m² (ID znak: parcela 1961 111/72), parc. št. 113/1, stavbno zemljišče v izmeri 392 m² (ID znak: parcela 1961 113/1), parc. št. 113/10, stavno zemljišče v izmeri 219 m² (ID znak: parcela 1961 113/10), parc. št. 119/52, stavbno zemljišče v izmeri 191 m² (ID znak: parcela 1961 119/52)</w:t>
            </w:r>
          </w:p>
        </w:tc>
        <w:tc>
          <w:tcPr>
            <w:tcW w:w="1417" w:type="dxa"/>
            <w:hideMark/>
          </w:tcPr>
          <w:p w14:paraId="5E7051BC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zemljišča</w:t>
            </w:r>
          </w:p>
        </w:tc>
        <w:tc>
          <w:tcPr>
            <w:tcW w:w="1418" w:type="dxa"/>
            <w:hideMark/>
          </w:tcPr>
          <w:p w14:paraId="15FC6F64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9 m²</w:t>
            </w:r>
          </w:p>
        </w:tc>
        <w:tc>
          <w:tcPr>
            <w:tcW w:w="1843" w:type="dxa"/>
            <w:hideMark/>
          </w:tcPr>
          <w:p w14:paraId="104A1DDB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1.200,00</w:t>
            </w:r>
          </w:p>
        </w:tc>
        <w:tc>
          <w:tcPr>
            <w:tcW w:w="1842" w:type="dxa"/>
            <w:hideMark/>
          </w:tcPr>
          <w:p w14:paraId="06681BD3" w14:textId="77777777" w:rsidR="001E6F80" w:rsidRPr="00C4150F" w:rsidRDefault="001E6F80" w:rsidP="00665DD4">
            <w:pPr>
              <w:jc w:val="left"/>
            </w:pPr>
            <w:r w:rsidRPr="00C4150F">
              <w:t>Odkup 1/100 solastniškega deleža oz. cca. 9 m² od podjetja IN.CO INVEST d.o.o., za potrebe pridobitve 100% deleža na gospodarski javni infrastrukturi.</w:t>
            </w:r>
          </w:p>
        </w:tc>
      </w:tr>
      <w:tr w:rsidR="00F77F74" w:rsidRPr="00C4150F" w14:paraId="3C395AE3" w14:textId="77777777" w:rsidTr="00F77F74">
        <w:trPr>
          <w:trHeight w:val="864"/>
        </w:trPr>
        <w:tc>
          <w:tcPr>
            <w:tcW w:w="709" w:type="dxa"/>
            <w:hideMark/>
          </w:tcPr>
          <w:p w14:paraId="183752D3" w14:textId="77777777" w:rsidR="001E6F80" w:rsidRPr="00C4150F" w:rsidRDefault="001E6F80" w:rsidP="00665DD4">
            <w:pPr>
              <w:jc w:val="right"/>
            </w:pPr>
            <w:r w:rsidRPr="00C4150F">
              <w:t>31.</w:t>
            </w:r>
          </w:p>
        </w:tc>
        <w:tc>
          <w:tcPr>
            <w:tcW w:w="1985" w:type="dxa"/>
            <w:hideMark/>
          </w:tcPr>
          <w:p w14:paraId="1D712F16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Parc. št. 1118, gozdno zemljišče v izmeri 1640 m² (ID znak: parcela 1961 1118)</w:t>
            </w:r>
          </w:p>
        </w:tc>
        <w:tc>
          <w:tcPr>
            <w:tcW w:w="1417" w:type="dxa"/>
            <w:hideMark/>
          </w:tcPr>
          <w:p w14:paraId="1A282EF1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zemljišče</w:t>
            </w:r>
          </w:p>
        </w:tc>
        <w:tc>
          <w:tcPr>
            <w:tcW w:w="1418" w:type="dxa"/>
            <w:hideMark/>
          </w:tcPr>
          <w:p w14:paraId="129DA620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1640 m²</w:t>
            </w:r>
          </w:p>
        </w:tc>
        <w:tc>
          <w:tcPr>
            <w:tcW w:w="1843" w:type="dxa"/>
            <w:hideMark/>
          </w:tcPr>
          <w:p w14:paraId="44FAD38B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2.050,00</w:t>
            </w:r>
          </w:p>
        </w:tc>
        <w:tc>
          <w:tcPr>
            <w:tcW w:w="1842" w:type="dxa"/>
            <w:hideMark/>
          </w:tcPr>
          <w:p w14:paraId="659264FE" w14:textId="77777777" w:rsidR="001E6F80" w:rsidRPr="00C4150F" w:rsidRDefault="001E6F80" w:rsidP="00665DD4">
            <w:pPr>
              <w:jc w:val="left"/>
            </w:pPr>
            <w:r w:rsidRPr="00C4150F">
              <w:t>Odkup nepremičnine za potrebe ohranjanja in obnavljanja habitatnih tipov na območju.</w:t>
            </w:r>
          </w:p>
        </w:tc>
      </w:tr>
      <w:tr w:rsidR="00F77F74" w:rsidRPr="00C4150F" w14:paraId="467172A0" w14:textId="77777777" w:rsidTr="00F77F74">
        <w:trPr>
          <w:trHeight w:val="864"/>
        </w:trPr>
        <w:tc>
          <w:tcPr>
            <w:tcW w:w="709" w:type="dxa"/>
            <w:hideMark/>
          </w:tcPr>
          <w:p w14:paraId="7F607E8B" w14:textId="77777777" w:rsidR="001E6F80" w:rsidRPr="00C4150F" w:rsidRDefault="001E6F80" w:rsidP="00665DD4">
            <w:pPr>
              <w:jc w:val="right"/>
            </w:pPr>
            <w:r w:rsidRPr="00C4150F">
              <w:t>32.</w:t>
            </w:r>
          </w:p>
        </w:tc>
        <w:tc>
          <w:tcPr>
            <w:tcW w:w="1985" w:type="dxa"/>
            <w:hideMark/>
          </w:tcPr>
          <w:p w14:paraId="33E390A9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Parc. št. 1270, gozdno zemljišče v izmeri 15516 m² (ID znak: parcela 1961 1270)</w:t>
            </w:r>
          </w:p>
        </w:tc>
        <w:tc>
          <w:tcPr>
            <w:tcW w:w="1417" w:type="dxa"/>
            <w:hideMark/>
          </w:tcPr>
          <w:p w14:paraId="3C31681B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zemljišče</w:t>
            </w:r>
          </w:p>
        </w:tc>
        <w:tc>
          <w:tcPr>
            <w:tcW w:w="1418" w:type="dxa"/>
            <w:hideMark/>
          </w:tcPr>
          <w:p w14:paraId="4E739CF0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15.516 m²</w:t>
            </w:r>
          </w:p>
        </w:tc>
        <w:tc>
          <w:tcPr>
            <w:tcW w:w="1843" w:type="dxa"/>
            <w:hideMark/>
          </w:tcPr>
          <w:p w14:paraId="445887D1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19.100,00</w:t>
            </w:r>
          </w:p>
        </w:tc>
        <w:tc>
          <w:tcPr>
            <w:tcW w:w="1842" w:type="dxa"/>
            <w:hideMark/>
          </w:tcPr>
          <w:p w14:paraId="135F3498" w14:textId="77777777" w:rsidR="001E6F80" w:rsidRPr="00C4150F" w:rsidRDefault="001E6F80" w:rsidP="00665DD4">
            <w:pPr>
              <w:jc w:val="left"/>
            </w:pPr>
            <w:r w:rsidRPr="00C4150F">
              <w:t>Odkup nepremičnine za potrebe ohranjanja in obnavljanja habitatnih tipov na območju.</w:t>
            </w:r>
          </w:p>
        </w:tc>
      </w:tr>
      <w:tr w:rsidR="00F77F74" w:rsidRPr="00C4150F" w14:paraId="76BFA48E" w14:textId="77777777" w:rsidTr="00F77F74">
        <w:trPr>
          <w:trHeight w:val="467"/>
        </w:trPr>
        <w:tc>
          <w:tcPr>
            <w:tcW w:w="709" w:type="dxa"/>
            <w:hideMark/>
          </w:tcPr>
          <w:p w14:paraId="094741F0" w14:textId="77777777" w:rsidR="001E6F80" w:rsidRPr="00C4150F" w:rsidRDefault="001E6F80" w:rsidP="00665DD4">
            <w:pPr>
              <w:jc w:val="right"/>
            </w:pPr>
            <w:r w:rsidRPr="00C4150F">
              <w:t>33.</w:t>
            </w:r>
          </w:p>
        </w:tc>
        <w:tc>
          <w:tcPr>
            <w:tcW w:w="1985" w:type="dxa"/>
            <w:hideMark/>
          </w:tcPr>
          <w:p w14:paraId="0DB9578D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Parc. št. 538/10, stavbno zemljišče v izmeri 22 m² (ID znak: parcela 1961 538/10)</w:t>
            </w:r>
          </w:p>
        </w:tc>
        <w:tc>
          <w:tcPr>
            <w:tcW w:w="1417" w:type="dxa"/>
            <w:hideMark/>
          </w:tcPr>
          <w:p w14:paraId="1A607B04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zemljišče</w:t>
            </w:r>
          </w:p>
        </w:tc>
        <w:tc>
          <w:tcPr>
            <w:tcW w:w="1418" w:type="dxa"/>
            <w:hideMark/>
          </w:tcPr>
          <w:p w14:paraId="025C042D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22 m²</w:t>
            </w:r>
          </w:p>
        </w:tc>
        <w:tc>
          <w:tcPr>
            <w:tcW w:w="1843" w:type="dxa"/>
            <w:hideMark/>
          </w:tcPr>
          <w:p w14:paraId="1F18DCE9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1.400,00</w:t>
            </w:r>
          </w:p>
        </w:tc>
        <w:tc>
          <w:tcPr>
            <w:tcW w:w="1842" w:type="dxa"/>
            <w:hideMark/>
          </w:tcPr>
          <w:p w14:paraId="17DF90B8" w14:textId="77777777" w:rsidR="001E6F80" w:rsidRPr="00C4150F" w:rsidRDefault="001E6F80" w:rsidP="00665DD4">
            <w:pPr>
              <w:jc w:val="left"/>
            </w:pPr>
            <w:r w:rsidRPr="00C4150F">
              <w:t>Odkup nepremičnine za potrebe pridobitve gospodarske javne infrastrukture.</w:t>
            </w:r>
          </w:p>
        </w:tc>
      </w:tr>
      <w:tr w:rsidR="00F77F74" w:rsidRPr="00C4150F" w14:paraId="37AD2786" w14:textId="77777777" w:rsidTr="004664C0">
        <w:trPr>
          <w:trHeight w:val="424"/>
        </w:trPr>
        <w:tc>
          <w:tcPr>
            <w:tcW w:w="709" w:type="dxa"/>
            <w:hideMark/>
          </w:tcPr>
          <w:p w14:paraId="3118C0E4" w14:textId="77777777" w:rsidR="001E6F80" w:rsidRPr="00C4150F" w:rsidRDefault="001E6F80" w:rsidP="00665DD4">
            <w:pPr>
              <w:jc w:val="right"/>
            </w:pPr>
            <w:r w:rsidRPr="00C4150F">
              <w:t>34.</w:t>
            </w:r>
          </w:p>
        </w:tc>
        <w:tc>
          <w:tcPr>
            <w:tcW w:w="1985" w:type="dxa"/>
            <w:hideMark/>
          </w:tcPr>
          <w:p w14:paraId="1DACB47C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 xml:space="preserve">Parc. št. 489/2, stavbno zemljišče v izmeri 15 m² (ID </w:t>
            </w:r>
            <w:r w:rsidRPr="00665DD4">
              <w:rPr>
                <w:rFonts w:cs="Arial"/>
                <w:szCs w:val="20"/>
              </w:rPr>
              <w:lastRenderedPageBreak/>
              <w:t>znak: parcela 1961 489/2)</w:t>
            </w:r>
          </w:p>
        </w:tc>
        <w:tc>
          <w:tcPr>
            <w:tcW w:w="1417" w:type="dxa"/>
            <w:hideMark/>
          </w:tcPr>
          <w:p w14:paraId="0594C1BB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lastRenderedPageBreak/>
              <w:t>zemljišče</w:t>
            </w:r>
          </w:p>
        </w:tc>
        <w:tc>
          <w:tcPr>
            <w:tcW w:w="1418" w:type="dxa"/>
            <w:hideMark/>
          </w:tcPr>
          <w:p w14:paraId="36D8DDC1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15 m²</w:t>
            </w:r>
          </w:p>
        </w:tc>
        <w:tc>
          <w:tcPr>
            <w:tcW w:w="1843" w:type="dxa"/>
            <w:hideMark/>
          </w:tcPr>
          <w:p w14:paraId="38BFFF25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900,00</w:t>
            </w:r>
          </w:p>
        </w:tc>
        <w:tc>
          <w:tcPr>
            <w:tcW w:w="1842" w:type="dxa"/>
            <w:hideMark/>
          </w:tcPr>
          <w:p w14:paraId="38ABF39A" w14:textId="77777777" w:rsidR="001E6F80" w:rsidRPr="00C4150F" w:rsidRDefault="001E6F80" w:rsidP="00665DD4">
            <w:pPr>
              <w:jc w:val="left"/>
            </w:pPr>
            <w:r w:rsidRPr="00C4150F">
              <w:t xml:space="preserve">Odkup nepremičnine za potrebe pridobitve gospodarske </w:t>
            </w:r>
            <w:r w:rsidRPr="00C4150F">
              <w:lastRenderedPageBreak/>
              <w:t>javne infrastrukture</w:t>
            </w:r>
          </w:p>
        </w:tc>
      </w:tr>
      <w:tr w:rsidR="00F77F74" w:rsidRPr="00C4150F" w14:paraId="116549C9" w14:textId="77777777" w:rsidTr="00F77F74">
        <w:trPr>
          <w:trHeight w:val="864"/>
        </w:trPr>
        <w:tc>
          <w:tcPr>
            <w:tcW w:w="709" w:type="dxa"/>
            <w:hideMark/>
          </w:tcPr>
          <w:p w14:paraId="08D20B96" w14:textId="77777777" w:rsidR="001E6F80" w:rsidRPr="00C4150F" w:rsidRDefault="001E6F80" w:rsidP="00665DD4">
            <w:pPr>
              <w:jc w:val="right"/>
            </w:pPr>
            <w:r w:rsidRPr="00C4150F">
              <w:lastRenderedPageBreak/>
              <w:t>35.</w:t>
            </w:r>
          </w:p>
        </w:tc>
        <w:tc>
          <w:tcPr>
            <w:tcW w:w="1985" w:type="dxa"/>
            <w:hideMark/>
          </w:tcPr>
          <w:p w14:paraId="7D132D0A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Parc. št. 119/43, stavbno zemljišče v izmeri 51 m² (ID znak: parcela 1961 119/43)</w:t>
            </w:r>
          </w:p>
        </w:tc>
        <w:tc>
          <w:tcPr>
            <w:tcW w:w="1417" w:type="dxa"/>
            <w:hideMark/>
          </w:tcPr>
          <w:p w14:paraId="63B3D7A2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zemljišča</w:t>
            </w:r>
          </w:p>
        </w:tc>
        <w:tc>
          <w:tcPr>
            <w:tcW w:w="1418" w:type="dxa"/>
            <w:hideMark/>
          </w:tcPr>
          <w:p w14:paraId="05645D90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0,51 m²</w:t>
            </w:r>
          </w:p>
        </w:tc>
        <w:tc>
          <w:tcPr>
            <w:tcW w:w="1843" w:type="dxa"/>
            <w:noWrap/>
            <w:hideMark/>
          </w:tcPr>
          <w:p w14:paraId="76660C84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200,00</w:t>
            </w:r>
          </w:p>
        </w:tc>
        <w:tc>
          <w:tcPr>
            <w:tcW w:w="1842" w:type="dxa"/>
            <w:hideMark/>
          </w:tcPr>
          <w:p w14:paraId="43FB0E6D" w14:textId="77777777" w:rsidR="001E6F80" w:rsidRPr="00C4150F" w:rsidRDefault="001E6F80" w:rsidP="00665DD4">
            <w:pPr>
              <w:jc w:val="left"/>
            </w:pPr>
            <w:r w:rsidRPr="00C4150F">
              <w:t>Odkup idealnega deleža oz. 0,51 m² nepremičnine, saj gre za parkirišča, ki jih občina potrebuje.</w:t>
            </w:r>
          </w:p>
        </w:tc>
      </w:tr>
      <w:tr w:rsidR="00F77F74" w:rsidRPr="00C4150F" w14:paraId="37DD5460" w14:textId="77777777" w:rsidTr="00F77F74">
        <w:trPr>
          <w:trHeight w:val="2107"/>
        </w:trPr>
        <w:tc>
          <w:tcPr>
            <w:tcW w:w="709" w:type="dxa"/>
            <w:noWrap/>
            <w:hideMark/>
          </w:tcPr>
          <w:p w14:paraId="75CC63DB" w14:textId="77777777" w:rsidR="001E6F80" w:rsidRPr="00C4150F" w:rsidRDefault="001E6F80" w:rsidP="00665DD4">
            <w:pPr>
              <w:jc w:val="right"/>
            </w:pPr>
            <w:r w:rsidRPr="00C4150F">
              <w:t>36.</w:t>
            </w:r>
          </w:p>
        </w:tc>
        <w:tc>
          <w:tcPr>
            <w:tcW w:w="1985" w:type="dxa"/>
            <w:hideMark/>
          </w:tcPr>
          <w:p w14:paraId="3D1FBF78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Posamični del stavbe št. 7 v izmeri 329,8 m² (ID znak: del stavbe 1961-1617-7) in posamezna dela stavbe 1590, in sicer št. 310 v izmeri 15 m² (ID znak: del stavbe 1961-1590-311) in št. 311 v izmeri 15 m² (ID znak: del stavbe 1961-1590-312)</w:t>
            </w:r>
          </w:p>
        </w:tc>
        <w:tc>
          <w:tcPr>
            <w:tcW w:w="1417" w:type="dxa"/>
            <w:hideMark/>
          </w:tcPr>
          <w:p w14:paraId="060142A0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posamezni deli stavbe</w:t>
            </w:r>
          </w:p>
        </w:tc>
        <w:tc>
          <w:tcPr>
            <w:tcW w:w="1418" w:type="dxa"/>
            <w:hideMark/>
          </w:tcPr>
          <w:p w14:paraId="7965BA68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359,8 m²</w:t>
            </w:r>
          </w:p>
        </w:tc>
        <w:tc>
          <w:tcPr>
            <w:tcW w:w="1843" w:type="dxa"/>
            <w:hideMark/>
          </w:tcPr>
          <w:p w14:paraId="4EAD1028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650.000,00</w:t>
            </w:r>
          </w:p>
        </w:tc>
        <w:tc>
          <w:tcPr>
            <w:tcW w:w="1842" w:type="dxa"/>
            <w:hideMark/>
          </w:tcPr>
          <w:p w14:paraId="6051A96B" w14:textId="77777777" w:rsidR="001E6F80" w:rsidRPr="00C4150F" w:rsidRDefault="001E6F80" w:rsidP="00665DD4">
            <w:pPr>
              <w:jc w:val="left"/>
            </w:pPr>
            <w:r w:rsidRPr="00C4150F">
              <w:t>Odkup posameznega dela stavbe št. 1617, in sicer: št. 7 (poslovni prostor) in posameznih delov stavbe 1590, in sicer št. 311 in 312 (parkirišči v garaži).</w:t>
            </w:r>
          </w:p>
        </w:tc>
      </w:tr>
      <w:tr w:rsidR="00F77F74" w:rsidRPr="00C4150F" w14:paraId="49DDB18B" w14:textId="77777777" w:rsidTr="00F77F74">
        <w:trPr>
          <w:trHeight w:val="831"/>
        </w:trPr>
        <w:tc>
          <w:tcPr>
            <w:tcW w:w="709" w:type="dxa"/>
            <w:noWrap/>
            <w:hideMark/>
          </w:tcPr>
          <w:p w14:paraId="40FAACEF" w14:textId="77777777" w:rsidR="001E6F80" w:rsidRPr="00C4150F" w:rsidRDefault="001E6F80" w:rsidP="00665DD4">
            <w:pPr>
              <w:jc w:val="right"/>
            </w:pPr>
            <w:r w:rsidRPr="00C4150F">
              <w:t>37.</w:t>
            </w:r>
          </w:p>
        </w:tc>
        <w:tc>
          <w:tcPr>
            <w:tcW w:w="1985" w:type="dxa"/>
            <w:hideMark/>
          </w:tcPr>
          <w:p w14:paraId="6BC9204B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Parc. št. 1170/3 (ID znak: parcela 1961 1170/3), parc. št. 1170/1 (ID znak: parcela 1961 1170/1), parc. št. 1165/2 (ID znak: parcela 1961 1165/2), parc. št. 1171/4 (ID znak: parcela 1961 1171/4), parc. št. 1164/3 (ID znak: parcela 1961 1164/3), parc. št. 1163/4 (ID znak: parcela 1961 1163/4), parc. št. 1166/3 (ID znak: parcela 1961 1166/3), parc. št. 1179/1 (ID znak: parcela 1961 1179/1), parc. št. 1180/9 (ID znak: parcela 1961 1180/9), parc. št. 1180/11 (ID znak: parcela 1961 1180/11), parc. št. 1180/10 (ID znak: parcela 1961 1180/10)</w:t>
            </w:r>
          </w:p>
        </w:tc>
        <w:tc>
          <w:tcPr>
            <w:tcW w:w="1417" w:type="dxa"/>
            <w:hideMark/>
          </w:tcPr>
          <w:p w14:paraId="1DE8C46D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zemljišča</w:t>
            </w:r>
          </w:p>
        </w:tc>
        <w:tc>
          <w:tcPr>
            <w:tcW w:w="1418" w:type="dxa"/>
            <w:hideMark/>
          </w:tcPr>
          <w:p w14:paraId="05C441B9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2625 m²</w:t>
            </w:r>
          </w:p>
        </w:tc>
        <w:tc>
          <w:tcPr>
            <w:tcW w:w="1843" w:type="dxa"/>
            <w:hideMark/>
          </w:tcPr>
          <w:p w14:paraId="551A0B8E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92.000,00</w:t>
            </w:r>
          </w:p>
        </w:tc>
        <w:tc>
          <w:tcPr>
            <w:tcW w:w="1842" w:type="dxa"/>
            <w:hideMark/>
          </w:tcPr>
          <w:p w14:paraId="633A2D03" w14:textId="77777777" w:rsidR="001E6F80" w:rsidRPr="00C4150F" w:rsidRDefault="001E6F80" w:rsidP="00665DD4">
            <w:pPr>
              <w:jc w:val="left"/>
            </w:pPr>
            <w:r w:rsidRPr="00C4150F">
              <w:t>Odkup nepremičnin v skupni izmeri cca 2625 m², saj gre za zemljišča, kjer poteka javna gospodarska infrastruktura.</w:t>
            </w:r>
          </w:p>
        </w:tc>
      </w:tr>
      <w:tr w:rsidR="00F77F74" w:rsidRPr="00C4150F" w14:paraId="56D0EF02" w14:textId="77777777" w:rsidTr="00F77F74">
        <w:trPr>
          <w:trHeight w:val="10142"/>
        </w:trPr>
        <w:tc>
          <w:tcPr>
            <w:tcW w:w="709" w:type="dxa"/>
            <w:noWrap/>
            <w:hideMark/>
          </w:tcPr>
          <w:p w14:paraId="58F0F916" w14:textId="77777777" w:rsidR="001E6F80" w:rsidRPr="00C4150F" w:rsidRDefault="001E6F80" w:rsidP="00665DD4">
            <w:pPr>
              <w:jc w:val="right"/>
            </w:pPr>
            <w:r w:rsidRPr="00C4150F">
              <w:lastRenderedPageBreak/>
              <w:t>38.</w:t>
            </w:r>
          </w:p>
        </w:tc>
        <w:tc>
          <w:tcPr>
            <w:tcW w:w="1985" w:type="dxa"/>
            <w:hideMark/>
          </w:tcPr>
          <w:p w14:paraId="2F90A7CC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Parc. št. 944/3, stavbno zemljišče v izmeri 223 m² (ID znak: parcela 1961 944/3), parc. št. 943/4, stavbno zemljišče v izmeri 244 m² (ID znak: parcela 1961 943/4), parc. št. 942/5, stavbno zemljišče v izmeri 176 m² (ID znak: parcela 1961 942/5), parc. št. 942/6, stavbno zemljišče v izmeri 187 m² (ID znak: parcela 1961 942/6), parc. št. 941/8, stavbno zemljišče v izmeri 263 m² (ID znak: parcela 1961 941/8), parc. št. 940, stavbno zemljišče v izmeri 266 m² (ID znak: parcela 1961 940), parc. št. 899/3, stavbno zemljišče v izmeri 501 m² (ID znak: parcela 1961 899/3), parc. št. 895/1, stavbno zemljišče v izmeri 177 m² (ID znak: parcela 1961 895/1), parc. št. 113/16, stavbno zemljišče v izmeri 395 m² (ID znak: parcela 1961 113/16), parc. št. 113/17, stavbno zemljišče v izmeri 208 m² (ID znak: parcela 1961 113/17)</w:t>
            </w:r>
          </w:p>
        </w:tc>
        <w:tc>
          <w:tcPr>
            <w:tcW w:w="1417" w:type="dxa"/>
            <w:hideMark/>
          </w:tcPr>
          <w:p w14:paraId="5B81F8AD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zemljišča</w:t>
            </w:r>
          </w:p>
        </w:tc>
        <w:tc>
          <w:tcPr>
            <w:tcW w:w="1418" w:type="dxa"/>
            <w:hideMark/>
          </w:tcPr>
          <w:p w14:paraId="242DEE33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1200 m²</w:t>
            </w:r>
          </w:p>
        </w:tc>
        <w:tc>
          <w:tcPr>
            <w:tcW w:w="1843" w:type="dxa"/>
            <w:hideMark/>
          </w:tcPr>
          <w:p w14:paraId="1117DCD8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122.000,00</w:t>
            </w:r>
          </w:p>
        </w:tc>
        <w:tc>
          <w:tcPr>
            <w:tcW w:w="1842" w:type="dxa"/>
            <w:hideMark/>
          </w:tcPr>
          <w:p w14:paraId="5B7FF46D" w14:textId="77777777" w:rsidR="001E6F80" w:rsidRPr="00C4150F" w:rsidRDefault="001E6F80" w:rsidP="00665DD4">
            <w:pPr>
              <w:jc w:val="left"/>
            </w:pPr>
            <w:r w:rsidRPr="00C4150F">
              <w:t>Odkup zemljišč v skupni izmeri cca 950 m², saj gre za zemljišča, ki jih Občina potrebuje za namene rekonstrukcije ceste Za hribom.</w:t>
            </w:r>
          </w:p>
        </w:tc>
      </w:tr>
      <w:tr w:rsidR="00F77F74" w:rsidRPr="00C4150F" w14:paraId="6720132F" w14:textId="77777777" w:rsidTr="00F77F74">
        <w:trPr>
          <w:trHeight w:val="831"/>
        </w:trPr>
        <w:tc>
          <w:tcPr>
            <w:tcW w:w="709" w:type="dxa"/>
            <w:noWrap/>
            <w:hideMark/>
          </w:tcPr>
          <w:p w14:paraId="286E11C5" w14:textId="77777777" w:rsidR="001E6F80" w:rsidRPr="00C4150F" w:rsidRDefault="001E6F80" w:rsidP="00665DD4">
            <w:pPr>
              <w:jc w:val="right"/>
            </w:pPr>
            <w:r w:rsidRPr="00C4150F">
              <w:t>39.</w:t>
            </w:r>
          </w:p>
        </w:tc>
        <w:tc>
          <w:tcPr>
            <w:tcW w:w="1985" w:type="dxa"/>
            <w:hideMark/>
          </w:tcPr>
          <w:p w14:paraId="21AC7794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 xml:space="preserve">Parc. št. 941/10, gozdno zemljišče v izmeri 80 m² (ID znak: parcela 1961 941/10) </w:t>
            </w:r>
          </w:p>
        </w:tc>
        <w:tc>
          <w:tcPr>
            <w:tcW w:w="1417" w:type="dxa"/>
            <w:hideMark/>
          </w:tcPr>
          <w:p w14:paraId="70742767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zemljišče</w:t>
            </w:r>
          </w:p>
        </w:tc>
        <w:tc>
          <w:tcPr>
            <w:tcW w:w="1418" w:type="dxa"/>
            <w:hideMark/>
          </w:tcPr>
          <w:p w14:paraId="331894ED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80 m²</w:t>
            </w:r>
          </w:p>
        </w:tc>
        <w:tc>
          <w:tcPr>
            <w:tcW w:w="1843" w:type="dxa"/>
            <w:hideMark/>
          </w:tcPr>
          <w:p w14:paraId="51162156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2.850,00</w:t>
            </w:r>
          </w:p>
        </w:tc>
        <w:tc>
          <w:tcPr>
            <w:tcW w:w="1842" w:type="dxa"/>
            <w:hideMark/>
          </w:tcPr>
          <w:p w14:paraId="5909C6E5" w14:textId="77777777" w:rsidR="001E6F80" w:rsidRPr="00C4150F" w:rsidRDefault="001E6F80" w:rsidP="00665DD4">
            <w:pPr>
              <w:jc w:val="left"/>
            </w:pPr>
            <w:r w:rsidRPr="00C4150F">
              <w:t>Odkup nepremičnine za potrebe ureditve pešpoti preko Ongra.</w:t>
            </w:r>
          </w:p>
        </w:tc>
      </w:tr>
      <w:tr w:rsidR="00F77F74" w:rsidRPr="00C4150F" w14:paraId="12CB6CF4" w14:textId="77777777" w:rsidTr="00B87F17">
        <w:trPr>
          <w:trHeight w:val="424"/>
        </w:trPr>
        <w:tc>
          <w:tcPr>
            <w:tcW w:w="709" w:type="dxa"/>
            <w:noWrap/>
            <w:hideMark/>
          </w:tcPr>
          <w:p w14:paraId="548CE3AA" w14:textId="77777777" w:rsidR="001E6F80" w:rsidRPr="00C4150F" w:rsidRDefault="001E6F80" w:rsidP="00665DD4">
            <w:pPr>
              <w:jc w:val="right"/>
            </w:pPr>
            <w:r w:rsidRPr="00C4150F">
              <w:t>40.</w:t>
            </w:r>
          </w:p>
        </w:tc>
        <w:tc>
          <w:tcPr>
            <w:tcW w:w="1985" w:type="dxa"/>
            <w:hideMark/>
          </w:tcPr>
          <w:p w14:paraId="3C06D8AF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 xml:space="preserve">Parc. št. 1174/1, stavbno oz. vodno zemljišče v izmeri (ID znak: parcela 1961 1174/1) in parc. št. 1174/2 (ID </w:t>
            </w:r>
            <w:r w:rsidRPr="00665DD4">
              <w:rPr>
                <w:rFonts w:cs="Arial"/>
                <w:szCs w:val="20"/>
              </w:rPr>
              <w:lastRenderedPageBreak/>
              <w:t>znak: parcela 1961 1174/2)</w:t>
            </w:r>
          </w:p>
        </w:tc>
        <w:tc>
          <w:tcPr>
            <w:tcW w:w="1417" w:type="dxa"/>
            <w:hideMark/>
          </w:tcPr>
          <w:p w14:paraId="6DB388F0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lastRenderedPageBreak/>
              <w:t>zemljišči</w:t>
            </w:r>
          </w:p>
        </w:tc>
        <w:tc>
          <w:tcPr>
            <w:tcW w:w="1418" w:type="dxa"/>
            <w:hideMark/>
          </w:tcPr>
          <w:p w14:paraId="1B995773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427 m²</w:t>
            </w:r>
          </w:p>
        </w:tc>
        <w:tc>
          <w:tcPr>
            <w:tcW w:w="1843" w:type="dxa"/>
            <w:hideMark/>
          </w:tcPr>
          <w:p w14:paraId="64BC9EC8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34.200,00</w:t>
            </w:r>
          </w:p>
        </w:tc>
        <w:tc>
          <w:tcPr>
            <w:tcW w:w="1842" w:type="dxa"/>
            <w:hideMark/>
          </w:tcPr>
          <w:p w14:paraId="33244DDA" w14:textId="77777777" w:rsidR="001E6F80" w:rsidRPr="00C4150F" w:rsidRDefault="001E6F80" w:rsidP="00665DD4">
            <w:pPr>
              <w:jc w:val="left"/>
            </w:pPr>
            <w:r w:rsidRPr="00C4150F">
              <w:t xml:space="preserve">Odkup nepremičnin v skupni izmeri 427 m², saj gre za zemljišči, ki ju Občina potrebuje </w:t>
            </w:r>
            <w:r w:rsidRPr="00C4150F">
              <w:lastRenderedPageBreak/>
              <w:t>za namene širitve OIC.</w:t>
            </w:r>
          </w:p>
        </w:tc>
      </w:tr>
      <w:tr w:rsidR="00F77F74" w:rsidRPr="00C4150F" w14:paraId="4C1048AD" w14:textId="77777777" w:rsidTr="00F77F74">
        <w:trPr>
          <w:trHeight w:val="2163"/>
        </w:trPr>
        <w:tc>
          <w:tcPr>
            <w:tcW w:w="709" w:type="dxa"/>
            <w:noWrap/>
            <w:hideMark/>
          </w:tcPr>
          <w:p w14:paraId="211F8E6E" w14:textId="77777777" w:rsidR="001E6F80" w:rsidRPr="00C4150F" w:rsidRDefault="001E6F80" w:rsidP="00665DD4">
            <w:pPr>
              <w:jc w:val="right"/>
            </w:pPr>
            <w:r w:rsidRPr="00C4150F">
              <w:lastRenderedPageBreak/>
              <w:t>41.</w:t>
            </w:r>
          </w:p>
        </w:tc>
        <w:tc>
          <w:tcPr>
            <w:tcW w:w="1985" w:type="dxa"/>
            <w:hideMark/>
          </w:tcPr>
          <w:p w14:paraId="52A7D7DE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Parc. št. 938/1, stavbno oz. gozdno zemljišče v izmeri 1174 m² (ID znak: parcela 1961 938/1), parc. št. 938/5, stavbno zemljišče v izmeri 12 m² (ID znak: parcela 1961 938/5), parc. št. 941/6, stavbno zemljišče v izmeri 71 m² (ID znak: parcela 1961 941/6)</w:t>
            </w:r>
          </w:p>
        </w:tc>
        <w:tc>
          <w:tcPr>
            <w:tcW w:w="1417" w:type="dxa"/>
            <w:hideMark/>
          </w:tcPr>
          <w:p w14:paraId="0C114B8C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zemljišča</w:t>
            </w:r>
          </w:p>
        </w:tc>
        <w:tc>
          <w:tcPr>
            <w:tcW w:w="1418" w:type="dxa"/>
            <w:hideMark/>
          </w:tcPr>
          <w:p w14:paraId="0E8C02EB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1337 m²</w:t>
            </w:r>
          </w:p>
        </w:tc>
        <w:tc>
          <w:tcPr>
            <w:tcW w:w="1843" w:type="dxa"/>
            <w:hideMark/>
          </w:tcPr>
          <w:p w14:paraId="2C58A8AB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30.000,00</w:t>
            </w:r>
          </w:p>
        </w:tc>
        <w:tc>
          <w:tcPr>
            <w:tcW w:w="1842" w:type="dxa"/>
            <w:hideMark/>
          </w:tcPr>
          <w:p w14:paraId="604B83E8" w14:textId="77777777" w:rsidR="001E6F80" w:rsidRPr="00C4150F" w:rsidRDefault="001E6F80" w:rsidP="00665DD4">
            <w:pPr>
              <w:jc w:val="left"/>
            </w:pPr>
            <w:r w:rsidRPr="00C4150F">
              <w:t>Postopek razlastitve nepremičnin za potrebe pridobitve gospodarske javne infrastrukture na ulici Onger, po predvideni geodetski odmeti, cena bo določena na podlagi odločbe sodišča.</w:t>
            </w:r>
          </w:p>
        </w:tc>
      </w:tr>
      <w:tr w:rsidR="00F77F74" w:rsidRPr="00C4150F" w14:paraId="25246708" w14:textId="77777777" w:rsidTr="00F77F74">
        <w:trPr>
          <w:trHeight w:val="833"/>
        </w:trPr>
        <w:tc>
          <w:tcPr>
            <w:tcW w:w="709" w:type="dxa"/>
            <w:noWrap/>
            <w:hideMark/>
          </w:tcPr>
          <w:p w14:paraId="27C0F62E" w14:textId="77777777" w:rsidR="001E6F80" w:rsidRPr="00C4150F" w:rsidRDefault="001E6F80" w:rsidP="00665DD4">
            <w:pPr>
              <w:jc w:val="right"/>
            </w:pPr>
            <w:r w:rsidRPr="00C4150F">
              <w:t>42.</w:t>
            </w:r>
          </w:p>
        </w:tc>
        <w:tc>
          <w:tcPr>
            <w:tcW w:w="1985" w:type="dxa"/>
            <w:hideMark/>
          </w:tcPr>
          <w:p w14:paraId="30B11AAE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Parc. št. 119/44, stavbno zemljišče v izmeri 38 m² (ID znak: parcela 1961 119/44)</w:t>
            </w:r>
          </w:p>
        </w:tc>
        <w:tc>
          <w:tcPr>
            <w:tcW w:w="1417" w:type="dxa"/>
            <w:hideMark/>
          </w:tcPr>
          <w:p w14:paraId="15594221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zemljišče</w:t>
            </w:r>
          </w:p>
        </w:tc>
        <w:tc>
          <w:tcPr>
            <w:tcW w:w="1418" w:type="dxa"/>
            <w:hideMark/>
          </w:tcPr>
          <w:p w14:paraId="1C4AB951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37,24 m²</w:t>
            </w:r>
          </w:p>
        </w:tc>
        <w:tc>
          <w:tcPr>
            <w:tcW w:w="1843" w:type="dxa"/>
            <w:hideMark/>
          </w:tcPr>
          <w:p w14:paraId="79B41D48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3.600,00</w:t>
            </w:r>
          </w:p>
        </w:tc>
        <w:tc>
          <w:tcPr>
            <w:tcW w:w="1842" w:type="dxa"/>
            <w:hideMark/>
          </w:tcPr>
          <w:p w14:paraId="0DD45097" w14:textId="77777777" w:rsidR="001E6F80" w:rsidRPr="00C4150F" w:rsidRDefault="001E6F80" w:rsidP="00665DD4">
            <w:pPr>
              <w:jc w:val="left"/>
            </w:pPr>
            <w:r w:rsidRPr="00C4150F">
              <w:t>Odkup 49/50 solastniškega deleža oz. 37,24 m² nepremičnine za potrebe gospodarske javne infrastrukture.</w:t>
            </w:r>
          </w:p>
        </w:tc>
      </w:tr>
      <w:tr w:rsidR="00F77F74" w:rsidRPr="00C4150F" w14:paraId="6F32E3C8" w14:textId="77777777" w:rsidTr="00F77F74">
        <w:trPr>
          <w:trHeight w:val="1411"/>
        </w:trPr>
        <w:tc>
          <w:tcPr>
            <w:tcW w:w="709" w:type="dxa"/>
            <w:noWrap/>
            <w:hideMark/>
          </w:tcPr>
          <w:p w14:paraId="00915DE6" w14:textId="77777777" w:rsidR="001E6F80" w:rsidRPr="00C4150F" w:rsidRDefault="001E6F80" w:rsidP="00665DD4">
            <w:pPr>
              <w:jc w:val="right"/>
            </w:pPr>
            <w:r w:rsidRPr="00C4150F">
              <w:t>43.</w:t>
            </w:r>
          </w:p>
        </w:tc>
        <w:tc>
          <w:tcPr>
            <w:tcW w:w="1985" w:type="dxa"/>
            <w:hideMark/>
          </w:tcPr>
          <w:p w14:paraId="63CBF8AD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Parc. št. 493/4, stavbno zemljišče v izmeri 1097 m² (ID znak: parcela 1961 493/4), parc. št. 493/1, stavbno zemljišče v izmeri 3100 m² (ID znak: parcela 1961 493/1)</w:t>
            </w:r>
          </w:p>
        </w:tc>
        <w:tc>
          <w:tcPr>
            <w:tcW w:w="1417" w:type="dxa"/>
            <w:hideMark/>
          </w:tcPr>
          <w:p w14:paraId="230FE090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zemljišči</w:t>
            </w:r>
          </w:p>
        </w:tc>
        <w:tc>
          <w:tcPr>
            <w:tcW w:w="1418" w:type="dxa"/>
            <w:hideMark/>
          </w:tcPr>
          <w:p w14:paraId="3326BFD7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2100 m²</w:t>
            </w:r>
          </w:p>
        </w:tc>
        <w:tc>
          <w:tcPr>
            <w:tcW w:w="1843" w:type="dxa"/>
            <w:hideMark/>
          </w:tcPr>
          <w:p w14:paraId="709A788A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210.000,00</w:t>
            </w:r>
          </w:p>
        </w:tc>
        <w:tc>
          <w:tcPr>
            <w:tcW w:w="1842" w:type="dxa"/>
            <w:hideMark/>
          </w:tcPr>
          <w:p w14:paraId="710F3360" w14:textId="44F97828" w:rsidR="001E6F80" w:rsidRPr="00C4150F" w:rsidRDefault="001E6F80" w:rsidP="00665DD4">
            <w:pPr>
              <w:jc w:val="left"/>
            </w:pPr>
            <w:r w:rsidRPr="00C4150F">
              <w:t xml:space="preserve">Odkup cca. </w:t>
            </w:r>
            <w:r w:rsidR="00AE5AD7">
              <w:t>½</w:t>
            </w:r>
            <w:r w:rsidRPr="00C4150F">
              <w:t xml:space="preserve"> solastniških deležev od več solastnikov oz. cca. 2100 m² obeh nepremičnin za potrebe razvoja centralnih dejavnosti.</w:t>
            </w:r>
          </w:p>
        </w:tc>
      </w:tr>
      <w:tr w:rsidR="00F77F74" w:rsidRPr="00C4150F" w14:paraId="11679EC8" w14:textId="77777777" w:rsidTr="00F77F74">
        <w:trPr>
          <w:trHeight w:val="1531"/>
        </w:trPr>
        <w:tc>
          <w:tcPr>
            <w:tcW w:w="709" w:type="dxa"/>
            <w:noWrap/>
            <w:hideMark/>
          </w:tcPr>
          <w:p w14:paraId="0E595DE1" w14:textId="77777777" w:rsidR="001E6F80" w:rsidRPr="00C4150F" w:rsidRDefault="001E6F80" w:rsidP="00665DD4">
            <w:pPr>
              <w:jc w:val="right"/>
            </w:pPr>
            <w:r w:rsidRPr="00C4150F">
              <w:t>44.</w:t>
            </w:r>
          </w:p>
        </w:tc>
        <w:tc>
          <w:tcPr>
            <w:tcW w:w="1985" w:type="dxa"/>
            <w:hideMark/>
          </w:tcPr>
          <w:p w14:paraId="15733BB6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Parc. št. 460/1, stavbno in kmetijsko zemljišče v izmeri 1732 m² (ID znak: parcela 1961 460/1) in parc. št. 461, stavbno in kmetijsko zemljišče v izmeri 6175 m² (ID znak: parcela 1961 461)</w:t>
            </w:r>
          </w:p>
        </w:tc>
        <w:tc>
          <w:tcPr>
            <w:tcW w:w="1417" w:type="dxa"/>
            <w:hideMark/>
          </w:tcPr>
          <w:p w14:paraId="00C666B9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zemljišči</w:t>
            </w:r>
          </w:p>
        </w:tc>
        <w:tc>
          <w:tcPr>
            <w:tcW w:w="1418" w:type="dxa"/>
            <w:hideMark/>
          </w:tcPr>
          <w:p w14:paraId="565F841F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900 m²</w:t>
            </w:r>
          </w:p>
        </w:tc>
        <w:tc>
          <w:tcPr>
            <w:tcW w:w="1843" w:type="dxa"/>
            <w:hideMark/>
          </w:tcPr>
          <w:p w14:paraId="295C8CF4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45.000,00</w:t>
            </w:r>
          </w:p>
        </w:tc>
        <w:tc>
          <w:tcPr>
            <w:tcW w:w="1842" w:type="dxa"/>
            <w:hideMark/>
          </w:tcPr>
          <w:p w14:paraId="5E983CF6" w14:textId="17F3FB49" w:rsidR="001E6F80" w:rsidRPr="00C4150F" w:rsidRDefault="001E6F80" w:rsidP="00665DD4">
            <w:pPr>
              <w:jc w:val="left"/>
            </w:pPr>
            <w:r w:rsidRPr="00C4150F">
              <w:t xml:space="preserve">Odkup cca. </w:t>
            </w:r>
            <w:r w:rsidR="00AE5AD7">
              <w:t>½</w:t>
            </w:r>
            <w:r w:rsidRPr="00C4150F">
              <w:t xml:space="preserve"> solastniških deležev od več solastnikov oz. cca. 900 m² obeh nepremičnin, in sicer stavbnega dela zemljišč, po predvideni parcelaciji.</w:t>
            </w:r>
          </w:p>
        </w:tc>
      </w:tr>
      <w:tr w:rsidR="00F77F74" w:rsidRPr="00C4150F" w14:paraId="36F99F33" w14:textId="77777777" w:rsidTr="00F77F74">
        <w:trPr>
          <w:trHeight w:val="467"/>
        </w:trPr>
        <w:tc>
          <w:tcPr>
            <w:tcW w:w="709" w:type="dxa"/>
            <w:noWrap/>
            <w:hideMark/>
          </w:tcPr>
          <w:p w14:paraId="4F432A55" w14:textId="77777777" w:rsidR="001E6F80" w:rsidRPr="00C4150F" w:rsidRDefault="001E6F80" w:rsidP="00665DD4">
            <w:pPr>
              <w:jc w:val="right"/>
            </w:pPr>
            <w:r w:rsidRPr="00C4150F">
              <w:t>45.</w:t>
            </w:r>
          </w:p>
        </w:tc>
        <w:tc>
          <w:tcPr>
            <w:tcW w:w="1985" w:type="dxa"/>
            <w:hideMark/>
          </w:tcPr>
          <w:p w14:paraId="5EBBEA40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Parc. št. 1244/430, stavbno zemljišče v izmeri 1067 m² (ID znak: parcela 1961 1244/430)</w:t>
            </w:r>
          </w:p>
        </w:tc>
        <w:tc>
          <w:tcPr>
            <w:tcW w:w="1417" w:type="dxa"/>
            <w:hideMark/>
          </w:tcPr>
          <w:p w14:paraId="6A167E40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zemljišče</w:t>
            </w:r>
          </w:p>
        </w:tc>
        <w:tc>
          <w:tcPr>
            <w:tcW w:w="1418" w:type="dxa"/>
            <w:hideMark/>
          </w:tcPr>
          <w:p w14:paraId="7BF657C1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397 m²</w:t>
            </w:r>
          </w:p>
        </w:tc>
        <w:tc>
          <w:tcPr>
            <w:tcW w:w="1843" w:type="dxa"/>
            <w:hideMark/>
          </w:tcPr>
          <w:p w14:paraId="349186A4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27.000,00</w:t>
            </w:r>
          </w:p>
        </w:tc>
        <w:tc>
          <w:tcPr>
            <w:tcW w:w="1842" w:type="dxa"/>
            <w:hideMark/>
          </w:tcPr>
          <w:p w14:paraId="4DE72169" w14:textId="77777777" w:rsidR="001E6F80" w:rsidRPr="00C4150F" w:rsidRDefault="001E6F80" w:rsidP="00665DD4">
            <w:pPr>
              <w:jc w:val="left"/>
            </w:pPr>
            <w:r w:rsidRPr="00C4150F">
              <w:t>Odkup 625/1681 solastniškega deleža od podjetja Biring skupina d.o.o. oz. 397 m², za potrebe pridobitve gospodarske javne infrastrukture.</w:t>
            </w:r>
          </w:p>
        </w:tc>
      </w:tr>
      <w:tr w:rsidR="00F77F74" w:rsidRPr="00C4150F" w14:paraId="624CEE53" w14:textId="77777777" w:rsidTr="00F77F74">
        <w:trPr>
          <w:trHeight w:val="424"/>
        </w:trPr>
        <w:tc>
          <w:tcPr>
            <w:tcW w:w="709" w:type="dxa"/>
            <w:noWrap/>
            <w:hideMark/>
          </w:tcPr>
          <w:p w14:paraId="215D2A24" w14:textId="77777777" w:rsidR="001E6F80" w:rsidRPr="00C4150F" w:rsidRDefault="001E6F80" w:rsidP="00665DD4">
            <w:pPr>
              <w:jc w:val="right"/>
            </w:pPr>
            <w:r w:rsidRPr="00C4150F">
              <w:t>46.</w:t>
            </w:r>
          </w:p>
        </w:tc>
        <w:tc>
          <w:tcPr>
            <w:tcW w:w="1985" w:type="dxa"/>
            <w:hideMark/>
          </w:tcPr>
          <w:p w14:paraId="0E266CEA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 xml:space="preserve">Parc. št. 807/75, stavbno zemljišče v </w:t>
            </w:r>
            <w:r w:rsidRPr="00665DD4">
              <w:rPr>
                <w:rFonts w:cs="Arial"/>
                <w:szCs w:val="20"/>
              </w:rPr>
              <w:lastRenderedPageBreak/>
              <w:t>izmeri 1128 m² (ID znak: parcela 1961 807/75)</w:t>
            </w:r>
          </w:p>
        </w:tc>
        <w:tc>
          <w:tcPr>
            <w:tcW w:w="1417" w:type="dxa"/>
            <w:hideMark/>
          </w:tcPr>
          <w:p w14:paraId="732D0B92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lastRenderedPageBreak/>
              <w:t>zemljišče</w:t>
            </w:r>
          </w:p>
        </w:tc>
        <w:tc>
          <w:tcPr>
            <w:tcW w:w="1418" w:type="dxa"/>
            <w:hideMark/>
          </w:tcPr>
          <w:p w14:paraId="2221D395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222 m²</w:t>
            </w:r>
          </w:p>
        </w:tc>
        <w:tc>
          <w:tcPr>
            <w:tcW w:w="1843" w:type="dxa"/>
            <w:hideMark/>
          </w:tcPr>
          <w:p w14:paraId="06BEB234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14.000,00</w:t>
            </w:r>
          </w:p>
        </w:tc>
        <w:tc>
          <w:tcPr>
            <w:tcW w:w="1842" w:type="dxa"/>
            <w:hideMark/>
          </w:tcPr>
          <w:p w14:paraId="5CC73BC5" w14:textId="29C327D6" w:rsidR="001E6F80" w:rsidRPr="00C4150F" w:rsidRDefault="001E6F80" w:rsidP="00665DD4">
            <w:pPr>
              <w:jc w:val="left"/>
            </w:pPr>
            <w:r w:rsidRPr="00C4150F">
              <w:t>Odkup 12969923133789/</w:t>
            </w:r>
            <w:r w:rsidRPr="00C4150F">
              <w:lastRenderedPageBreak/>
              <w:t xml:space="preserve">65902306964760 solastniškega deleža od podjetja SGP Gorica d.d. </w:t>
            </w:r>
            <w:r w:rsidR="00AE5AD7">
              <w:t>–</w:t>
            </w:r>
            <w:r w:rsidRPr="00C4150F">
              <w:t xml:space="preserve"> v stečaju oz. cca. 222 m², za potrebe pridobitve gospodarske javne infrastrukture.</w:t>
            </w:r>
          </w:p>
        </w:tc>
      </w:tr>
      <w:tr w:rsidR="00F77F74" w:rsidRPr="00C4150F" w14:paraId="6204F541" w14:textId="77777777" w:rsidTr="00F77F74">
        <w:trPr>
          <w:trHeight w:val="864"/>
        </w:trPr>
        <w:tc>
          <w:tcPr>
            <w:tcW w:w="709" w:type="dxa"/>
            <w:noWrap/>
            <w:hideMark/>
          </w:tcPr>
          <w:p w14:paraId="3C5FC65C" w14:textId="77777777" w:rsidR="001E6F80" w:rsidRPr="00C4150F" w:rsidRDefault="001E6F80" w:rsidP="00665DD4">
            <w:pPr>
              <w:jc w:val="right"/>
            </w:pPr>
            <w:r w:rsidRPr="00C4150F">
              <w:lastRenderedPageBreak/>
              <w:t>47.</w:t>
            </w:r>
          </w:p>
        </w:tc>
        <w:tc>
          <w:tcPr>
            <w:tcW w:w="1985" w:type="dxa"/>
            <w:hideMark/>
          </w:tcPr>
          <w:p w14:paraId="414999F4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Parc. št. 45/21, stavbno zemljišče v izmeri 16 m² (ID znak: parcela 1961 45/21)</w:t>
            </w:r>
          </w:p>
        </w:tc>
        <w:tc>
          <w:tcPr>
            <w:tcW w:w="1417" w:type="dxa"/>
            <w:hideMark/>
          </w:tcPr>
          <w:p w14:paraId="3FA3FA03" w14:textId="77777777" w:rsidR="001E6F80" w:rsidRPr="00665DD4" w:rsidRDefault="001E6F80" w:rsidP="00665DD4">
            <w:pPr>
              <w:jc w:val="lef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zemljišče</w:t>
            </w:r>
          </w:p>
        </w:tc>
        <w:tc>
          <w:tcPr>
            <w:tcW w:w="1418" w:type="dxa"/>
            <w:hideMark/>
          </w:tcPr>
          <w:p w14:paraId="10BB0CCD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16 m²</w:t>
            </w:r>
          </w:p>
        </w:tc>
        <w:tc>
          <w:tcPr>
            <w:tcW w:w="1843" w:type="dxa"/>
            <w:hideMark/>
          </w:tcPr>
          <w:p w14:paraId="72E6C16D" w14:textId="77777777" w:rsidR="001E6F80" w:rsidRPr="00665DD4" w:rsidRDefault="001E6F80" w:rsidP="00665DD4">
            <w:pPr>
              <w:jc w:val="right"/>
              <w:rPr>
                <w:rFonts w:cs="Arial"/>
                <w:szCs w:val="20"/>
              </w:rPr>
            </w:pPr>
            <w:r w:rsidRPr="00665DD4">
              <w:rPr>
                <w:rFonts w:cs="Arial"/>
                <w:szCs w:val="20"/>
              </w:rPr>
              <w:t>1.000,00</w:t>
            </w:r>
          </w:p>
        </w:tc>
        <w:tc>
          <w:tcPr>
            <w:tcW w:w="1842" w:type="dxa"/>
            <w:hideMark/>
          </w:tcPr>
          <w:p w14:paraId="19977234" w14:textId="77777777" w:rsidR="001E6F80" w:rsidRPr="00C4150F" w:rsidRDefault="001E6F80" w:rsidP="00665DD4">
            <w:pPr>
              <w:jc w:val="left"/>
            </w:pPr>
            <w:r w:rsidRPr="00C4150F">
              <w:t>Odkup nepremičnine za potrebe pridobitve gospodarske javne infrastrukture.</w:t>
            </w:r>
          </w:p>
        </w:tc>
      </w:tr>
      <w:tr w:rsidR="001F2DAF" w:rsidRPr="00C4150F" w14:paraId="547AEBA5" w14:textId="77777777" w:rsidTr="00F77F74">
        <w:trPr>
          <w:trHeight w:val="864"/>
        </w:trPr>
        <w:tc>
          <w:tcPr>
            <w:tcW w:w="709" w:type="dxa"/>
            <w:noWrap/>
          </w:tcPr>
          <w:p w14:paraId="6FA86800" w14:textId="7D7985F2" w:rsidR="001F2DAF" w:rsidRPr="0031688E" w:rsidRDefault="001F2DAF" w:rsidP="00665DD4">
            <w:pPr>
              <w:jc w:val="right"/>
              <w:rPr>
                <w:rFonts w:cs="Arial"/>
              </w:rPr>
            </w:pPr>
            <w:r w:rsidRPr="0031688E">
              <w:rPr>
                <w:rFonts w:cs="Arial"/>
              </w:rPr>
              <w:t>48.</w:t>
            </w:r>
          </w:p>
        </w:tc>
        <w:tc>
          <w:tcPr>
            <w:tcW w:w="1985" w:type="dxa"/>
          </w:tcPr>
          <w:p w14:paraId="2AAAC2BC" w14:textId="3727C60E" w:rsidR="001F2DAF" w:rsidRPr="0031688E" w:rsidRDefault="001F2DAF" w:rsidP="00665DD4">
            <w:pPr>
              <w:jc w:val="left"/>
              <w:rPr>
                <w:rFonts w:cs="Arial"/>
                <w:szCs w:val="20"/>
              </w:rPr>
            </w:pPr>
            <w:r w:rsidRPr="0031688E">
              <w:rPr>
                <w:rFonts w:cs="Arial"/>
                <w:szCs w:val="20"/>
              </w:rPr>
              <w:t>Parc. št. 845/16 (ID znak: parcela 1961 845/16)</w:t>
            </w:r>
          </w:p>
        </w:tc>
        <w:tc>
          <w:tcPr>
            <w:tcW w:w="1417" w:type="dxa"/>
          </w:tcPr>
          <w:p w14:paraId="73FD6E26" w14:textId="231F6EC5" w:rsidR="001F2DAF" w:rsidRPr="0031688E" w:rsidRDefault="001F2DAF" w:rsidP="00665DD4">
            <w:pPr>
              <w:jc w:val="left"/>
              <w:rPr>
                <w:rFonts w:cs="Arial"/>
                <w:szCs w:val="20"/>
              </w:rPr>
            </w:pPr>
            <w:r w:rsidRPr="0031688E">
              <w:rPr>
                <w:rFonts w:cs="Arial"/>
                <w:szCs w:val="20"/>
              </w:rPr>
              <w:t>zemljišče</w:t>
            </w:r>
          </w:p>
        </w:tc>
        <w:tc>
          <w:tcPr>
            <w:tcW w:w="1418" w:type="dxa"/>
          </w:tcPr>
          <w:p w14:paraId="5C77AF6C" w14:textId="139F0D3A" w:rsidR="001F2DAF" w:rsidRPr="0031688E" w:rsidRDefault="001F2DAF" w:rsidP="00665DD4">
            <w:pPr>
              <w:jc w:val="right"/>
              <w:rPr>
                <w:rFonts w:cs="Arial"/>
                <w:szCs w:val="20"/>
              </w:rPr>
            </w:pPr>
            <w:r w:rsidRPr="0031688E">
              <w:rPr>
                <w:rFonts w:cs="Arial"/>
                <w:szCs w:val="20"/>
              </w:rPr>
              <w:t>17 m²</w:t>
            </w:r>
          </w:p>
        </w:tc>
        <w:tc>
          <w:tcPr>
            <w:tcW w:w="1843" w:type="dxa"/>
          </w:tcPr>
          <w:p w14:paraId="7691B9BE" w14:textId="4F77F0E7" w:rsidR="001F2DAF" w:rsidRPr="0031688E" w:rsidRDefault="001F2DAF" w:rsidP="00665DD4">
            <w:pPr>
              <w:jc w:val="right"/>
              <w:rPr>
                <w:rFonts w:cs="Arial"/>
                <w:szCs w:val="20"/>
              </w:rPr>
            </w:pPr>
            <w:r w:rsidRPr="0031688E">
              <w:rPr>
                <w:rFonts w:cs="Arial"/>
                <w:szCs w:val="20"/>
              </w:rPr>
              <w:t>3.026,00</w:t>
            </w:r>
          </w:p>
        </w:tc>
        <w:tc>
          <w:tcPr>
            <w:tcW w:w="1842" w:type="dxa"/>
          </w:tcPr>
          <w:p w14:paraId="4F8FA35C" w14:textId="10361C69" w:rsidR="001F2DAF" w:rsidRPr="0031688E" w:rsidRDefault="001F2DAF" w:rsidP="00665DD4">
            <w:pPr>
              <w:jc w:val="left"/>
              <w:rPr>
                <w:rFonts w:cs="Arial"/>
              </w:rPr>
            </w:pPr>
            <w:r w:rsidRPr="0031688E">
              <w:rPr>
                <w:rFonts w:cs="Arial"/>
              </w:rPr>
              <w:t>Odkup nepremičnine z načrtovano menjavo z nepremičnino parc. št. 845/14, zaradi zaokrožitve parcel.</w:t>
            </w:r>
          </w:p>
        </w:tc>
      </w:tr>
      <w:tr w:rsidR="001F2DAF" w:rsidRPr="00C4150F" w14:paraId="4F80E12F" w14:textId="77777777" w:rsidTr="00F77F74">
        <w:trPr>
          <w:trHeight w:val="864"/>
        </w:trPr>
        <w:tc>
          <w:tcPr>
            <w:tcW w:w="709" w:type="dxa"/>
            <w:noWrap/>
          </w:tcPr>
          <w:p w14:paraId="3F2DD177" w14:textId="0AC16C25" w:rsidR="001F2DAF" w:rsidRPr="0031688E" w:rsidRDefault="001F2DAF" w:rsidP="00665DD4">
            <w:pPr>
              <w:jc w:val="right"/>
              <w:rPr>
                <w:rFonts w:cs="Arial"/>
              </w:rPr>
            </w:pPr>
            <w:r w:rsidRPr="0031688E">
              <w:rPr>
                <w:rFonts w:cs="Arial"/>
              </w:rPr>
              <w:t>49.</w:t>
            </w:r>
          </w:p>
        </w:tc>
        <w:tc>
          <w:tcPr>
            <w:tcW w:w="1985" w:type="dxa"/>
          </w:tcPr>
          <w:p w14:paraId="5BC99540" w14:textId="5CA5C080" w:rsidR="001F2DAF" w:rsidRPr="0031688E" w:rsidRDefault="001F2DAF" w:rsidP="00665DD4">
            <w:pPr>
              <w:jc w:val="left"/>
              <w:rPr>
                <w:rFonts w:cs="Arial"/>
                <w:szCs w:val="20"/>
              </w:rPr>
            </w:pPr>
            <w:r w:rsidRPr="0031688E">
              <w:rPr>
                <w:rFonts w:cs="Arial"/>
                <w:szCs w:val="20"/>
              </w:rPr>
              <w:t>Parc. št. 209/4, stavbno zemljišče v izmeri 16 m² (ID znak: parcela 1961 209/4),</w:t>
            </w:r>
          </w:p>
        </w:tc>
        <w:tc>
          <w:tcPr>
            <w:tcW w:w="1417" w:type="dxa"/>
          </w:tcPr>
          <w:p w14:paraId="5F6F9BFA" w14:textId="14396C33" w:rsidR="001F2DAF" w:rsidRPr="0031688E" w:rsidRDefault="001F2DAF" w:rsidP="00665DD4">
            <w:pPr>
              <w:jc w:val="left"/>
              <w:rPr>
                <w:rFonts w:cs="Arial"/>
                <w:szCs w:val="20"/>
              </w:rPr>
            </w:pPr>
            <w:r w:rsidRPr="0031688E">
              <w:rPr>
                <w:rFonts w:cs="Arial"/>
                <w:szCs w:val="20"/>
              </w:rPr>
              <w:t>zemljišče</w:t>
            </w:r>
          </w:p>
        </w:tc>
        <w:tc>
          <w:tcPr>
            <w:tcW w:w="1418" w:type="dxa"/>
          </w:tcPr>
          <w:p w14:paraId="57BFBCF5" w14:textId="068BB471" w:rsidR="001F2DAF" w:rsidRPr="0031688E" w:rsidRDefault="001F2DAF" w:rsidP="00665DD4">
            <w:pPr>
              <w:jc w:val="right"/>
              <w:rPr>
                <w:rFonts w:cs="Arial"/>
                <w:szCs w:val="20"/>
              </w:rPr>
            </w:pPr>
            <w:r w:rsidRPr="0031688E">
              <w:rPr>
                <w:rFonts w:cs="Arial"/>
                <w:szCs w:val="20"/>
              </w:rPr>
              <w:t>16 m²</w:t>
            </w:r>
          </w:p>
        </w:tc>
        <w:tc>
          <w:tcPr>
            <w:tcW w:w="1843" w:type="dxa"/>
          </w:tcPr>
          <w:p w14:paraId="71C0D57F" w14:textId="13A292A5" w:rsidR="001F2DAF" w:rsidRPr="0031688E" w:rsidRDefault="001F2DAF" w:rsidP="00665DD4">
            <w:pPr>
              <w:jc w:val="right"/>
              <w:rPr>
                <w:rFonts w:cs="Arial"/>
                <w:szCs w:val="20"/>
              </w:rPr>
            </w:pPr>
            <w:r w:rsidRPr="0031688E">
              <w:rPr>
                <w:rFonts w:cs="Arial"/>
                <w:szCs w:val="20"/>
              </w:rPr>
              <w:t>1.280,00</w:t>
            </w:r>
          </w:p>
        </w:tc>
        <w:tc>
          <w:tcPr>
            <w:tcW w:w="1842" w:type="dxa"/>
          </w:tcPr>
          <w:p w14:paraId="0DCB68D1" w14:textId="07B2DF48" w:rsidR="001F2DAF" w:rsidRPr="0031688E" w:rsidRDefault="001F2DAF" w:rsidP="00665DD4">
            <w:pPr>
              <w:jc w:val="left"/>
              <w:rPr>
                <w:rFonts w:cs="Arial"/>
              </w:rPr>
            </w:pPr>
            <w:r w:rsidRPr="0031688E">
              <w:rPr>
                <w:rFonts w:cs="Arial"/>
              </w:rPr>
              <w:t>Odkup nepremičnine z načrtovano menjavo z nepremičnino parc. št. 1600/30, zaradi zaokrožitve gradbenih parcel v zasebni lasti in za gradbeno parcelo za javno pot.</w:t>
            </w:r>
          </w:p>
        </w:tc>
      </w:tr>
      <w:tr w:rsidR="00F77F74" w:rsidRPr="00C4150F" w14:paraId="1A354543" w14:textId="77777777" w:rsidTr="00B87F17">
        <w:trPr>
          <w:trHeight w:val="263"/>
        </w:trPr>
        <w:tc>
          <w:tcPr>
            <w:tcW w:w="2694" w:type="dxa"/>
            <w:gridSpan w:val="2"/>
            <w:noWrap/>
            <w:hideMark/>
          </w:tcPr>
          <w:p w14:paraId="36AD89E0" w14:textId="59DF2F75" w:rsidR="001E6F80" w:rsidRPr="0031688E" w:rsidRDefault="001E6F80" w:rsidP="00665DD4">
            <w:pPr>
              <w:jc w:val="left"/>
              <w:rPr>
                <w:rFonts w:cs="Arial"/>
                <w:szCs w:val="20"/>
              </w:rPr>
            </w:pPr>
            <w:r w:rsidRPr="0031688E">
              <w:rPr>
                <w:rFonts w:cs="Arial"/>
                <w:szCs w:val="20"/>
              </w:rPr>
              <w:t>Orientacijska vrednost skupaj</w:t>
            </w:r>
          </w:p>
        </w:tc>
        <w:tc>
          <w:tcPr>
            <w:tcW w:w="1417" w:type="dxa"/>
            <w:hideMark/>
          </w:tcPr>
          <w:p w14:paraId="3A8F1863" w14:textId="5F1FDCD2" w:rsidR="001E6F80" w:rsidRPr="0031688E" w:rsidRDefault="001E6F80" w:rsidP="00665DD4">
            <w:pPr>
              <w:jc w:val="left"/>
              <w:rPr>
                <w:rFonts w:cs="Arial"/>
                <w:szCs w:val="20"/>
              </w:rPr>
            </w:pPr>
          </w:p>
        </w:tc>
        <w:tc>
          <w:tcPr>
            <w:tcW w:w="1418" w:type="dxa"/>
            <w:hideMark/>
          </w:tcPr>
          <w:p w14:paraId="1EA768C8" w14:textId="622C78B7" w:rsidR="001E6F80" w:rsidRPr="0031688E" w:rsidRDefault="001E6F80" w:rsidP="00B87F17">
            <w:pPr>
              <w:rPr>
                <w:rFonts w:cs="Arial"/>
                <w:szCs w:val="20"/>
              </w:rPr>
            </w:pPr>
          </w:p>
        </w:tc>
        <w:tc>
          <w:tcPr>
            <w:tcW w:w="1843" w:type="dxa"/>
            <w:noWrap/>
            <w:hideMark/>
          </w:tcPr>
          <w:p w14:paraId="176B79D4" w14:textId="20592557" w:rsidR="001E6F80" w:rsidRPr="0031688E" w:rsidRDefault="001E6F80" w:rsidP="00665DD4">
            <w:pPr>
              <w:jc w:val="right"/>
              <w:rPr>
                <w:rFonts w:cs="Arial"/>
                <w:szCs w:val="20"/>
              </w:rPr>
            </w:pPr>
            <w:r w:rsidRPr="0031688E">
              <w:rPr>
                <w:rFonts w:cs="Arial"/>
                <w:szCs w:val="20"/>
              </w:rPr>
              <w:t>2.0</w:t>
            </w:r>
            <w:r w:rsidR="001F2DAF" w:rsidRPr="0031688E">
              <w:rPr>
                <w:rFonts w:cs="Arial"/>
                <w:szCs w:val="20"/>
              </w:rPr>
              <w:t>53</w:t>
            </w:r>
            <w:r w:rsidRPr="0031688E">
              <w:rPr>
                <w:rFonts w:cs="Arial"/>
                <w:szCs w:val="20"/>
              </w:rPr>
              <w:t>.</w:t>
            </w:r>
            <w:r w:rsidR="001F2DAF" w:rsidRPr="0031688E">
              <w:rPr>
                <w:rFonts w:cs="Arial"/>
                <w:szCs w:val="20"/>
              </w:rPr>
              <w:t>561</w:t>
            </w:r>
            <w:r w:rsidRPr="0031688E">
              <w:rPr>
                <w:rFonts w:cs="Arial"/>
                <w:szCs w:val="20"/>
              </w:rPr>
              <w:t>,00</w:t>
            </w:r>
          </w:p>
        </w:tc>
        <w:tc>
          <w:tcPr>
            <w:tcW w:w="1842" w:type="dxa"/>
            <w:hideMark/>
          </w:tcPr>
          <w:p w14:paraId="112D8433" w14:textId="6467440C" w:rsidR="001E6F80" w:rsidRPr="0031688E" w:rsidRDefault="001E6F80" w:rsidP="00C4150F">
            <w:pPr>
              <w:rPr>
                <w:rFonts w:cs="Arial"/>
              </w:rPr>
            </w:pPr>
          </w:p>
        </w:tc>
      </w:tr>
    </w:tbl>
    <w:p w14:paraId="04974D60" w14:textId="27699F96" w:rsidR="001E6F80" w:rsidRPr="00B87F17" w:rsidRDefault="001E6F80" w:rsidP="00B87F17">
      <w:pPr>
        <w:pStyle w:val="Poglavje"/>
      </w:pPr>
      <w:r w:rsidRPr="000E4536">
        <w:t>2. NAČRT RAZPOLAGANJA (vse nepremičnine ležijo v Občini Trzin in k.o.1961-Trzin)</w:t>
      </w:r>
    </w:p>
    <w:p w14:paraId="3A3E885A" w14:textId="1A1C0D38" w:rsidR="001E6F80" w:rsidRPr="00B87F17" w:rsidRDefault="001E6F80" w:rsidP="00B87F17">
      <w:pPr>
        <w:pStyle w:val="Odstavek"/>
      </w:pPr>
      <w:r w:rsidRPr="000E4536">
        <w:t>Upravljavec: OBČINA TRZIN</w:t>
      </w:r>
    </w:p>
    <w:p w14:paraId="0C01B672" w14:textId="77777777" w:rsidR="001E6F80" w:rsidRPr="000E4536" w:rsidRDefault="001E6F80" w:rsidP="00C4150F">
      <w:pPr>
        <w:pStyle w:val="Oddelek"/>
      </w:pPr>
      <w:r w:rsidRPr="000E4536">
        <w:t>A. ZEMLJIŠČA</w:t>
      </w:r>
    </w:p>
    <w:tbl>
      <w:tblPr>
        <w:tblStyle w:val="Tabelamrea"/>
        <w:tblW w:w="9214" w:type="dxa"/>
        <w:tblInd w:w="-147" w:type="dxa"/>
        <w:tblLook w:val="04A0" w:firstRow="1" w:lastRow="0" w:firstColumn="1" w:lastColumn="0" w:noHBand="0" w:noVBand="1"/>
      </w:tblPr>
      <w:tblGrid>
        <w:gridCol w:w="709"/>
        <w:gridCol w:w="1985"/>
        <w:gridCol w:w="1417"/>
        <w:gridCol w:w="1418"/>
        <w:gridCol w:w="1843"/>
        <w:gridCol w:w="1842"/>
      </w:tblGrid>
      <w:tr w:rsidR="001E6F80" w:rsidRPr="000E4536" w14:paraId="3FC851DB" w14:textId="77777777" w:rsidTr="00B63D06">
        <w:trPr>
          <w:trHeight w:val="609"/>
        </w:trPr>
        <w:tc>
          <w:tcPr>
            <w:tcW w:w="709" w:type="dxa"/>
            <w:hideMark/>
          </w:tcPr>
          <w:p w14:paraId="5C609F3F" w14:textId="77777777" w:rsidR="001E6F80" w:rsidRPr="00C4150F" w:rsidRDefault="001E6F80" w:rsidP="001A6381">
            <w:pPr>
              <w:jc w:val="left"/>
            </w:pPr>
            <w:proofErr w:type="spellStart"/>
            <w:r w:rsidRPr="00C4150F">
              <w:t>Zap</w:t>
            </w:r>
            <w:proofErr w:type="spellEnd"/>
            <w:r w:rsidRPr="00C4150F">
              <w:t>. št.</w:t>
            </w:r>
          </w:p>
        </w:tc>
        <w:tc>
          <w:tcPr>
            <w:tcW w:w="1985" w:type="dxa"/>
            <w:hideMark/>
          </w:tcPr>
          <w:p w14:paraId="01CA2662" w14:textId="1841F302" w:rsidR="001E6F80" w:rsidRPr="00C4150F" w:rsidRDefault="00AE5AD7" w:rsidP="001A6381">
            <w:pPr>
              <w:jc w:val="left"/>
            </w:pPr>
            <w:r w:rsidRPr="00C4150F">
              <w:t>O</w:t>
            </w:r>
            <w:r w:rsidR="001E6F80" w:rsidRPr="00C4150F">
              <w:t>pis stvarnega premoženja (katastrska občina in šifra katastrske občine,parc.št., kvadratura, ID)</w:t>
            </w:r>
          </w:p>
        </w:tc>
        <w:tc>
          <w:tcPr>
            <w:tcW w:w="1417" w:type="dxa"/>
            <w:hideMark/>
          </w:tcPr>
          <w:p w14:paraId="432F1FB2" w14:textId="77777777" w:rsidR="001E6F80" w:rsidRPr="00C4150F" w:rsidRDefault="001E6F80" w:rsidP="001A6381">
            <w:pPr>
              <w:jc w:val="left"/>
            </w:pPr>
            <w:r w:rsidRPr="00C4150F">
              <w:t>vrsta nepremičnine</w:t>
            </w:r>
          </w:p>
        </w:tc>
        <w:tc>
          <w:tcPr>
            <w:tcW w:w="1418" w:type="dxa"/>
            <w:hideMark/>
          </w:tcPr>
          <w:p w14:paraId="01DFBBF3" w14:textId="77777777" w:rsidR="001E6F80" w:rsidRPr="00C4150F" w:rsidRDefault="001E6F80" w:rsidP="001A6381">
            <w:pPr>
              <w:jc w:val="left"/>
            </w:pPr>
            <w:r w:rsidRPr="00C4150F">
              <w:t>okvirna površina nepremičnine</w:t>
            </w:r>
          </w:p>
        </w:tc>
        <w:tc>
          <w:tcPr>
            <w:tcW w:w="1843" w:type="dxa"/>
            <w:hideMark/>
          </w:tcPr>
          <w:p w14:paraId="7F39F9F1" w14:textId="4133DB03" w:rsidR="001E6F80" w:rsidRPr="00C4150F" w:rsidRDefault="001E6F80" w:rsidP="001A6381">
            <w:pPr>
              <w:jc w:val="left"/>
            </w:pPr>
            <w:r w:rsidRPr="00C4150F">
              <w:t>posplošena tržna vrednost oz orientacijska vrednost (v EUR)</w:t>
            </w:r>
          </w:p>
        </w:tc>
        <w:tc>
          <w:tcPr>
            <w:tcW w:w="1842" w:type="dxa"/>
            <w:hideMark/>
          </w:tcPr>
          <w:p w14:paraId="6E369A3F" w14:textId="77777777" w:rsidR="001E6F80" w:rsidRPr="00C4150F" w:rsidRDefault="001E6F80" w:rsidP="00672A35">
            <w:pPr>
              <w:jc w:val="left"/>
            </w:pPr>
            <w:r w:rsidRPr="00C4150F">
              <w:t>obrazložitev</w:t>
            </w:r>
          </w:p>
        </w:tc>
      </w:tr>
      <w:tr w:rsidR="001E6F80" w:rsidRPr="000E4536" w14:paraId="25F7F962" w14:textId="77777777" w:rsidTr="00B63D06">
        <w:trPr>
          <w:trHeight w:val="424"/>
        </w:trPr>
        <w:tc>
          <w:tcPr>
            <w:tcW w:w="709" w:type="dxa"/>
            <w:noWrap/>
            <w:hideMark/>
          </w:tcPr>
          <w:p w14:paraId="02F918DA" w14:textId="77777777" w:rsidR="001E6F80" w:rsidRPr="00C4150F" w:rsidRDefault="001E6F80" w:rsidP="001A6381">
            <w:pPr>
              <w:jc w:val="right"/>
            </w:pPr>
            <w:r w:rsidRPr="00C4150F">
              <w:t>1.</w:t>
            </w:r>
          </w:p>
        </w:tc>
        <w:tc>
          <w:tcPr>
            <w:tcW w:w="1985" w:type="dxa"/>
            <w:hideMark/>
          </w:tcPr>
          <w:p w14:paraId="293B11F4" w14:textId="77777777" w:rsidR="001E6F80" w:rsidRPr="00C4150F" w:rsidRDefault="001E6F80" w:rsidP="001A6381">
            <w:pPr>
              <w:jc w:val="left"/>
            </w:pPr>
            <w:r w:rsidRPr="00C4150F">
              <w:t xml:space="preserve">Parc. št. 1020/4, stavbno zemljišče v izmeri 565 m² (ID znak: parcela 1961 1020/4) </w:t>
            </w:r>
          </w:p>
        </w:tc>
        <w:tc>
          <w:tcPr>
            <w:tcW w:w="1417" w:type="dxa"/>
            <w:hideMark/>
          </w:tcPr>
          <w:p w14:paraId="5A2C7E4E" w14:textId="77777777" w:rsidR="001E6F80" w:rsidRPr="00C4150F" w:rsidRDefault="001E6F80" w:rsidP="001A6381">
            <w:pPr>
              <w:jc w:val="left"/>
            </w:pPr>
            <w:r w:rsidRPr="00C4150F">
              <w:t>zemljišče</w:t>
            </w:r>
          </w:p>
        </w:tc>
        <w:tc>
          <w:tcPr>
            <w:tcW w:w="1418" w:type="dxa"/>
            <w:hideMark/>
          </w:tcPr>
          <w:p w14:paraId="77F65DCF" w14:textId="77777777" w:rsidR="001E6F80" w:rsidRPr="00C4150F" w:rsidRDefault="001E6F80" w:rsidP="001A6381">
            <w:pPr>
              <w:jc w:val="right"/>
            </w:pPr>
            <w:r w:rsidRPr="00C4150F">
              <w:t>565 m²</w:t>
            </w:r>
          </w:p>
        </w:tc>
        <w:tc>
          <w:tcPr>
            <w:tcW w:w="1843" w:type="dxa"/>
            <w:hideMark/>
          </w:tcPr>
          <w:p w14:paraId="4179C87C" w14:textId="77777777" w:rsidR="001E6F80" w:rsidRPr="00C4150F" w:rsidRDefault="001E6F80" w:rsidP="001A6381">
            <w:pPr>
              <w:jc w:val="right"/>
            </w:pPr>
            <w:r w:rsidRPr="00C4150F">
              <w:t>60.000,00</w:t>
            </w:r>
          </w:p>
        </w:tc>
        <w:tc>
          <w:tcPr>
            <w:tcW w:w="1842" w:type="dxa"/>
            <w:hideMark/>
          </w:tcPr>
          <w:p w14:paraId="780D014E" w14:textId="77777777" w:rsidR="001E6F80" w:rsidRPr="00C4150F" w:rsidRDefault="001E6F80" w:rsidP="00672A35">
            <w:pPr>
              <w:jc w:val="left"/>
            </w:pPr>
            <w:r w:rsidRPr="00C4150F">
              <w:t xml:space="preserve">Prodaja oz. menjava s sosedi-(predvidoma menjava za del zemljišča v trasi ulice v OIC Trzin); občina zemljišče za izvajanje svojih </w:t>
            </w:r>
            <w:r w:rsidRPr="00C4150F">
              <w:lastRenderedPageBreak/>
              <w:t>nalog ne potrebuje.</w:t>
            </w:r>
          </w:p>
        </w:tc>
      </w:tr>
      <w:tr w:rsidR="001E6F80" w:rsidRPr="000E4536" w14:paraId="7927ABB8" w14:textId="77777777" w:rsidTr="00B63D06">
        <w:trPr>
          <w:trHeight w:val="1115"/>
        </w:trPr>
        <w:tc>
          <w:tcPr>
            <w:tcW w:w="709" w:type="dxa"/>
            <w:noWrap/>
            <w:hideMark/>
          </w:tcPr>
          <w:p w14:paraId="3526FBBF" w14:textId="77777777" w:rsidR="001E6F80" w:rsidRPr="00C4150F" w:rsidRDefault="001E6F80" w:rsidP="001A6381">
            <w:pPr>
              <w:jc w:val="right"/>
            </w:pPr>
            <w:r w:rsidRPr="00C4150F">
              <w:lastRenderedPageBreak/>
              <w:t>2.</w:t>
            </w:r>
          </w:p>
        </w:tc>
        <w:tc>
          <w:tcPr>
            <w:tcW w:w="1985" w:type="dxa"/>
            <w:hideMark/>
          </w:tcPr>
          <w:p w14:paraId="33948B61" w14:textId="77777777" w:rsidR="001E6F80" w:rsidRPr="00C4150F" w:rsidRDefault="001E6F80" w:rsidP="001A6381">
            <w:pPr>
              <w:jc w:val="left"/>
            </w:pPr>
            <w:r w:rsidRPr="00C4150F">
              <w:t>Parc. št. 1572/7, stavbno zemljišče v izmeri 7 m² (ID znak: parcela 1961 1572/7), parc. št. 1572/8, stavbno zemljišče v izmeri 235 m² (ID znak: parcela 1961 1572/8), parc. št. 1572/9, stavbno zemljišče v izmeri 212 m² (ID znak: parcela 1961 1572/9)</w:t>
            </w:r>
          </w:p>
        </w:tc>
        <w:tc>
          <w:tcPr>
            <w:tcW w:w="1417" w:type="dxa"/>
            <w:hideMark/>
          </w:tcPr>
          <w:p w14:paraId="64B3DC88" w14:textId="77777777" w:rsidR="001E6F80" w:rsidRPr="00C4150F" w:rsidRDefault="001E6F80" w:rsidP="001A6381">
            <w:pPr>
              <w:jc w:val="left"/>
            </w:pPr>
            <w:r w:rsidRPr="00C4150F">
              <w:t>zemljišča</w:t>
            </w:r>
          </w:p>
        </w:tc>
        <w:tc>
          <w:tcPr>
            <w:tcW w:w="1418" w:type="dxa"/>
            <w:hideMark/>
          </w:tcPr>
          <w:p w14:paraId="63203481" w14:textId="77777777" w:rsidR="001E6F80" w:rsidRPr="00C4150F" w:rsidRDefault="001E6F80" w:rsidP="001A6381">
            <w:pPr>
              <w:jc w:val="right"/>
            </w:pPr>
            <w:r w:rsidRPr="00C4150F">
              <w:t>454 m²</w:t>
            </w:r>
          </w:p>
        </w:tc>
        <w:tc>
          <w:tcPr>
            <w:tcW w:w="1843" w:type="dxa"/>
            <w:hideMark/>
          </w:tcPr>
          <w:p w14:paraId="658B36AA" w14:textId="77777777" w:rsidR="001E6F80" w:rsidRPr="00C4150F" w:rsidRDefault="001E6F80" w:rsidP="001A6381">
            <w:pPr>
              <w:jc w:val="right"/>
            </w:pPr>
            <w:r w:rsidRPr="00C4150F">
              <w:t>85.000,00</w:t>
            </w:r>
          </w:p>
        </w:tc>
        <w:tc>
          <w:tcPr>
            <w:tcW w:w="1842" w:type="dxa"/>
            <w:hideMark/>
          </w:tcPr>
          <w:p w14:paraId="28BD16FD" w14:textId="77777777" w:rsidR="001E6F80" w:rsidRPr="00C4150F" w:rsidRDefault="001E6F80" w:rsidP="00672A35">
            <w:pPr>
              <w:jc w:val="left"/>
            </w:pPr>
            <w:r w:rsidRPr="00C4150F">
              <w:t>Pot, ki teče čez dvorišče, ki ga že uporabljajo zainteresirani kupci- občina zemljišča ne potrebuje za izvajanje svojih nalog.</w:t>
            </w:r>
          </w:p>
        </w:tc>
      </w:tr>
      <w:tr w:rsidR="001E6F80" w:rsidRPr="000E4536" w14:paraId="72CD3936" w14:textId="77777777" w:rsidTr="00B63D06">
        <w:trPr>
          <w:trHeight w:val="3241"/>
        </w:trPr>
        <w:tc>
          <w:tcPr>
            <w:tcW w:w="709" w:type="dxa"/>
            <w:noWrap/>
            <w:hideMark/>
          </w:tcPr>
          <w:p w14:paraId="01F39A73" w14:textId="77777777" w:rsidR="001E6F80" w:rsidRPr="00C4150F" w:rsidRDefault="001E6F80" w:rsidP="001A6381">
            <w:pPr>
              <w:jc w:val="right"/>
            </w:pPr>
            <w:r w:rsidRPr="00C4150F">
              <w:t>3.</w:t>
            </w:r>
          </w:p>
        </w:tc>
        <w:tc>
          <w:tcPr>
            <w:tcW w:w="1985" w:type="dxa"/>
            <w:hideMark/>
          </w:tcPr>
          <w:p w14:paraId="7978D0C4" w14:textId="77777777" w:rsidR="001E6F80" w:rsidRPr="00C4150F" w:rsidRDefault="001E6F80" w:rsidP="001A6381">
            <w:pPr>
              <w:jc w:val="left"/>
            </w:pPr>
            <w:r w:rsidRPr="00C4150F">
              <w:t>Parc. št. 1600/25, stavbno zemljišče v izmeri 307 m²  (ID znak: parcela 1961 1600/25), parc. št. 1600/47, stavbno zemljišče v izmeri 54 m²  (ID znak: parcela 1961 1600/47), parc. št. 1600/48, stavbno zemljišče v izmeri 59 m²  (ID znak: parcela 1961 1600/48), parc. št. 1600/49, stavbno zemljišče v izmeri 8 m²  (ID znak: parcela 1961 1600/49)</w:t>
            </w:r>
          </w:p>
        </w:tc>
        <w:tc>
          <w:tcPr>
            <w:tcW w:w="1417" w:type="dxa"/>
            <w:hideMark/>
          </w:tcPr>
          <w:p w14:paraId="2AEDE8BE" w14:textId="77777777" w:rsidR="001E6F80" w:rsidRPr="00C4150F" w:rsidRDefault="001E6F80" w:rsidP="001A6381">
            <w:pPr>
              <w:jc w:val="left"/>
            </w:pPr>
            <w:r w:rsidRPr="00C4150F">
              <w:t>zemljišča</w:t>
            </w:r>
          </w:p>
        </w:tc>
        <w:tc>
          <w:tcPr>
            <w:tcW w:w="1418" w:type="dxa"/>
            <w:hideMark/>
          </w:tcPr>
          <w:p w14:paraId="04067D0C" w14:textId="77777777" w:rsidR="001E6F80" w:rsidRPr="00C4150F" w:rsidRDefault="001E6F80" w:rsidP="001A6381">
            <w:pPr>
              <w:jc w:val="right"/>
            </w:pPr>
            <w:r w:rsidRPr="00C4150F">
              <w:t>428 m²</w:t>
            </w:r>
          </w:p>
        </w:tc>
        <w:tc>
          <w:tcPr>
            <w:tcW w:w="1843" w:type="dxa"/>
            <w:hideMark/>
          </w:tcPr>
          <w:p w14:paraId="07F7D56F" w14:textId="77777777" w:rsidR="001E6F80" w:rsidRPr="00C4150F" w:rsidRDefault="001E6F80" w:rsidP="001A6381">
            <w:pPr>
              <w:jc w:val="right"/>
            </w:pPr>
            <w:r w:rsidRPr="00C4150F">
              <w:t>42.800,00</w:t>
            </w:r>
          </w:p>
        </w:tc>
        <w:tc>
          <w:tcPr>
            <w:tcW w:w="1842" w:type="dxa"/>
            <w:hideMark/>
          </w:tcPr>
          <w:p w14:paraId="49C3ACE9" w14:textId="77777777" w:rsidR="001E6F80" w:rsidRPr="00C4150F" w:rsidRDefault="001E6F80" w:rsidP="00672A35">
            <w:pPr>
              <w:jc w:val="left"/>
            </w:pPr>
            <w:r w:rsidRPr="00C4150F">
              <w:t>Zemljišča na območju Jemčeve c., namenjena v glavnem za menjavo zaradi zaokrožitve gradbenih parcel v zasebni lasti in za gradbeno parcelo za javno pot na polje (Brodič)- občina zemljišča za izvajanje svojih nalog ne potrebuje.</w:t>
            </w:r>
          </w:p>
        </w:tc>
      </w:tr>
      <w:tr w:rsidR="001E6F80" w:rsidRPr="000E4536" w14:paraId="0D2278F2" w14:textId="77777777" w:rsidTr="00B63D06">
        <w:trPr>
          <w:trHeight w:val="1118"/>
        </w:trPr>
        <w:tc>
          <w:tcPr>
            <w:tcW w:w="709" w:type="dxa"/>
            <w:noWrap/>
            <w:hideMark/>
          </w:tcPr>
          <w:p w14:paraId="4618D343" w14:textId="77777777" w:rsidR="001E6F80" w:rsidRPr="00C4150F" w:rsidRDefault="001E6F80" w:rsidP="001A6381">
            <w:pPr>
              <w:jc w:val="right"/>
            </w:pPr>
            <w:r w:rsidRPr="00C4150F">
              <w:t>4.</w:t>
            </w:r>
          </w:p>
        </w:tc>
        <w:tc>
          <w:tcPr>
            <w:tcW w:w="1985" w:type="dxa"/>
            <w:hideMark/>
          </w:tcPr>
          <w:p w14:paraId="416D9AEA" w14:textId="77777777" w:rsidR="001E6F80" w:rsidRPr="00C4150F" w:rsidRDefault="001E6F80" w:rsidP="001A6381">
            <w:pPr>
              <w:jc w:val="left"/>
            </w:pPr>
            <w:r w:rsidRPr="00C4150F">
              <w:t>Parc. št. 1632/2, stavbno zemljišče v izmeri 78 m² (ID znak: parcela 1961 1632/2)</w:t>
            </w:r>
          </w:p>
        </w:tc>
        <w:tc>
          <w:tcPr>
            <w:tcW w:w="1417" w:type="dxa"/>
            <w:hideMark/>
          </w:tcPr>
          <w:p w14:paraId="24DCDA3A" w14:textId="77777777" w:rsidR="001E6F80" w:rsidRPr="00C4150F" w:rsidRDefault="001E6F80" w:rsidP="001A6381">
            <w:pPr>
              <w:jc w:val="left"/>
            </w:pPr>
            <w:r w:rsidRPr="00C4150F">
              <w:t>zemljišče</w:t>
            </w:r>
          </w:p>
        </w:tc>
        <w:tc>
          <w:tcPr>
            <w:tcW w:w="1418" w:type="dxa"/>
            <w:hideMark/>
          </w:tcPr>
          <w:p w14:paraId="47ACA708" w14:textId="77777777" w:rsidR="001E6F80" w:rsidRPr="00C4150F" w:rsidRDefault="001E6F80" w:rsidP="001A6381">
            <w:pPr>
              <w:jc w:val="right"/>
            </w:pPr>
            <w:r w:rsidRPr="00C4150F">
              <w:t>78 m²</w:t>
            </w:r>
          </w:p>
        </w:tc>
        <w:tc>
          <w:tcPr>
            <w:tcW w:w="1843" w:type="dxa"/>
            <w:hideMark/>
          </w:tcPr>
          <w:p w14:paraId="4590AE14" w14:textId="77777777" w:rsidR="001E6F80" w:rsidRPr="00C4150F" w:rsidRDefault="001E6F80" w:rsidP="001A6381">
            <w:pPr>
              <w:jc w:val="right"/>
            </w:pPr>
            <w:r w:rsidRPr="00C4150F">
              <w:t>4.680,00</w:t>
            </w:r>
          </w:p>
        </w:tc>
        <w:tc>
          <w:tcPr>
            <w:tcW w:w="1842" w:type="dxa"/>
            <w:hideMark/>
          </w:tcPr>
          <w:p w14:paraId="5A731CBE" w14:textId="77777777" w:rsidR="001E6F80" w:rsidRPr="00C4150F" w:rsidRDefault="001E6F80" w:rsidP="00672A35">
            <w:pPr>
              <w:jc w:val="left"/>
            </w:pPr>
            <w:r w:rsidRPr="00C4150F">
              <w:t>Prodaja po dogovoru, sklenjenem še v času bivše Občine Domžale zaradi izgradnje Kidričeve ulice- občina zemljišče za izvajanje svojih nalog ne potrebuje.</w:t>
            </w:r>
          </w:p>
        </w:tc>
      </w:tr>
      <w:tr w:rsidR="001E6F80" w:rsidRPr="000E4536" w14:paraId="2662EE21" w14:textId="77777777" w:rsidTr="00B63D06">
        <w:trPr>
          <w:trHeight w:val="836"/>
        </w:trPr>
        <w:tc>
          <w:tcPr>
            <w:tcW w:w="709" w:type="dxa"/>
            <w:noWrap/>
            <w:hideMark/>
          </w:tcPr>
          <w:p w14:paraId="7E86A02C" w14:textId="77777777" w:rsidR="001E6F80" w:rsidRPr="00C4150F" w:rsidRDefault="001E6F80" w:rsidP="001A6381">
            <w:pPr>
              <w:jc w:val="right"/>
            </w:pPr>
            <w:r w:rsidRPr="00C4150F">
              <w:t>5.</w:t>
            </w:r>
          </w:p>
        </w:tc>
        <w:tc>
          <w:tcPr>
            <w:tcW w:w="1985" w:type="dxa"/>
            <w:hideMark/>
          </w:tcPr>
          <w:p w14:paraId="0DBBA409" w14:textId="77777777" w:rsidR="001E6F80" w:rsidRPr="00C4150F" w:rsidRDefault="001E6F80" w:rsidP="001A6381">
            <w:pPr>
              <w:jc w:val="left"/>
            </w:pPr>
            <w:r w:rsidRPr="00C4150F">
              <w:t>Parc. št. 1646/662, stavbno zemljišče v izmeri 380 m² (ID znak: parcela 1961 1646/662)</w:t>
            </w:r>
          </w:p>
        </w:tc>
        <w:tc>
          <w:tcPr>
            <w:tcW w:w="1417" w:type="dxa"/>
            <w:hideMark/>
          </w:tcPr>
          <w:p w14:paraId="72909E0C" w14:textId="77777777" w:rsidR="001E6F80" w:rsidRPr="00C4150F" w:rsidRDefault="001E6F80" w:rsidP="001A6381">
            <w:pPr>
              <w:jc w:val="left"/>
            </w:pPr>
            <w:r w:rsidRPr="00C4150F">
              <w:t>zemljišče</w:t>
            </w:r>
          </w:p>
        </w:tc>
        <w:tc>
          <w:tcPr>
            <w:tcW w:w="1418" w:type="dxa"/>
            <w:hideMark/>
          </w:tcPr>
          <w:p w14:paraId="310C15B7" w14:textId="77777777" w:rsidR="001E6F80" w:rsidRPr="00C4150F" w:rsidRDefault="001E6F80" w:rsidP="001A6381">
            <w:pPr>
              <w:jc w:val="right"/>
            </w:pPr>
            <w:r w:rsidRPr="00C4150F">
              <w:t>41 m²</w:t>
            </w:r>
          </w:p>
        </w:tc>
        <w:tc>
          <w:tcPr>
            <w:tcW w:w="1843" w:type="dxa"/>
            <w:hideMark/>
          </w:tcPr>
          <w:p w14:paraId="37A9E1ED" w14:textId="77777777" w:rsidR="001E6F80" w:rsidRPr="00C4150F" w:rsidRDefault="001E6F80" w:rsidP="001A6381">
            <w:pPr>
              <w:jc w:val="right"/>
            </w:pPr>
            <w:r w:rsidRPr="00C4150F">
              <w:t>5.330,00</w:t>
            </w:r>
          </w:p>
        </w:tc>
        <w:tc>
          <w:tcPr>
            <w:tcW w:w="1842" w:type="dxa"/>
            <w:hideMark/>
          </w:tcPr>
          <w:p w14:paraId="0B4D0FC7" w14:textId="77777777" w:rsidR="001E6F80" w:rsidRPr="00C4150F" w:rsidRDefault="001E6F80" w:rsidP="00672A35">
            <w:pPr>
              <w:jc w:val="left"/>
            </w:pPr>
            <w:r w:rsidRPr="00C4150F">
              <w:t>Prodaja dela parcele- ohišnica, na željo lastnika hiše- občina zemljišča ne potrebuje za izvajanje svojih nalog.</w:t>
            </w:r>
          </w:p>
        </w:tc>
      </w:tr>
      <w:tr w:rsidR="001E6F80" w:rsidRPr="000E4536" w14:paraId="57A1757C" w14:textId="77777777" w:rsidTr="00B63D06">
        <w:trPr>
          <w:trHeight w:val="1415"/>
        </w:trPr>
        <w:tc>
          <w:tcPr>
            <w:tcW w:w="709" w:type="dxa"/>
            <w:noWrap/>
            <w:hideMark/>
          </w:tcPr>
          <w:p w14:paraId="3C56419A" w14:textId="77777777" w:rsidR="001E6F80" w:rsidRPr="00C4150F" w:rsidRDefault="001E6F80" w:rsidP="001A6381">
            <w:pPr>
              <w:jc w:val="right"/>
            </w:pPr>
            <w:r w:rsidRPr="00C4150F">
              <w:lastRenderedPageBreak/>
              <w:t>6.</w:t>
            </w:r>
          </w:p>
        </w:tc>
        <w:tc>
          <w:tcPr>
            <w:tcW w:w="1985" w:type="dxa"/>
            <w:hideMark/>
          </w:tcPr>
          <w:p w14:paraId="541F9413" w14:textId="77777777" w:rsidR="001E6F80" w:rsidRPr="00C4150F" w:rsidRDefault="001E6F80" w:rsidP="001A6381">
            <w:pPr>
              <w:jc w:val="left"/>
            </w:pPr>
            <w:r w:rsidRPr="00C4150F">
              <w:t>Parc. št. 878/8, stavbno zemljišče v izmeri 2 m² (ID znak: parcela 1961 878/8)</w:t>
            </w:r>
          </w:p>
        </w:tc>
        <w:tc>
          <w:tcPr>
            <w:tcW w:w="1417" w:type="dxa"/>
            <w:hideMark/>
          </w:tcPr>
          <w:p w14:paraId="5A8082A7" w14:textId="77777777" w:rsidR="001E6F80" w:rsidRPr="00C4150F" w:rsidRDefault="001E6F80" w:rsidP="001A6381">
            <w:pPr>
              <w:jc w:val="left"/>
            </w:pPr>
            <w:r w:rsidRPr="00C4150F">
              <w:t>zemljišče</w:t>
            </w:r>
          </w:p>
        </w:tc>
        <w:tc>
          <w:tcPr>
            <w:tcW w:w="1418" w:type="dxa"/>
            <w:hideMark/>
          </w:tcPr>
          <w:p w14:paraId="0F213423" w14:textId="77777777" w:rsidR="001E6F80" w:rsidRPr="00C4150F" w:rsidRDefault="001E6F80" w:rsidP="001A6381">
            <w:pPr>
              <w:jc w:val="right"/>
            </w:pPr>
            <w:r w:rsidRPr="00C4150F">
              <w:t>2 m²</w:t>
            </w:r>
          </w:p>
        </w:tc>
        <w:tc>
          <w:tcPr>
            <w:tcW w:w="1843" w:type="dxa"/>
            <w:hideMark/>
          </w:tcPr>
          <w:p w14:paraId="07D9D2AC" w14:textId="77777777" w:rsidR="001E6F80" w:rsidRPr="00C4150F" w:rsidRDefault="001E6F80" w:rsidP="001A6381">
            <w:pPr>
              <w:jc w:val="right"/>
            </w:pPr>
            <w:r w:rsidRPr="00C4150F">
              <w:t>200,00</w:t>
            </w:r>
          </w:p>
        </w:tc>
        <w:tc>
          <w:tcPr>
            <w:tcW w:w="1842" w:type="dxa"/>
            <w:hideMark/>
          </w:tcPr>
          <w:p w14:paraId="4A73CD8D" w14:textId="77777777" w:rsidR="001E6F80" w:rsidRPr="00C4150F" w:rsidRDefault="001E6F80" w:rsidP="00672A35">
            <w:pPr>
              <w:jc w:val="left"/>
            </w:pPr>
            <w:r w:rsidRPr="00C4150F">
              <w:t xml:space="preserve">Manjši, odmerjeni del pravokotnih parcel ob Ulici Kamniškega bataljona, namenjeni delno za menjavo (za parc. št. 878/5, 878/6 in 878/1), delno za prodajo lastnikoma sosednje zazidane stavbne parcele- občina zemljišča ne potrebuje za izvajanje svojih nalog. </w:t>
            </w:r>
          </w:p>
        </w:tc>
      </w:tr>
      <w:tr w:rsidR="001E6F80" w:rsidRPr="000E4536" w14:paraId="0A75C877" w14:textId="77777777" w:rsidTr="00B63D06">
        <w:trPr>
          <w:trHeight w:val="1274"/>
        </w:trPr>
        <w:tc>
          <w:tcPr>
            <w:tcW w:w="709" w:type="dxa"/>
            <w:noWrap/>
            <w:hideMark/>
          </w:tcPr>
          <w:p w14:paraId="6824F906" w14:textId="77777777" w:rsidR="001E6F80" w:rsidRPr="00C4150F" w:rsidRDefault="001E6F80" w:rsidP="001A6381">
            <w:pPr>
              <w:jc w:val="right"/>
            </w:pPr>
            <w:r w:rsidRPr="00C4150F">
              <w:t>7.</w:t>
            </w:r>
          </w:p>
        </w:tc>
        <w:tc>
          <w:tcPr>
            <w:tcW w:w="1985" w:type="dxa"/>
            <w:hideMark/>
          </w:tcPr>
          <w:p w14:paraId="6D72595B" w14:textId="77777777" w:rsidR="001E6F80" w:rsidRPr="00C4150F" w:rsidRDefault="001E6F80" w:rsidP="001A6381">
            <w:pPr>
              <w:jc w:val="left"/>
            </w:pPr>
            <w:r w:rsidRPr="00C4150F">
              <w:t>Parc. št. 885/11, stavbno zemljišče v izmeri 5 m²  (ID znak: parcela 1961 885/11)</w:t>
            </w:r>
          </w:p>
        </w:tc>
        <w:tc>
          <w:tcPr>
            <w:tcW w:w="1417" w:type="dxa"/>
            <w:hideMark/>
          </w:tcPr>
          <w:p w14:paraId="56DAF3C4" w14:textId="77777777" w:rsidR="001E6F80" w:rsidRPr="00C4150F" w:rsidRDefault="001E6F80" w:rsidP="001A6381">
            <w:pPr>
              <w:jc w:val="left"/>
            </w:pPr>
            <w:r w:rsidRPr="00C4150F">
              <w:t>zemljišče</w:t>
            </w:r>
          </w:p>
        </w:tc>
        <w:tc>
          <w:tcPr>
            <w:tcW w:w="1418" w:type="dxa"/>
            <w:hideMark/>
          </w:tcPr>
          <w:p w14:paraId="28C67BD9" w14:textId="77777777" w:rsidR="001E6F80" w:rsidRPr="00C4150F" w:rsidRDefault="001E6F80" w:rsidP="001A6381">
            <w:pPr>
              <w:jc w:val="right"/>
            </w:pPr>
            <w:r w:rsidRPr="00C4150F">
              <w:t>5 m²</w:t>
            </w:r>
          </w:p>
        </w:tc>
        <w:tc>
          <w:tcPr>
            <w:tcW w:w="1843" w:type="dxa"/>
            <w:hideMark/>
          </w:tcPr>
          <w:p w14:paraId="6189FEE9" w14:textId="77777777" w:rsidR="001E6F80" w:rsidRPr="00C4150F" w:rsidRDefault="001E6F80" w:rsidP="001A6381">
            <w:pPr>
              <w:jc w:val="right"/>
            </w:pPr>
            <w:r w:rsidRPr="00C4150F">
              <w:t>500,00</w:t>
            </w:r>
          </w:p>
        </w:tc>
        <w:tc>
          <w:tcPr>
            <w:tcW w:w="1842" w:type="dxa"/>
            <w:hideMark/>
          </w:tcPr>
          <w:p w14:paraId="06050AA3" w14:textId="77777777" w:rsidR="001E6F80" w:rsidRPr="00C4150F" w:rsidRDefault="001E6F80" w:rsidP="00672A35">
            <w:pPr>
              <w:jc w:val="left"/>
            </w:pPr>
            <w:r w:rsidRPr="00C4150F">
              <w:t xml:space="preserve">Manjši, odmerjeni del pravokotnih parcel ob Ulici Kamniškega bataljona, namenjeni delno za menjavo (za parc. št. 878/5, 878/6 in 878/1), delno za prodajo lastnikoma sosednje zazidane stavbne parcele- občina zemljišča ne potrebuje za izvajanje svojih nalog. </w:t>
            </w:r>
          </w:p>
        </w:tc>
      </w:tr>
      <w:tr w:rsidR="001E6F80" w:rsidRPr="000E4536" w14:paraId="51E4C801" w14:textId="77777777" w:rsidTr="00B63D06">
        <w:trPr>
          <w:trHeight w:val="2382"/>
        </w:trPr>
        <w:tc>
          <w:tcPr>
            <w:tcW w:w="709" w:type="dxa"/>
            <w:noWrap/>
            <w:hideMark/>
          </w:tcPr>
          <w:p w14:paraId="63982803" w14:textId="77777777" w:rsidR="001E6F80" w:rsidRPr="00C4150F" w:rsidRDefault="001E6F80" w:rsidP="001A6381">
            <w:pPr>
              <w:jc w:val="right"/>
            </w:pPr>
            <w:r w:rsidRPr="00C4150F">
              <w:t>8.</w:t>
            </w:r>
          </w:p>
        </w:tc>
        <w:tc>
          <w:tcPr>
            <w:tcW w:w="1985" w:type="dxa"/>
            <w:hideMark/>
          </w:tcPr>
          <w:p w14:paraId="5F43F06D" w14:textId="77777777" w:rsidR="001E6F80" w:rsidRPr="00C4150F" w:rsidRDefault="001E6F80" w:rsidP="001A6381">
            <w:pPr>
              <w:jc w:val="left"/>
            </w:pPr>
            <w:r w:rsidRPr="00C4150F">
              <w:t>Parc. št. 1573/26, stavno zemljišče v izmeri 38 m² (ID znak: parcela 1961 1573/26), parc. št. 1573/27, stavbno zemljišče v izmeri 10 m² (ID znak: parcela 1961 1573/27), parc. št. 1573/29, stavbno zemljišče v izmeri 7 m² (ID znak: parcela 1961 1573/29)</w:t>
            </w:r>
          </w:p>
        </w:tc>
        <w:tc>
          <w:tcPr>
            <w:tcW w:w="1417" w:type="dxa"/>
            <w:hideMark/>
          </w:tcPr>
          <w:p w14:paraId="4C6B70AB" w14:textId="77777777" w:rsidR="001E6F80" w:rsidRPr="00C4150F" w:rsidRDefault="001E6F80" w:rsidP="001A6381">
            <w:pPr>
              <w:jc w:val="left"/>
            </w:pPr>
            <w:r w:rsidRPr="00C4150F">
              <w:t>zemljišča</w:t>
            </w:r>
          </w:p>
        </w:tc>
        <w:tc>
          <w:tcPr>
            <w:tcW w:w="1418" w:type="dxa"/>
            <w:hideMark/>
          </w:tcPr>
          <w:p w14:paraId="50CE3F9D" w14:textId="77777777" w:rsidR="001E6F80" w:rsidRPr="00C4150F" w:rsidRDefault="001E6F80" w:rsidP="001A6381">
            <w:pPr>
              <w:jc w:val="right"/>
            </w:pPr>
            <w:r w:rsidRPr="00C4150F">
              <w:t>55 m²</w:t>
            </w:r>
          </w:p>
        </w:tc>
        <w:tc>
          <w:tcPr>
            <w:tcW w:w="1843" w:type="dxa"/>
            <w:hideMark/>
          </w:tcPr>
          <w:p w14:paraId="136B4EAB" w14:textId="77777777" w:rsidR="001E6F80" w:rsidRPr="00C4150F" w:rsidRDefault="001E6F80" w:rsidP="001A6381">
            <w:pPr>
              <w:jc w:val="right"/>
            </w:pPr>
            <w:r w:rsidRPr="00C4150F">
              <w:t>5.500,00</w:t>
            </w:r>
          </w:p>
        </w:tc>
        <w:tc>
          <w:tcPr>
            <w:tcW w:w="1842" w:type="dxa"/>
            <w:hideMark/>
          </w:tcPr>
          <w:p w14:paraId="16B5A76D" w14:textId="77777777" w:rsidR="001E6F80" w:rsidRPr="00C4150F" w:rsidRDefault="001E6F80" w:rsidP="00672A35">
            <w:pPr>
              <w:jc w:val="left"/>
            </w:pPr>
            <w:r w:rsidRPr="00C4150F">
              <w:t xml:space="preserve">Manjši, odmerjeni del parcel ob Ulici Kamniškega bataljona, namenjeni delno za menjavo (za parc. št. 878/5, 878/6 in 878/1), delno za prodajo lastnikoma sosednje zazidane stavbne parcele- občina zemljišča ne potrebuje za izvajanje svojih nalog. </w:t>
            </w:r>
          </w:p>
        </w:tc>
      </w:tr>
      <w:tr w:rsidR="001E6F80" w:rsidRPr="000E4536" w14:paraId="380E7D83" w14:textId="77777777" w:rsidTr="00B63D06">
        <w:trPr>
          <w:trHeight w:val="815"/>
        </w:trPr>
        <w:tc>
          <w:tcPr>
            <w:tcW w:w="709" w:type="dxa"/>
            <w:noWrap/>
            <w:hideMark/>
          </w:tcPr>
          <w:p w14:paraId="50D9AC2C" w14:textId="77777777" w:rsidR="001E6F80" w:rsidRPr="00C4150F" w:rsidRDefault="001E6F80" w:rsidP="001A6381">
            <w:pPr>
              <w:jc w:val="right"/>
            </w:pPr>
            <w:r w:rsidRPr="00C4150F">
              <w:t>9.</w:t>
            </w:r>
          </w:p>
        </w:tc>
        <w:tc>
          <w:tcPr>
            <w:tcW w:w="1985" w:type="dxa"/>
            <w:hideMark/>
          </w:tcPr>
          <w:p w14:paraId="49AEFDB5" w14:textId="77777777" w:rsidR="001E6F80" w:rsidRPr="00C4150F" w:rsidRDefault="001E6F80" w:rsidP="001A6381">
            <w:pPr>
              <w:jc w:val="left"/>
            </w:pPr>
            <w:r w:rsidRPr="00C4150F">
              <w:t>Parc. št. 802/2, vodno zemljišče v izmeri 872 m²  (ID znak: parcela 1961 802/2)</w:t>
            </w:r>
          </w:p>
        </w:tc>
        <w:tc>
          <w:tcPr>
            <w:tcW w:w="1417" w:type="dxa"/>
            <w:hideMark/>
          </w:tcPr>
          <w:p w14:paraId="5947EDE8" w14:textId="77777777" w:rsidR="001E6F80" w:rsidRPr="00C4150F" w:rsidRDefault="001E6F80" w:rsidP="001A6381">
            <w:pPr>
              <w:jc w:val="left"/>
            </w:pPr>
            <w:r w:rsidRPr="00C4150F">
              <w:t>zemljišče</w:t>
            </w:r>
          </w:p>
        </w:tc>
        <w:tc>
          <w:tcPr>
            <w:tcW w:w="1418" w:type="dxa"/>
            <w:hideMark/>
          </w:tcPr>
          <w:p w14:paraId="377EBF5D" w14:textId="77777777" w:rsidR="001E6F80" w:rsidRPr="00C4150F" w:rsidRDefault="001E6F80" w:rsidP="001A6381">
            <w:pPr>
              <w:jc w:val="right"/>
            </w:pPr>
            <w:r w:rsidRPr="00C4150F">
              <w:t>872 m²</w:t>
            </w:r>
          </w:p>
        </w:tc>
        <w:tc>
          <w:tcPr>
            <w:tcW w:w="1843" w:type="dxa"/>
            <w:hideMark/>
          </w:tcPr>
          <w:p w14:paraId="148023B6" w14:textId="77777777" w:rsidR="001E6F80" w:rsidRPr="00C4150F" w:rsidRDefault="001E6F80" w:rsidP="001A6381">
            <w:pPr>
              <w:jc w:val="right"/>
            </w:pPr>
            <w:r w:rsidRPr="00C4150F">
              <w:t>9.550,00</w:t>
            </w:r>
          </w:p>
        </w:tc>
        <w:tc>
          <w:tcPr>
            <w:tcW w:w="1842" w:type="dxa"/>
            <w:hideMark/>
          </w:tcPr>
          <w:p w14:paraId="12E6B731" w14:textId="77777777" w:rsidR="001E6F80" w:rsidRPr="00C4150F" w:rsidRDefault="001E6F80" w:rsidP="00672A35">
            <w:pPr>
              <w:jc w:val="left"/>
            </w:pPr>
            <w:r w:rsidRPr="00C4150F">
              <w:t>Prodaja nepremičnine, saj je občina ne potrebuje za izvajanje svojih nalog.</w:t>
            </w:r>
          </w:p>
        </w:tc>
      </w:tr>
      <w:tr w:rsidR="001E6F80" w:rsidRPr="000E4536" w14:paraId="22E7123B" w14:textId="77777777" w:rsidTr="00B63D06">
        <w:trPr>
          <w:trHeight w:val="864"/>
        </w:trPr>
        <w:tc>
          <w:tcPr>
            <w:tcW w:w="709" w:type="dxa"/>
            <w:noWrap/>
            <w:hideMark/>
          </w:tcPr>
          <w:p w14:paraId="1EF1D299" w14:textId="77777777" w:rsidR="001E6F80" w:rsidRPr="00C4150F" w:rsidRDefault="001E6F80" w:rsidP="001A6381">
            <w:pPr>
              <w:jc w:val="right"/>
            </w:pPr>
            <w:r w:rsidRPr="00C4150F">
              <w:lastRenderedPageBreak/>
              <w:t>10.</w:t>
            </w:r>
          </w:p>
        </w:tc>
        <w:tc>
          <w:tcPr>
            <w:tcW w:w="1985" w:type="dxa"/>
            <w:hideMark/>
          </w:tcPr>
          <w:p w14:paraId="3E29006A" w14:textId="77777777" w:rsidR="001E6F80" w:rsidRPr="00C4150F" w:rsidRDefault="001E6F80" w:rsidP="001A6381">
            <w:pPr>
              <w:jc w:val="left"/>
            </w:pPr>
            <w:r w:rsidRPr="00C4150F">
              <w:t>Parc. št. 250/1, kmetijsko oz. stavbno zemljišče v izmeri 2862 m² (ID znak: parcela 1961 250/1)</w:t>
            </w:r>
          </w:p>
        </w:tc>
        <w:tc>
          <w:tcPr>
            <w:tcW w:w="1417" w:type="dxa"/>
            <w:hideMark/>
          </w:tcPr>
          <w:p w14:paraId="4601AB43" w14:textId="77777777" w:rsidR="001E6F80" w:rsidRPr="00C4150F" w:rsidRDefault="001E6F80" w:rsidP="001A6381">
            <w:pPr>
              <w:jc w:val="left"/>
            </w:pPr>
            <w:r w:rsidRPr="00C4150F">
              <w:t>zemljišče</w:t>
            </w:r>
          </w:p>
        </w:tc>
        <w:tc>
          <w:tcPr>
            <w:tcW w:w="1418" w:type="dxa"/>
            <w:hideMark/>
          </w:tcPr>
          <w:p w14:paraId="4914117D" w14:textId="77777777" w:rsidR="001E6F80" w:rsidRPr="00C4150F" w:rsidRDefault="001E6F80" w:rsidP="001A6381">
            <w:pPr>
              <w:jc w:val="right"/>
            </w:pPr>
            <w:r w:rsidRPr="00C4150F">
              <w:t>2862 m²</w:t>
            </w:r>
          </w:p>
        </w:tc>
        <w:tc>
          <w:tcPr>
            <w:tcW w:w="1843" w:type="dxa"/>
            <w:hideMark/>
          </w:tcPr>
          <w:p w14:paraId="21EFD4AF" w14:textId="77777777" w:rsidR="001E6F80" w:rsidRPr="00C4150F" w:rsidRDefault="001E6F80" w:rsidP="001A6381">
            <w:pPr>
              <w:jc w:val="right"/>
            </w:pPr>
            <w:r w:rsidRPr="00C4150F">
              <w:t>24.500,00</w:t>
            </w:r>
          </w:p>
        </w:tc>
        <w:tc>
          <w:tcPr>
            <w:tcW w:w="1842" w:type="dxa"/>
            <w:hideMark/>
          </w:tcPr>
          <w:p w14:paraId="08BF031D" w14:textId="77777777" w:rsidR="001E6F80" w:rsidRPr="00C4150F" w:rsidRDefault="001E6F80" w:rsidP="00672A35">
            <w:pPr>
              <w:jc w:val="left"/>
            </w:pPr>
            <w:r w:rsidRPr="00C4150F">
              <w:t>Menjava parcele s Skladom KZG ali lastnikom zemljišča za potrebe obnove Mengeške ceste- rondo, lahko tudi ulic v Trzinu- občina zemljišča ne potrebuje za izvajanje svojih nalog.</w:t>
            </w:r>
          </w:p>
        </w:tc>
      </w:tr>
      <w:tr w:rsidR="001E6F80" w:rsidRPr="000E4536" w14:paraId="59826A9E" w14:textId="77777777" w:rsidTr="00B63D06">
        <w:trPr>
          <w:trHeight w:val="645"/>
        </w:trPr>
        <w:tc>
          <w:tcPr>
            <w:tcW w:w="709" w:type="dxa"/>
            <w:noWrap/>
            <w:hideMark/>
          </w:tcPr>
          <w:p w14:paraId="15B318BC" w14:textId="77777777" w:rsidR="001E6F80" w:rsidRPr="00C4150F" w:rsidRDefault="001E6F80" w:rsidP="001A6381">
            <w:pPr>
              <w:jc w:val="right"/>
            </w:pPr>
            <w:r w:rsidRPr="00C4150F">
              <w:t>11.</w:t>
            </w:r>
          </w:p>
        </w:tc>
        <w:tc>
          <w:tcPr>
            <w:tcW w:w="1985" w:type="dxa"/>
            <w:hideMark/>
          </w:tcPr>
          <w:p w14:paraId="12C899B9" w14:textId="77777777" w:rsidR="001E6F80" w:rsidRPr="00C4150F" w:rsidRDefault="001E6F80" w:rsidP="001A6381">
            <w:pPr>
              <w:jc w:val="left"/>
            </w:pPr>
            <w:r w:rsidRPr="00C4150F">
              <w:t xml:space="preserve">Parc. št. 1646/102, stavbno zemljišče v izmeri 386 m² (ID 1961-1646/102) </w:t>
            </w:r>
          </w:p>
        </w:tc>
        <w:tc>
          <w:tcPr>
            <w:tcW w:w="1417" w:type="dxa"/>
            <w:hideMark/>
          </w:tcPr>
          <w:p w14:paraId="34BE153D" w14:textId="77777777" w:rsidR="001E6F80" w:rsidRPr="00C4150F" w:rsidRDefault="001E6F80" w:rsidP="001A6381">
            <w:pPr>
              <w:jc w:val="left"/>
            </w:pPr>
            <w:r w:rsidRPr="00C4150F">
              <w:t>zemljišče</w:t>
            </w:r>
          </w:p>
        </w:tc>
        <w:tc>
          <w:tcPr>
            <w:tcW w:w="1418" w:type="dxa"/>
            <w:hideMark/>
          </w:tcPr>
          <w:p w14:paraId="7B41A67D" w14:textId="77777777" w:rsidR="001E6F80" w:rsidRPr="00C4150F" w:rsidRDefault="001E6F80" w:rsidP="001A6381">
            <w:pPr>
              <w:jc w:val="right"/>
            </w:pPr>
            <w:r w:rsidRPr="00C4150F">
              <w:t>80 m²</w:t>
            </w:r>
          </w:p>
        </w:tc>
        <w:tc>
          <w:tcPr>
            <w:tcW w:w="1843" w:type="dxa"/>
            <w:hideMark/>
          </w:tcPr>
          <w:p w14:paraId="209D07BE" w14:textId="77777777" w:rsidR="001E6F80" w:rsidRPr="00C4150F" w:rsidRDefault="001E6F80" w:rsidP="001A6381">
            <w:pPr>
              <w:jc w:val="right"/>
            </w:pPr>
            <w:r w:rsidRPr="00C4150F">
              <w:t>10.400,00</w:t>
            </w:r>
          </w:p>
        </w:tc>
        <w:tc>
          <w:tcPr>
            <w:tcW w:w="1842" w:type="dxa"/>
            <w:hideMark/>
          </w:tcPr>
          <w:p w14:paraId="433EC117" w14:textId="77777777" w:rsidR="001E6F80" w:rsidRPr="00C4150F" w:rsidRDefault="001E6F80" w:rsidP="00672A35">
            <w:pPr>
              <w:jc w:val="left"/>
            </w:pPr>
            <w:r w:rsidRPr="00C4150F">
              <w:t>Prodaja dela parcele- ohišnica, na željo lastnika hiše- občina zemljišča ne potrebuje za izvajanja svoji nalog.</w:t>
            </w:r>
          </w:p>
        </w:tc>
      </w:tr>
      <w:tr w:rsidR="001E6F80" w:rsidRPr="000E4536" w14:paraId="1D43120C" w14:textId="77777777" w:rsidTr="00B63D06">
        <w:trPr>
          <w:trHeight w:val="705"/>
        </w:trPr>
        <w:tc>
          <w:tcPr>
            <w:tcW w:w="709" w:type="dxa"/>
            <w:noWrap/>
            <w:hideMark/>
          </w:tcPr>
          <w:p w14:paraId="7B411260" w14:textId="77777777" w:rsidR="001E6F80" w:rsidRPr="00C4150F" w:rsidRDefault="001E6F80" w:rsidP="001A6381">
            <w:pPr>
              <w:jc w:val="right"/>
            </w:pPr>
            <w:r w:rsidRPr="00C4150F">
              <w:t>12.</w:t>
            </w:r>
          </w:p>
        </w:tc>
        <w:tc>
          <w:tcPr>
            <w:tcW w:w="1985" w:type="dxa"/>
            <w:hideMark/>
          </w:tcPr>
          <w:p w14:paraId="0A6AEB0F" w14:textId="77777777" w:rsidR="001E6F80" w:rsidRPr="00C4150F" w:rsidRDefault="001E6F80" w:rsidP="001A6381">
            <w:pPr>
              <w:jc w:val="left"/>
            </w:pPr>
            <w:r w:rsidRPr="00C4150F">
              <w:t>Parc. št. 1577/6, stavbno zemljišče v izmeri 82 m² (ID 1961-1577/6)</w:t>
            </w:r>
          </w:p>
        </w:tc>
        <w:tc>
          <w:tcPr>
            <w:tcW w:w="1417" w:type="dxa"/>
            <w:hideMark/>
          </w:tcPr>
          <w:p w14:paraId="42C84D6E" w14:textId="77777777" w:rsidR="001E6F80" w:rsidRPr="00C4150F" w:rsidRDefault="001E6F80" w:rsidP="001A6381">
            <w:pPr>
              <w:jc w:val="left"/>
            </w:pPr>
            <w:r w:rsidRPr="00C4150F">
              <w:t>zemljišče</w:t>
            </w:r>
          </w:p>
        </w:tc>
        <w:tc>
          <w:tcPr>
            <w:tcW w:w="1418" w:type="dxa"/>
            <w:hideMark/>
          </w:tcPr>
          <w:p w14:paraId="194F4A88" w14:textId="77777777" w:rsidR="001E6F80" w:rsidRPr="00C4150F" w:rsidRDefault="001E6F80" w:rsidP="001A6381">
            <w:pPr>
              <w:jc w:val="right"/>
            </w:pPr>
            <w:r w:rsidRPr="00C4150F">
              <w:t>82 m²</w:t>
            </w:r>
          </w:p>
        </w:tc>
        <w:tc>
          <w:tcPr>
            <w:tcW w:w="1843" w:type="dxa"/>
            <w:hideMark/>
          </w:tcPr>
          <w:p w14:paraId="11EB0785" w14:textId="77777777" w:rsidR="001E6F80" w:rsidRPr="00C4150F" w:rsidRDefault="001E6F80" w:rsidP="001A6381">
            <w:pPr>
              <w:jc w:val="right"/>
            </w:pPr>
            <w:r w:rsidRPr="00C4150F">
              <w:t>15.000,00</w:t>
            </w:r>
          </w:p>
        </w:tc>
        <w:tc>
          <w:tcPr>
            <w:tcW w:w="1842" w:type="dxa"/>
            <w:hideMark/>
          </w:tcPr>
          <w:p w14:paraId="008C3111" w14:textId="77777777" w:rsidR="001E6F80" w:rsidRPr="00C4150F" w:rsidRDefault="001E6F80" w:rsidP="00672A35">
            <w:pPr>
              <w:jc w:val="left"/>
            </w:pPr>
            <w:r w:rsidRPr="00C4150F">
              <w:t>Menjava dela nepremičnine za parc. št. 942/5- občina zemljišča ne potrebuje za izvajanje svojih nalog, po prevideni geodetski odmeri.</w:t>
            </w:r>
          </w:p>
        </w:tc>
      </w:tr>
      <w:tr w:rsidR="001E6F80" w:rsidRPr="000E4536" w14:paraId="2EFB1F8B" w14:textId="77777777" w:rsidTr="00B63D06">
        <w:trPr>
          <w:trHeight w:val="576"/>
        </w:trPr>
        <w:tc>
          <w:tcPr>
            <w:tcW w:w="709" w:type="dxa"/>
            <w:noWrap/>
            <w:hideMark/>
          </w:tcPr>
          <w:p w14:paraId="31182B08" w14:textId="77777777" w:rsidR="001E6F80" w:rsidRPr="00C4150F" w:rsidRDefault="001E6F80" w:rsidP="001A6381">
            <w:pPr>
              <w:jc w:val="right"/>
            </w:pPr>
            <w:r w:rsidRPr="00C4150F">
              <w:t>13.</w:t>
            </w:r>
          </w:p>
        </w:tc>
        <w:tc>
          <w:tcPr>
            <w:tcW w:w="1985" w:type="dxa"/>
            <w:hideMark/>
          </w:tcPr>
          <w:p w14:paraId="07379AA1" w14:textId="77777777" w:rsidR="001E6F80" w:rsidRPr="00C4150F" w:rsidRDefault="001E6F80" w:rsidP="001A6381">
            <w:pPr>
              <w:jc w:val="left"/>
            </w:pPr>
            <w:r w:rsidRPr="00C4150F">
              <w:t>Parc. št. 1260/8,  stavbno zemljišče v izmeri 16 m² (ID1961-1260/8)</w:t>
            </w:r>
          </w:p>
        </w:tc>
        <w:tc>
          <w:tcPr>
            <w:tcW w:w="1417" w:type="dxa"/>
            <w:hideMark/>
          </w:tcPr>
          <w:p w14:paraId="7B33BD9B" w14:textId="77777777" w:rsidR="001E6F80" w:rsidRPr="00C4150F" w:rsidRDefault="001E6F80" w:rsidP="001A6381">
            <w:pPr>
              <w:jc w:val="left"/>
            </w:pPr>
            <w:r w:rsidRPr="00C4150F">
              <w:t>zemljišče</w:t>
            </w:r>
          </w:p>
        </w:tc>
        <w:tc>
          <w:tcPr>
            <w:tcW w:w="1418" w:type="dxa"/>
            <w:hideMark/>
          </w:tcPr>
          <w:p w14:paraId="0AFDE4D3" w14:textId="77777777" w:rsidR="001E6F80" w:rsidRPr="00C4150F" w:rsidRDefault="001E6F80" w:rsidP="001A6381">
            <w:pPr>
              <w:jc w:val="right"/>
            </w:pPr>
            <w:r w:rsidRPr="00C4150F">
              <w:t>16 m²</w:t>
            </w:r>
          </w:p>
        </w:tc>
        <w:tc>
          <w:tcPr>
            <w:tcW w:w="1843" w:type="dxa"/>
            <w:hideMark/>
          </w:tcPr>
          <w:p w14:paraId="4940381C" w14:textId="77777777" w:rsidR="001E6F80" w:rsidRPr="00C4150F" w:rsidRDefault="001E6F80" w:rsidP="001A6381">
            <w:pPr>
              <w:jc w:val="right"/>
            </w:pPr>
            <w:r w:rsidRPr="00C4150F">
              <w:t>1.600,00</w:t>
            </w:r>
          </w:p>
        </w:tc>
        <w:tc>
          <w:tcPr>
            <w:tcW w:w="1842" w:type="dxa"/>
            <w:hideMark/>
          </w:tcPr>
          <w:p w14:paraId="3FB5729F" w14:textId="77777777" w:rsidR="001E6F80" w:rsidRPr="00C4150F" w:rsidRDefault="001E6F80" w:rsidP="00672A35">
            <w:pPr>
              <w:jc w:val="left"/>
            </w:pPr>
            <w:r w:rsidRPr="00C4150F">
              <w:t xml:space="preserve">Prodaja zemljišča v OIC, ki ga Občina ne potrebuje za opravljanje svojih nalog. </w:t>
            </w:r>
          </w:p>
        </w:tc>
      </w:tr>
      <w:tr w:rsidR="001E6F80" w:rsidRPr="000E4536" w14:paraId="1F7FC7E9" w14:textId="77777777" w:rsidTr="00B63D06">
        <w:trPr>
          <w:trHeight w:val="630"/>
        </w:trPr>
        <w:tc>
          <w:tcPr>
            <w:tcW w:w="709" w:type="dxa"/>
            <w:hideMark/>
          </w:tcPr>
          <w:p w14:paraId="72F5F2E8" w14:textId="77777777" w:rsidR="001E6F80" w:rsidRPr="00C4150F" w:rsidRDefault="001E6F80" w:rsidP="001A6381">
            <w:pPr>
              <w:jc w:val="right"/>
            </w:pPr>
            <w:r w:rsidRPr="00C4150F">
              <w:t>14.</w:t>
            </w:r>
          </w:p>
        </w:tc>
        <w:tc>
          <w:tcPr>
            <w:tcW w:w="1985" w:type="dxa"/>
            <w:hideMark/>
          </w:tcPr>
          <w:p w14:paraId="60749F32" w14:textId="6D047495" w:rsidR="001E6F80" w:rsidRPr="00C4150F" w:rsidRDefault="001E6F80" w:rsidP="001A6381">
            <w:pPr>
              <w:jc w:val="left"/>
            </w:pPr>
            <w:r w:rsidRPr="00C4150F">
              <w:t>Parc. št.  1600/58, stavbno zemljišče v izmeri 48 m² (ID 1961-1600/58)</w:t>
            </w:r>
          </w:p>
        </w:tc>
        <w:tc>
          <w:tcPr>
            <w:tcW w:w="1417" w:type="dxa"/>
            <w:hideMark/>
          </w:tcPr>
          <w:p w14:paraId="750C372C" w14:textId="77777777" w:rsidR="001E6F80" w:rsidRPr="00C4150F" w:rsidRDefault="001E6F80" w:rsidP="001A6381">
            <w:pPr>
              <w:jc w:val="left"/>
            </w:pPr>
            <w:r w:rsidRPr="00C4150F">
              <w:t>zemljišče</w:t>
            </w:r>
          </w:p>
        </w:tc>
        <w:tc>
          <w:tcPr>
            <w:tcW w:w="1418" w:type="dxa"/>
            <w:hideMark/>
          </w:tcPr>
          <w:p w14:paraId="70AD9668" w14:textId="77777777" w:rsidR="001E6F80" w:rsidRPr="00C4150F" w:rsidRDefault="001E6F80" w:rsidP="001A6381">
            <w:pPr>
              <w:jc w:val="right"/>
            </w:pPr>
            <w:r w:rsidRPr="00C4150F">
              <w:t>48 m²</w:t>
            </w:r>
          </w:p>
        </w:tc>
        <w:tc>
          <w:tcPr>
            <w:tcW w:w="1843" w:type="dxa"/>
            <w:hideMark/>
          </w:tcPr>
          <w:p w14:paraId="4E7004B3" w14:textId="77777777" w:rsidR="001E6F80" w:rsidRPr="00C4150F" w:rsidRDefault="001E6F80" w:rsidP="001A6381">
            <w:pPr>
              <w:jc w:val="right"/>
            </w:pPr>
            <w:r w:rsidRPr="00C4150F">
              <w:t>4.900,00</w:t>
            </w:r>
          </w:p>
        </w:tc>
        <w:tc>
          <w:tcPr>
            <w:tcW w:w="1842" w:type="dxa"/>
            <w:hideMark/>
          </w:tcPr>
          <w:p w14:paraId="3A7116AD" w14:textId="77777777" w:rsidR="001E6F80" w:rsidRPr="00C4150F" w:rsidRDefault="001E6F80" w:rsidP="00672A35">
            <w:pPr>
              <w:jc w:val="left"/>
            </w:pPr>
            <w:r w:rsidRPr="00C4150F">
              <w:t>Gradbena parcela za potrebe menjave ali za prodajo. Občina zemljišča ne potrebuje za izvajanje svojih nalog.</w:t>
            </w:r>
          </w:p>
        </w:tc>
      </w:tr>
      <w:tr w:rsidR="001E6F80" w:rsidRPr="000E4536" w14:paraId="00BFAB8A" w14:textId="77777777" w:rsidTr="00B63D06">
        <w:trPr>
          <w:trHeight w:val="548"/>
        </w:trPr>
        <w:tc>
          <w:tcPr>
            <w:tcW w:w="709" w:type="dxa"/>
            <w:hideMark/>
          </w:tcPr>
          <w:p w14:paraId="0425000D" w14:textId="77777777" w:rsidR="001E6F80" w:rsidRPr="00C4150F" w:rsidRDefault="001E6F80" w:rsidP="001A6381">
            <w:pPr>
              <w:jc w:val="right"/>
            </w:pPr>
            <w:r w:rsidRPr="00C4150F">
              <w:t>15.</w:t>
            </w:r>
          </w:p>
        </w:tc>
        <w:tc>
          <w:tcPr>
            <w:tcW w:w="1985" w:type="dxa"/>
            <w:hideMark/>
          </w:tcPr>
          <w:p w14:paraId="1A7FB45D" w14:textId="77777777" w:rsidR="001E6F80" w:rsidRPr="00C4150F" w:rsidRDefault="001E6F80" w:rsidP="001A6381">
            <w:pPr>
              <w:jc w:val="left"/>
            </w:pPr>
            <w:r w:rsidRPr="00C4150F">
              <w:t>Parc. št. 1262/3, stavbno zemljišče v izmeri 2858 m² (ID znak: parcela 1961 1262/3) in parc. št. 1261/25, stavbno zemljišče v izmeri 3416 m² (ID znak: parcela 1961 1261/25)</w:t>
            </w:r>
          </w:p>
        </w:tc>
        <w:tc>
          <w:tcPr>
            <w:tcW w:w="1417" w:type="dxa"/>
            <w:hideMark/>
          </w:tcPr>
          <w:p w14:paraId="30370BC2" w14:textId="77777777" w:rsidR="001E6F80" w:rsidRPr="00C4150F" w:rsidRDefault="001E6F80" w:rsidP="001A6381">
            <w:pPr>
              <w:jc w:val="left"/>
            </w:pPr>
            <w:r w:rsidRPr="00C4150F">
              <w:t>zemljišče</w:t>
            </w:r>
          </w:p>
        </w:tc>
        <w:tc>
          <w:tcPr>
            <w:tcW w:w="1418" w:type="dxa"/>
            <w:hideMark/>
          </w:tcPr>
          <w:p w14:paraId="4ACADF40" w14:textId="77777777" w:rsidR="001E6F80" w:rsidRPr="00C4150F" w:rsidRDefault="001E6F80" w:rsidP="001A6381">
            <w:pPr>
              <w:jc w:val="right"/>
            </w:pPr>
            <w:r w:rsidRPr="00C4150F">
              <w:t>1200 m²</w:t>
            </w:r>
          </w:p>
        </w:tc>
        <w:tc>
          <w:tcPr>
            <w:tcW w:w="1843" w:type="dxa"/>
            <w:hideMark/>
          </w:tcPr>
          <w:p w14:paraId="63E388EB" w14:textId="77777777" w:rsidR="001E6F80" w:rsidRPr="00C4150F" w:rsidRDefault="001E6F80" w:rsidP="001A6381">
            <w:pPr>
              <w:jc w:val="right"/>
            </w:pPr>
            <w:r w:rsidRPr="00C4150F">
              <w:t>120.000,00</w:t>
            </w:r>
          </w:p>
        </w:tc>
        <w:tc>
          <w:tcPr>
            <w:tcW w:w="1842" w:type="dxa"/>
            <w:hideMark/>
          </w:tcPr>
          <w:p w14:paraId="2B088414" w14:textId="77777777" w:rsidR="001E6F80" w:rsidRPr="00C4150F" w:rsidRDefault="001E6F80" w:rsidP="00672A35">
            <w:pPr>
              <w:jc w:val="left"/>
            </w:pPr>
            <w:r w:rsidRPr="00C4150F">
              <w:t>Prodaja dela zemljišča parc. št. 1262/3 in parc. št. 1261/25 v skupni izmeri približno 1200 m², natančno po odmeri glede na OPPN, na javni dražbi za potrebe dopolnitve gradbene parcele. Občina zemljišč ne potrebuje za izvajanje svojih nalog.</w:t>
            </w:r>
          </w:p>
        </w:tc>
      </w:tr>
      <w:tr w:rsidR="001E6F80" w:rsidRPr="000E4536" w14:paraId="15296F88" w14:textId="77777777" w:rsidTr="00B63D06">
        <w:trPr>
          <w:trHeight w:val="864"/>
        </w:trPr>
        <w:tc>
          <w:tcPr>
            <w:tcW w:w="709" w:type="dxa"/>
            <w:hideMark/>
          </w:tcPr>
          <w:p w14:paraId="5424906B" w14:textId="77777777" w:rsidR="001E6F80" w:rsidRPr="00C4150F" w:rsidRDefault="001E6F80" w:rsidP="001A6381">
            <w:pPr>
              <w:jc w:val="right"/>
            </w:pPr>
            <w:r w:rsidRPr="00C4150F">
              <w:lastRenderedPageBreak/>
              <w:t>16.</w:t>
            </w:r>
          </w:p>
        </w:tc>
        <w:tc>
          <w:tcPr>
            <w:tcW w:w="1985" w:type="dxa"/>
            <w:hideMark/>
          </w:tcPr>
          <w:p w14:paraId="19C5370F" w14:textId="77777777" w:rsidR="001E6F80" w:rsidRPr="00C4150F" w:rsidRDefault="001E6F80" w:rsidP="001A6381">
            <w:pPr>
              <w:jc w:val="left"/>
            </w:pPr>
            <w:r w:rsidRPr="00C4150F">
              <w:t>Parc. št. 1574/5, stavbno zemljišče v izmeri 55 m² (ID znak: parcela 1961 1574/5)</w:t>
            </w:r>
          </w:p>
        </w:tc>
        <w:tc>
          <w:tcPr>
            <w:tcW w:w="1417" w:type="dxa"/>
            <w:hideMark/>
          </w:tcPr>
          <w:p w14:paraId="3DDE05C1" w14:textId="77777777" w:rsidR="001E6F80" w:rsidRPr="00C4150F" w:rsidRDefault="001E6F80" w:rsidP="001A6381">
            <w:pPr>
              <w:jc w:val="left"/>
            </w:pPr>
            <w:r w:rsidRPr="00C4150F">
              <w:t>zemljišče</w:t>
            </w:r>
          </w:p>
        </w:tc>
        <w:tc>
          <w:tcPr>
            <w:tcW w:w="1418" w:type="dxa"/>
            <w:hideMark/>
          </w:tcPr>
          <w:p w14:paraId="098F85A6" w14:textId="77777777" w:rsidR="001E6F80" w:rsidRPr="00C4150F" w:rsidRDefault="001E6F80" w:rsidP="001A6381">
            <w:pPr>
              <w:jc w:val="right"/>
            </w:pPr>
            <w:r w:rsidRPr="00C4150F">
              <w:t>55 m²</w:t>
            </w:r>
          </w:p>
        </w:tc>
        <w:tc>
          <w:tcPr>
            <w:tcW w:w="1843" w:type="dxa"/>
            <w:hideMark/>
          </w:tcPr>
          <w:p w14:paraId="6206DE2F" w14:textId="77777777" w:rsidR="001E6F80" w:rsidRPr="00C4150F" w:rsidRDefault="001E6F80" w:rsidP="001A6381">
            <w:pPr>
              <w:jc w:val="right"/>
            </w:pPr>
            <w:r w:rsidRPr="00C4150F">
              <w:t>6.000,00</w:t>
            </w:r>
          </w:p>
        </w:tc>
        <w:tc>
          <w:tcPr>
            <w:tcW w:w="1842" w:type="dxa"/>
            <w:hideMark/>
          </w:tcPr>
          <w:p w14:paraId="3C86A9B6" w14:textId="77777777" w:rsidR="001E6F80" w:rsidRPr="00C4150F" w:rsidRDefault="001E6F80" w:rsidP="00672A35">
            <w:pPr>
              <w:jc w:val="left"/>
            </w:pPr>
            <w:r w:rsidRPr="00C4150F">
              <w:t>Prodaja nepremičnine v namen zaokrožitve parcele. Občina zemljišča ne potrebuje za izvajanje svojih nalog.</w:t>
            </w:r>
          </w:p>
        </w:tc>
      </w:tr>
      <w:tr w:rsidR="001E6F80" w:rsidRPr="000E4536" w14:paraId="48FD57DD" w14:textId="77777777" w:rsidTr="00B63D06">
        <w:trPr>
          <w:trHeight w:val="595"/>
        </w:trPr>
        <w:tc>
          <w:tcPr>
            <w:tcW w:w="709" w:type="dxa"/>
            <w:hideMark/>
          </w:tcPr>
          <w:p w14:paraId="71A861A9" w14:textId="77777777" w:rsidR="001E6F80" w:rsidRPr="00C4150F" w:rsidRDefault="001E6F80" w:rsidP="001A6381">
            <w:pPr>
              <w:jc w:val="right"/>
            </w:pPr>
            <w:r w:rsidRPr="00C4150F">
              <w:t>17.</w:t>
            </w:r>
          </w:p>
        </w:tc>
        <w:tc>
          <w:tcPr>
            <w:tcW w:w="1985" w:type="dxa"/>
            <w:hideMark/>
          </w:tcPr>
          <w:p w14:paraId="63B78581" w14:textId="77777777" w:rsidR="001E6F80" w:rsidRPr="00C4150F" w:rsidRDefault="001E6F80" w:rsidP="001A6381">
            <w:pPr>
              <w:jc w:val="left"/>
            </w:pPr>
            <w:r w:rsidRPr="00C4150F">
              <w:t>Parc. št. 826/2, stavbno zemljišče v izmeri 84 m² (ID znak: parcela 1961 826/2) in parc. št. 826/8, stavbno zemljišče v izmeri 15 m² (ID znak: parcela 1961 826/8)</w:t>
            </w:r>
          </w:p>
        </w:tc>
        <w:tc>
          <w:tcPr>
            <w:tcW w:w="1417" w:type="dxa"/>
            <w:hideMark/>
          </w:tcPr>
          <w:p w14:paraId="1289A279" w14:textId="77777777" w:rsidR="001E6F80" w:rsidRPr="00C4150F" w:rsidRDefault="001E6F80" w:rsidP="001A6381">
            <w:pPr>
              <w:jc w:val="left"/>
            </w:pPr>
            <w:r w:rsidRPr="00C4150F">
              <w:t>zemljišče</w:t>
            </w:r>
          </w:p>
        </w:tc>
        <w:tc>
          <w:tcPr>
            <w:tcW w:w="1418" w:type="dxa"/>
            <w:hideMark/>
          </w:tcPr>
          <w:p w14:paraId="452AB20E" w14:textId="77777777" w:rsidR="001E6F80" w:rsidRPr="00C4150F" w:rsidRDefault="001E6F80" w:rsidP="001A6381">
            <w:pPr>
              <w:jc w:val="right"/>
            </w:pPr>
            <w:r w:rsidRPr="00C4150F">
              <w:t>99 m²</w:t>
            </w:r>
          </w:p>
        </w:tc>
        <w:tc>
          <w:tcPr>
            <w:tcW w:w="1843" w:type="dxa"/>
            <w:hideMark/>
          </w:tcPr>
          <w:p w14:paraId="11FDA279" w14:textId="77777777" w:rsidR="001E6F80" w:rsidRPr="00C4150F" w:rsidRDefault="001E6F80" w:rsidP="001A6381">
            <w:pPr>
              <w:jc w:val="right"/>
            </w:pPr>
            <w:r w:rsidRPr="00C4150F">
              <w:t>9.900,00</w:t>
            </w:r>
          </w:p>
        </w:tc>
        <w:tc>
          <w:tcPr>
            <w:tcW w:w="1842" w:type="dxa"/>
            <w:hideMark/>
          </w:tcPr>
          <w:p w14:paraId="4A4EB833" w14:textId="77777777" w:rsidR="001E6F80" w:rsidRPr="00C4150F" w:rsidRDefault="001E6F80" w:rsidP="00672A35">
            <w:pPr>
              <w:jc w:val="left"/>
            </w:pPr>
            <w:r w:rsidRPr="00C4150F">
              <w:t>Prodaja nepremičnin, saj Občina zemljišča ne potrebuje za izvajanje svojih nalog.</w:t>
            </w:r>
          </w:p>
        </w:tc>
      </w:tr>
      <w:tr w:rsidR="001E6F80" w:rsidRPr="000E4536" w14:paraId="1E9E8753" w14:textId="77777777" w:rsidTr="00B63D06">
        <w:trPr>
          <w:trHeight w:val="566"/>
        </w:trPr>
        <w:tc>
          <w:tcPr>
            <w:tcW w:w="709" w:type="dxa"/>
            <w:hideMark/>
          </w:tcPr>
          <w:p w14:paraId="3A20A33C" w14:textId="77777777" w:rsidR="001E6F80" w:rsidRPr="004C0152" w:rsidRDefault="001E6F80" w:rsidP="001A6381">
            <w:pPr>
              <w:jc w:val="right"/>
              <w:rPr>
                <w:rFonts w:cs="Arial"/>
              </w:rPr>
            </w:pPr>
            <w:r w:rsidRPr="004C0152">
              <w:rPr>
                <w:rFonts w:cs="Arial"/>
              </w:rPr>
              <w:t>18.</w:t>
            </w:r>
          </w:p>
        </w:tc>
        <w:tc>
          <w:tcPr>
            <w:tcW w:w="1985" w:type="dxa"/>
            <w:hideMark/>
          </w:tcPr>
          <w:p w14:paraId="1123087F" w14:textId="7D26FAB5" w:rsidR="001E6F80" w:rsidRPr="004C0152" w:rsidRDefault="001E6F80" w:rsidP="001A6381">
            <w:pPr>
              <w:jc w:val="left"/>
              <w:rPr>
                <w:rFonts w:cs="Arial"/>
              </w:rPr>
            </w:pPr>
            <w:r w:rsidRPr="004C0152">
              <w:rPr>
                <w:rFonts w:cs="Arial"/>
              </w:rPr>
              <w:t>Parc. št. 845/</w:t>
            </w:r>
            <w:r w:rsidR="0045157E" w:rsidRPr="004C0152">
              <w:rPr>
                <w:rFonts w:cs="Arial"/>
              </w:rPr>
              <w:t xml:space="preserve">13 </w:t>
            </w:r>
            <w:r w:rsidRPr="004C0152">
              <w:rPr>
                <w:rFonts w:cs="Arial"/>
              </w:rPr>
              <w:t>(ID znak: parcela 1961 845/</w:t>
            </w:r>
            <w:r w:rsidR="0045157E" w:rsidRPr="004C0152">
              <w:rPr>
                <w:rFonts w:cs="Arial"/>
              </w:rPr>
              <w:t>13</w:t>
            </w:r>
            <w:r w:rsidRPr="004C0152">
              <w:rPr>
                <w:rFonts w:cs="Arial"/>
              </w:rPr>
              <w:t>)</w:t>
            </w:r>
          </w:p>
        </w:tc>
        <w:tc>
          <w:tcPr>
            <w:tcW w:w="1417" w:type="dxa"/>
            <w:hideMark/>
          </w:tcPr>
          <w:p w14:paraId="08099F7F" w14:textId="77777777" w:rsidR="001E6F80" w:rsidRPr="004C0152" w:rsidRDefault="001E6F80" w:rsidP="001A6381">
            <w:pPr>
              <w:jc w:val="left"/>
              <w:rPr>
                <w:rFonts w:cs="Arial"/>
              </w:rPr>
            </w:pPr>
            <w:r w:rsidRPr="004C0152">
              <w:rPr>
                <w:rFonts w:cs="Arial"/>
              </w:rPr>
              <w:t>zemljišče</w:t>
            </w:r>
          </w:p>
        </w:tc>
        <w:tc>
          <w:tcPr>
            <w:tcW w:w="1418" w:type="dxa"/>
            <w:hideMark/>
          </w:tcPr>
          <w:p w14:paraId="743876D1" w14:textId="7B912C82" w:rsidR="001E6F80" w:rsidRPr="004C0152" w:rsidRDefault="0045157E" w:rsidP="001A6381">
            <w:pPr>
              <w:jc w:val="right"/>
              <w:rPr>
                <w:rFonts w:cs="Arial"/>
              </w:rPr>
            </w:pPr>
            <w:r w:rsidRPr="004C0152">
              <w:rPr>
                <w:rFonts w:cs="Arial"/>
              </w:rPr>
              <w:t>2</w:t>
            </w:r>
            <w:r w:rsidR="001E6F80" w:rsidRPr="004C0152">
              <w:rPr>
                <w:rFonts w:cs="Arial"/>
              </w:rPr>
              <w:t>2 m²</w:t>
            </w:r>
          </w:p>
        </w:tc>
        <w:tc>
          <w:tcPr>
            <w:tcW w:w="1843" w:type="dxa"/>
            <w:hideMark/>
          </w:tcPr>
          <w:p w14:paraId="35332C28" w14:textId="1C135535" w:rsidR="001E6F80" w:rsidRPr="004C0152" w:rsidRDefault="0045157E" w:rsidP="001A6381">
            <w:pPr>
              <w:jc w:val="right"/>
              <w:rPr>
                <w:rFonts w:cs="Arial"/>
              </w:rPr>
            </w:pPr>
            <w:r w:rsidRPr="004C0152">
              <w:rPr>
                <w:rFonts w:cs="Arial"/>
              </w:rPr>
              <w:t>3.784,00</w:t>
            </w:r>
          </w:p>
        </w:tc>
        <w:tc>
          <w:tcPr>
            <w:tcW w:w="1842" w:type="dxa"/>
            <w:hideMark/>
          </w:tcPr>
          <w:p w14:paraId="0731DAAB" w14:textId="6FEB64F2" w:rsidR="001E6F80" w:rsidRPr="004C0152" w:rsidRDefault="0045157E" w:rsidP="00672A35">
            <w:pPr>
              <w:jc w:val="left"/>
              <w:rPr>
                <w:rFonts w:cs="Arial"/>
              </w:rPr>
            </w:pPr>
            <w:r w:rsidRPr="004C0152">
              <w:rPr>
                <w:rFonts w:cs="Arial"/>
              </w:rPr>
              <w:t xml:space="preserve">Prodaja parc. št. 845/13, v izmeri 22 m² (ID znak: parcela 1961 845/13) na podlagi ponudbe za odkup. </w:t>
            </w:r>
            <w:r w:rsidR="001E6F80" w:rsidRPr="004C0152">
              <w:rPr>
                <w:rFonts w:cs="Arial"/>
              </w:rPr>
              <w:t>Občina zemljišča ne potrebuje za izvajanje svojih nalog.</w:t>
            </w:r>
          </w:p>
        </w:tc>
      </w:tr>
      <w:tr w:rsidR="0045157E" w:rsidRPr="000E4536" w14:paraId="38935073" w14:textId="77777777" w:rsidTr="00B63D06">
        <w:trPr>
          <w:trHeight w:val="566"/>
        </w:trPr>
        <w:tc>
          <w:tcPr>
            <w:tcW w:w="709" w:type="dxa"/>
          </w:tcPr>
          <w:p w14:paraId="4F21049F" w14:textId="6F065DF3" w:rsidR="0045157E" w:rsidRPr="004C0152" w:rsidRDefault="0045157E" w:rsidP="001A6381">
            <w:pPr>
              <w:jc w:val="right"/>
              <w:rPr>
                <w:rFonts w:cs="Arial"/>
              </w:rPr>
            </w:pPr>
            <w:r w:rsidRPr="004C0152">
              <w:rPr>
                <w:rFonts w:cs="Arial"/>
              </w:rPr>
              <w:t>18.a</w:t>
            </w:r>
          </w:p>
        </w:tc>
        <w:tc>
          <w:tcPr>
            <w:tcW w:w="1985" w:type="dxa"/>
          </w:tcPr>
          <w:p w14:paraId="40BB39BA" w14:textId="0E3E0AA6" w:rsidR="0045157E" w:rsidRPr="004C0152" w:rsidRDefault="0045157E" w:rsidP="001A6381">
            <w:pPr>
              <w:jc w:val="left"/>
              <w:rPr>
                <w:rFonts w:cs="Arial"/>
              </w:rPr>
            </w:pPr>
            <w:r w:rsidRPr="004C0152">
              <w:rPr>
                <w:rFonts w:cs="Arial"/>
              </w:rPr>
              <w:t>Parc. št. 845/14 (ID znak: parcela 1961 845/14)</w:t>
            </w:r>
          </w:p>
        </w:tc>
        <w:tc>
          <w:tcPr>
            <w:tcW w:w="1417" w:type="dxa"/>
          </w:tcPr>
          <w:p w14:paraId="69A278F9" w14:textId="038DDAD7" w:rsidR="0045157E" w:rsidRPr="004C0152" w:rsidRDefault="0045157E" w:rsidP="001A6381">
            <w:pPr>
              <w:jc w:val="left"/>
              <w:rPr>
                <w:rFonts w:cs="Arial"/>
              </w:rPr>
            </w:pPr>
            <w:r w:rsidRPr="004C0152">
              <w:rPr>
                <w:rFonts w:cs="Arial"/>
              </w:rPr>
              <w:t>zemljišče</w:t>
            </w:r>
          </w:p>
        </w:tc>
        <w:tc>
          <w:tcPr>
            <w:tcW w:w="1418" w:type="dxa"/>
          </w:tcPr>
          <w:p w14:paraId="1907D196" w14:textId="495944B0" w:rsidR="0045157E" w:rsidRPr="004C0152" w:rsidRDefault="0045157E" w:rsidP="001A6381">
            <w:pPr>
              <w:jc w:val="right"/>
              <w:rPr>
                <w:rFonts w:cs="Arial"/>
              </w:rPr>
            </w:pPr>
            <w:r w:rsidRPr="004C0152">
              <w:rPr>
                <w:rFonts w:cs="Arial"/>
              </w:rPr>
              <w:t>17 m²</w:t>
            </w:r>
          </w:p>
        </w:tc>
        <w:tc>
          <w:tcPr>
            <w:tcW w:w="1843" w:type="dxa"/>
          </w:tcPr>
          <w:p w14:paraId="5C0014E6" w14:textId="0D3C1736" w:rsidR="0045157E" w:rsidRPr="004C0152" w:rsidRDefault="0045157E" w:rsidP="001A6381">
            <w:pPr>
              <w:jc w:val="right"/>
              <w:rPr>
                <w:rFonts w:cs="Arial"/>
              </w:rPr>
            </w:pPr>
            <w:r w:rsidRPr="004C0152">
              <w:rPr>
                <w:rFonts w:cs="Arial"/>
              </w:rPr>
              <w:t>2.924,00</w:t>
            </w:r>
          </w:p>
        </w:tc>
        <w:tc>
          <w:tcPr>
            <w:tcW w:w="1842" w:type="dxa"/>
          </w:tcPr>
          <w:p w14:paraId="0A2E983F" w14:textId="3711B3C1" w:rsidR="0045157E" w:rsidRPr="004C0152" w:rsidRDefault="0045157E" w:rsidP="00672A35">
            <w:pPr>
              <w:jc w:val="left"/>
              <w:rPr>
                <w:rFonts w:cs="Arial"/>
              </w:rPr>
            </w:pPr>
            <w:r w:rsidRPr="004C0152">
              <w:rPr>
                <w:rFonts w:cs="Arial"/>
              </w:rPr>
              <w:t xml:space="preserve">Prodaja parc. št. 845/14, v izmeri 17 m² (ID znak: </w:t>
            </w:r>
            <w:r w:rsidR="004C0152" w:rsidRPr="004C0152">
              <w:rPr>
                <w:rFonts w:cs="Arial"/>
              </w:rPr>
              <w:t>parcela 1961 845/14) na podlagi ponudbe za odkup. Občina zemljišča ne potrebuje za izvajanje svojih nalog.</w:t>
            </w:r>
          </w:p>
        </w:tc>
      </w:tr>
      <w:tr w:rsidR="001E6F80" w:rsidRPr="000E4536" w14:paraId="57603364" w14:textId="77777777" w:rsidTr="00B63D06">
        <w:trPr>
          <w:trHeight w:val="1120"/>
        </w:trPr>
        <w:tc>
          <w:tcPr>
            <w:tcW w:w="709" w:type="dxa"/>
            <w:hideMark/>
          </w:tcPr>
          <w:p w14:paraId="42BA2D48" w14:textId="77777777" w:rsidR="001E6F80" w:rsidRPr="00C4150F" w:rsidRDefault="001E6F80" w:rsidP="001A6381">
            <w:pPr>
              <w:jc w:val="right"/>
            </w:pPr>
            <w:r w:rsidRPr="00C4150F">
              <w:t>19.</w:t>
            </w:r>
          </w:p>
        </w:tc>
        <w:tc>
          <w:tcPr>
            <w:tcW w:w="1985" w:type="dxa"/>
            <w:hideMark/>
          </w:tcPr>
          <w:p w14:paraId="7B67EA7C" w14:textId="77777777" w:rsidR="001E6F80" w:rsidRPr="00C4150F" w:rsidRDefault="001E6F80" w:rsidP="001A6381">
            <w:pPr>
              <w:jc w:val="left"/>
            </w:pPr>
            <w:r w:rsidRPr="00C4150F">
              <w:t>Parc. št. 838/26, stavbno zemljišče v izmeri 169 m² (ID znak: parcela 1961 838/26)</w:t>
            </w:r>
          </w:p>
        </w:tc>
        <w:tc>
          <w:tcPr>
            <w:tcW w:w="1417" w:type="dxa"/>
            <w:hideMark/>
          </w:tcPr>
          <w:p w14:paraId="5C9B9440" w14:textId="77777777" w:rsidR="001E6F80" w:rsidRPr="00C4150F" w:rsidRDefault="001E6F80" w:rsidP="001A6381">
            <w:pPr>
              <w:jc w:val="left"/>
            </w:pPr>
            <w:r w:rsidRPr="00C4150F">
              <w:t>zemljišče</w:t>
            </w:r>
          </w:p>
        </w:tc>
        <w:tc>
          <w:tcPr>
            <w:tcW w:w="1418" w:type="dxa"/>
            <w:hideMark/>
          </w:tcPr>
          <w:p w14:paraId="5793492B" w14:textId="77777777" w:rsidR="001E6F80" w:rsidRPr="00C4150F" w:rsidRDefault="001E6F80" w:rsidP="001A6381">
            <w:pPr>
              <w:jc w:val="right"/>
            </w:pPr>
            <w:r w:rsidRPr="00C4150F">
              <w:t>169 m²</w:t>
            </w:r>
          </w:p>
        </w:tc>
        <w:tc>
          <w:tcPr>
            <w:tcW w:w="1843" w:type="dxa"/>
            <w:hideMark/>
          </w:tcPr>
          <w:p w14:paraId="486AE25E" w14:textId="77777777" w:rsidR="001E6F80" w:rsidRPr="00C4150F" w:rsidRDefault="001E6F80" w:rsidP="001A6381">
            <w:pPr>
              <w:jc w:val="right"/>
            </w:pPr>
            <w:r w:rsidRPr="00C4150F">
              <w:t>18.600,00</w:t>
            </w:r>
          </w:p>
        </w:tc>
        <w:tc>
          <w:tcPr>
            <w:tcW w:w="1842" w:type="dxa"/>
            <w:hideMark/>
          </w:tcPr>
          <w:p w14:paraId="477B11A1" w14:textId="77777777" w:rsidR="001E6F80" w:rsidRPr="00C4150F" w:rsidRDefault="001E6F80" w:rsidP="00672A35">
            <w:pPr>
              <w:jc w:val="left"/>
            </w:pPr>
            <w:r w:rsidRPr="00C4150F">
              <w:t>Prodaja zemljišč parc. št. 838/26, v izmeri 169 m² (ID znak: parcela 1961 838/26) na podlagi ponudbe za odkup. Občina zemljišča ne potrebuje za izvajanje svojih nalog.</w:t>
            </w:r>
          </w:p>
        </w:tc>
      </w:tr>
      <w:tr w:rsidR="001E6F80" w:rsidRPr="000E4536" w14:paraId="03D21412" w14:textId="77777777" w:rsidTr="00A04455">
        <w:trPr>
          <w:trHeight w:val="566"/>
        </w:trPr>
        <w:tc>
          <w:tcPr>
            <w:tcW w:w="709" w:type="dxa"/>
            <w:hideMark/>
          </w:tcPr>
          <w:p w14:paraId="20A05E5E" w14:textId="77777777" w:rsidR="001E6F80" w:rsidRPr="00C4150F" w:rsidRDefault="001E6F80" w:rsidP="001A6381">
            <w:pPr>
              <w:jc w:val="right"/>
            </w:pPr>
            <w:r w:rsidRPr="00C4150F">
              <w:t>20.</w:t>
            </w:r>
          </w:p>
        </w:tc>
        <w:tc>
          <w:tcPr>
            <w:tcW w:w="1985" w:type="dxa"/>
            <w:hideMark/>
          </w:tcPr>
          <w:p w14:paraId="43510A39" w14:textId="77777777" w:rsidR="001E6F80" w:rsidRPr="00C4150F" w:rsidRDefault="001E6F80" w:rsidP="001A6381">
            <w:pPr>
              <w:jc w:val="left"/>
            </w:pPr>
            <w:r w:rsidRPr="00C4150F">
              <w:t>Parc. št. 845/9, stavbno zemljišče v izmeri 28 m² (ID znak: parcela 1961 845/9)</w:t>
            </w:r>
          </w:p>
        </w:tc>
        <w:tc>
          <w:tcPr>
            <w:tcW w:w="1417" w:type="dxa"/>
            <w:hideMark/>
          </w:tcPr>
          <w:p w14:paraId="170210E4" w14:textId="77777777" w:rsidR="001E6F80" w:rsidRPr="00C4150F" w:rsidRDefault="001E6F80" w:rsidP="001A6381">
            <w:pPr>
              <w:jc w:val="left"/>
            </w:pPr>
            <w:r w:rsidRPr="00C4150F">
              <w:t>zemljišče</w:t>
            </w:r>
          </w:p>
        </w:tc>
        <w:tc>
          <w:tcPr>
            <w:tcW w:w="1418" w:type="dxa"/>
            <w:hideMark/>
          </w:tcPr>
          <w:p w14:paraId="454EA8AF" w14:textId="77777777" w:rsidR="001E6F80" w:rsidRPr="00C4150F" w:rsidRDefault="001E6F80" w:rsidP="001A6381">
            <w:pPr>
              <w:jc w:val="right"/>
            </w:pPr>
            <w:r w:rsidRPr="00C4150F">
              <w:t>28 m²</w:t>
            </w:r>
          </w:p>
        </w:tc>
        <w:tc>
          <w:tcPr>
            <w:tcW w:w="1843" w:type="dxa"/>
            <w:hideMark/>
          </w:tcPr>
          <w:p w14:paraId="75AA21B4" w14:textId="77777777" w:rsidR="001E6F80" w:rsidRPr="00C4150F" w:rsidRDefault="001E6F80" w:rsidP="001A6381">
            <w:pPr>
              <w:jc w:val="right"/>
            </w:pPr>
            <w:r w:rsidRPr="00C4150F">
              <w:t>3.000,00</w:t>
            </w:r>
          </w:p>
        </w:tc>
        <w:tc>
          <w:tcPr>
            <w:tcW w:w="1842" w:type="dxa"/>
            <w:hideMark/>
          </w:tcPr>
          <w:p w14:paraId="1ADBF852" w14:textId="77777777" w:rsidR="001E6F80" w:rsidRPr="00C4150F" w:rsidRDefault="001E6F80" w:rsidP="00672A35">
            <w:pPr>
              <w:jc w:val="left"/>
            </w:pPr>
            <w:r w:rsidRPr="00C4150F">
              <w:t xml:space="preserve">Prodaja nepremičnine na podlagi vloge za odkup fizične osebe. Občina zemljišča ne potrebuje za </w:t>
            </w:r>
            <w:r w:rsidRPr="00C4150F">
              <w:lastRenderedPageBreak/>
              <w:t>izvajanje svojih nalog.</w:t>
            </w:r>
          </w:p>
        </w:tc>
      </w:tr>
      <w:tr w:rsidR="001E6F80" w:rsidRPr="000E4536" w14:paraId="53C11937" w14:textId="77777777" w:rsidTr="00B63D06">
        <w:trPr>
          <w:trHeight w:val="424"/>
        </w:trPr>
        <w:tc>
          <w:tcPr>
            <w:tcW w:w="709" w:type="dxa"/>
            <w:hideMark/>
          </w:tcPr>
          <w:p w14:paraId="2D58A572" w14:textId="77777777" w:rsidR="001E6F80" w:rsidRPr="00C4150F" w:rsidRDefault="001E6F80" w:rsidP="001A6381">
            <w:pPr>
              <w:jc w:val="right"/>
            </w:pPr>
            <w:r w:rsidRPr="00C4150F">
              <w:lastRenderedPageBreak/>
              <w:t>21.</w:t>
            </w:r>
          </w:p>
        </w:tc>
        <w:tc>
          <w:tcPr>
            <w:tcW w:w="1985" w:type="dxa"/>
            <w:hideMark/>
          </w:tcPr>
          <w:p w14:paraId="3CCFD504" w14:textId="77777777" w:rsidR="001E6F80" w:rsidRPr="00C4150F" w:rsidRDefault="001E6F80" w:rsidP="001A6381">
            <w:pPr>
              <w:jc w:val="left"/>
            </w:pPr>
            <w:r w:rsidRPr="00C4150F">
              <w:t>Parc. št. 1634, stavbno zemljišče v izmeri 842 m² (ID znak: parcela 1961 1634)</w:t>
            </w:r>
          </w:p>
        </w:tc>
        <w:tc>
          <w:tcPr>
            <w:tcW w:w="1417" w:type="dxa"/>
            <w:hideMark/>
          </w:tcPr>
          <w:p w14:paraId="0C2BC2B0" w14:textId="77777777" w:rsidR="001E6F80" w:rsidRPr="00C4150F" w:rsidRDefault="001E6F80" w:rsidP="001A6381">
            <w:pPr>
              <w:jc w:val="left"/>
            </w:pPr>
            <w:r w:rsidRPr="00C4150F">
              <w:t>zemljišče</w:t>
            </w:r>
          </w:p>
        </w:tc>
        <w:tc>
          <w:tcPr>
            <w:tcW w:w="1418" w:type="dxa"/>
            <w:hideMark/>
          </w:tcPr>
          <w:p w14:paraId="05D89150" w14:textId="77777777" w:rsidR="001E6F80" w:rsidRPr="00C4150F" w:rsidRDefault="001E6F80" w:rsidP="001A6381">
            <w:pPr>
              <w:jc w:val="right"/>
            </w:pPr>
            <w:r w:rsidRPr="00C4150F">
              <w:t>175 m²</w:t>
            </w:r>
          </w:p>
        </w:tc>
        <w:tc>
          <w:tcPr>
            <w:tcW w:w="1843" w:type="dxa"/>
            <w:hideMark/>
          </w:tcPr>
          <w:p w14:paraId="604B6674" w14:textId="77777777" w:rsidR="001E6F80" w:rsidRPr="00C4150F" w:rsidRDefault="001E6F80" w:rsidP="001A6381">
            <w:pPr>
              <w:jc w:val="right"/>
            </w:pPr>
            <w:r w:rsidRPr="00C4150F">
              <w:t>22.750,00</w:t>
            </w:r>
          </w:p>
        </w:tc>
        <w:tc>
          <w:tcPr>
            <w:tcW w:w="1842" w:type="dxa"/>
            <w:hideMark/>
          </w:tcPr>
          <w:p w14:paraId="47A6596A" w14:textId="77777777" w:rsidR="001E6F80" w:rsidRPr="00C4150F" w:rsidRDefault="001E6F80" w:rsidP="00672A35">
            <w:pPr>
              <w:jc w:val="left"/>
            </w:pPr>
            <w:r w:rsidRPr="00C4150F">
              <w:t>Prodaja dela nepremičnine v izmeri cca 175 m², na podlagi vloge za odkup fizične osebe. Občina zemljišča ne potrebuje za izvajanje svojih nalog.</w:t>
            </w:r>
          </w:p>
        </w:tc>
      </w:tr>
      <w:tr w:rsidR="001E6F80" w:rsidRPr="000E4536" w14:paraId="040EFDA3" w14:textId="77777777" w:rsidTr="00B63D06">
        <w:trPr>
          <w:trHeight w:val="539"/>
        </w:trPr>
        <w:tc>
          <w:tcPr>
            <w:tcW w:w="709" w:type="dxa"/>
            <w:hideMark/>
          </w:tcPr>
          <w:p w14:paraId="31F1276D" w14:textId="77777777" w:rsidR="001E6F80" w:rsidRPr="00C4150F" w:rsidRDefault="001E6F80" w:rsidP="001A6381">
            <w:pPr>
              <w:jc w:val="right"/>
            </w:pPr>
            <w:r w:rsidRPr="00C4150F">
              <w:t>22.</w:t>
            </w:r>
          </w:p>
        </w:tc>
        <w:tc>
          <w:tcPr>
            <w:tcW w:w="1985" w:type="dxa"/>
            <w:hideMark/>
          </w:tcPr>
          <w:p w14:paraId="0B824F47" w14:textId="77777777" w:rsidR="001E6F80" w:rsidRPr="00C4150F" w:rsidRDefault="001E6F80" w:rsidP="001A6381">
            <w:pPr>
              <w:jc w:val="left"/>
            </w:pPr>
            <w:r w:rsidRPr="00C4150F">
              <w:t>Parc. št. 1244/430, stavbno zemljišče v izmeri 1067 m² (ID znak: parcela 1961 1244/430)</w:t>
            </w:r>
          </w:p>
        </w:tc>
        <w:tc>
          <w:tcPr>
            <w:tcW w:w="1417" w:type="dxa"/>
            <w:hideMark/>
          </w:tcPr>
          <w:p w14:paraId="2127FFA2" w14:textId="77777777" w:rsidR="001E6F80" w:rsidRPr="00C4150F" w:rsidRDefault="001E6F80" w:rsidP="001A6381">
            <w:pPr>
              <w:jc w:val="left"/>
            </w:pPr>
            <w:r w:rsidRPr="00C4150F">
              <w:t>zemljišče</w:t>
            </w:r>
          </w:p>
        </w:tc>
        <w:tc>
          <w:tcPr>
            <w:tcW w:w="1418" w:type="dxa"/>
            <w:hideMark/>
          </w:tcPr>
          <w:p w14:paraId="16869D1B" w14:textId="77777777" w:rsidR="001E6F80" w:rsidRPr="00C4150F" w:rsidRDefault="001E6F80" w:rsidP="001A6381">
            <w:pPr>
              <w:jc w:val="right"/>
            </w:pPr>
            <w:r w:rsidRPr="00C4150F">
              <w:t>670 m²</w:t>
            </w:r>
          </w:p>
        </w:tc>
        <w:tc>
          <w:tcPr>
            <w:tcW w:w="1843" w:type="dxa"/>
            <w:hideMark/>
          </w:tcPr>
          <w:p w14:paraId="4545D193" w14:textId="77777777" w:rsidR="001E6F80" w:rsidRPr="00C4150F" w:rsidRDefault="001E6F80" w:rsidP="001A6381">
            <w:pPr>
              <w:jc w:val="right"/>
            </w:pPr>
            <w:r w:rsidRPr="00C4150F">
              <w:t>44.000,00</w:t>
            </w:r>
          </w:p>
        </w:tc>
        <w:tc>
          <w:tcPr>
            <w:tcW w:w="1842" w:type="dxa"/>
            <w:hideMark/>
          </w:tcPr>
          <w:p w14:paraId="2285DA28" w14:textId="77777777" w:rsidR="001E6F80" w:rsidRPr="00C4150F" w:rsidRDefault="001E6F80" w:rsidP="00672A35">
            <w:pPr>
              <w:jc w:val="left"/>
            </w:pPr>
            <w:r w:rsidRPr="00C4150F">
              <w:t>Prodaja oz. menjava dela solastniškega deleža 1056/1681 oz. 670 m² zemljišča s parc. št. 1224/5 in 1225/5 s podjetjem Biring skupina, d.o.o., po predviden geodetski odmeri, za potrebe ureditve kolesarske povezave.</w:t>
            </w:r>
          </w:p>
        </w:tc>
      </w:tr>
      <w:tr w:rsidR="001E6F80" w:rsidRPr="000E4536" w14:paraId="56586D70" w14:textId="77777777" w:rsidTr="00B63D06">
        <w:trPr>
          <w:trHeight w:val="548"/>
        </w:trPr>
        <w:tc>
          <w:tcPr>
            <w:tcW w:w="709" w:type="dxa"/>
            <w:hideMark/>
          </w:tcPr>
          <w:p w14:paraId="4E25062B" w14:textId="77777777" w:rsidR="001E6F80" w:rsidRPr="00C4150F" w:rsidRDefault="001E6F80" w:rsidP="001A6381">
            <w:pPr>
              <w:jc w:val="right"/>
            </w:pPr>
            <w:r w:rsidRPr="00C4150F">
              <w:t>23.</w:t>
            </w:r>
          </w:p>
        </w:tc>
        <w:tc>
          <w:tcPr>
            <w:tcW w:w="1985" w:type="dxa"/>
            <w:hideMark/>
          </w:tcPr>
          <w:p w14:paraId="7D6A830C" w14:textId="77777777" w:rsidR="001E6F80" w:rsidRPr="00C4150F" w:rsidRDefault="001E6F80" w:rsidP="001A6381">
            <w:pPr>
              <w:jc w:val="left"/>
            </w:pPr>
            <w:r w:rsidRPr="00C4150F">
              <w:t>Parc. št. 1576, stavbno zemljišče v izmeri 3410 m² (ID znak: parcela 1961 1576)</w:t>
            </w:r>
          </w:p>
        </w:tc>
        <w:tc>
          <w:tcPr>
            <w:tcW w:w="1417" w:type="dxa"/>
            <w:hideMark/>
          </w:tcPr>
          <w:p w14:paraId="7A3264FB" w14:textId="77777777" w:rsidR="001E6F80" w:rsidRPr="00C4150F" w:rsidRDefault="001E6F80" w:rsidP="001A6381">
            <w:pPr>
              <w:jc w:val="left"/>
            </w:pPr>
            <w:r w:rsidRPr="00C4150F">
              <w:t>zemljišče</w:t>
            </w:r>
          </w:p>
        </w:tc>
        <w:tc>
          <w:tcPr>
            <w:tcW w:w="1418" w:type="dxa"/>
            <w:hideMark/>
          </w:tcPr>
          <w:p w14:paraId="7A58FAAC" w14:textId="77777777" w:rsidR="001E6F80" w:rsidRPr="00C4150F" w:rsidRDefault="001E6F80" w:rsidP="001A6381">
            <w:pPr>
              <w:jc w:val="right"/>
            </w:pPr>
            <w:r w:rsidRPr="00C4150F">
              <w:t>500 m²</w:t>
            </w:r>
          </w:p>
        </w:tc>
        <w:tc>
          <w:tcPr>
            <w:tcW w:w="1843" w:type="dxa"/>
            <w:hideMark/>
          </w:tcPr>
          <w:p w14:paraId="4295A4AD" w14:textId="77777777" w:rsidR="001E6F80" w:rsidRPr="00C4150F" w:rsidRDefault="001E6F80" w:rsidP="001A6381">
            <w:pPr>
              <w:jc w:val="right"/>
            </w:pPr>
            <w:r w:rsidRPr="00C4150F">
              <w:t>93.000,00</w:t>
            </w:r>
          </w:p>
        </w:tc>
        <w:tc>
          <w:tcPr>
            <w:tcW w:w="1842" w:type="dxa"/>
            <w:hideMark/>
          </w:tcPr>
          <w:p w14:paraId="01DB54FF" w14:textId="77777777" w:rsidR="001E6F80" w:rsidRPr="00C4150F" w:rsidRDefault="001E6F80" w:rsidP="00672A35">
            <w:pPr>
              <w:jc w:val="left"/>
            </w:pPr>
            <w:r w:rsidRPr="00C4150F">
              <w:t>Delna prodaja ali menjava zemljišča, ki ga občina ne potrebuje za del zemljišč 942/6, 941/8, 940 in 895/1, vse k.o. Trzin, ki jih potrebujemo za rekonstrukcijo ceste Za hribom, predvidoma 500 m², po predvideni geodetski odmeri.</w:t>
            </w:r>
          </w:p>
        </w:tc>
      </w:tr>
      <w:tr w:rsidR="001E6F80" w:rsidRPr="000E4536" w14:paraId="1BC150C2" w14:textId="77777777" w:rsidTr="00B63D06">
        <w:trPr>
          <w:trHeight w:val="864"/>
        </w:trPr>
        <w:tc>
          <w:tcPr>
            <w:tcW w:w="709" w:type="dxa"/>
            <w:hideMark/>
          </w:tcPr>
          <w:p w14:paraId="196B4160" w14:textId="77777777" w:rsidR="001E6F80" w:rsidRPr="004C0152" w:rsidRDefault="001E6F80" w:rsidP="001A6381">
            <w:pPr>
              <w:jc w:val="right"/>
              <w:rPr>
                <w:rFonts w:cs="Arial"/>
              </w:rPr>
            </w:pPr>
            <w:r w:rsidRPr="004C0152">
              <w:rPr>
                <w:rFonts w:cs="Arial"/>
              </w:rPr>
              <w:t>24.</w:t>
            </w:r>
          </w:p>
        </w:tc>
        <w:tc>
          <w:tcPr>
            <w:tcW w:w="1985" w:type="dxa"/>
            <w:hideMark/>
          </w:tcPr>
          <w:p w14:paraId="42B7C8A1" w14:textId="77777777" w:rsidR="001E6F80" w:rsidRPr="004C0152" w:rsidRDefault="001E6F80" w:rsidP="001A6381">
            <w:pPr>
              <w:jc w:val="left"/>
              <w:rPr>
                <w:rFonts w:cs="Arial"/>
              </w:rPr>
            </w:pPr>
            <w:r w:rsidRPr="004C0152">
              <w:rPr>
                <w:rFonts w:cs="Arial"/>
              </w:rPr>
              <w:t>Parc. št. 1649/10, stavbno zemljišče v izmeri 94 m² (ID znak: parcela 1961 1649/10)</w:t>
            </w:r>
          </w:p>
        </w:tc>
        <w:tc>
          <w:tcPr>
            <w:tcW w:w="1417" w:type="dxa"/>
            <w:hideMark/>
          </w:tcPr>
          <w:p w14:paraId="1F98B0A4" w14:textId="77777777" w:rsidR="001E6F80" w:rsidRPr="004C0152" w:rsidRDefault="001E6F80" w:rsidP="001A6381">
            <w:pPr>
              <w:jc w:val="left"/>
              <w:rPr>
                <w:rFonts w:cs="Arial"/>
              </w:rPr>
            </w:pPr>
            <w:r w:rsidRPr="004C0152">
              <w:rPr>
                <w:rFonts w:cs="Arial"/>
              </w:rPr>
              <w:t>zemljišče</w:t>
            </w:r>
          </w:p>
        </w:tc>
        <w:tc>
          <w:tcPr>
            <w:tcW w:w="1418" w:type="dxa"/>
            <w:hideMark/>
          </w:tcPr>
          <w:p w14:paraId="3FBD497D" w14:textId="77777777" w:rsidR="001E6F80" w:rsidRPr="004C0152" w:rsidRDefault="001E6F80" w:rsidP="001A6381">
            <w:pPr>
              <w:jc w:val="right"/>
              <w:rPr>
                <w:rFonts w:cs="Arial"/>
              </w:rPr>
            </w:pPr>
            <w:r w:rsidRPr="004C0152">
              <w:rPr>
                <w:rFonts w:cs="Arial"/>
              </w:rPr>
              <w:t>50 m²</w:t>
            </w:r>
          </w:p>
        </w:tc>
        <w:tc>
          <w:tcPr>
            <w:tcW w:w="1843" w:type="dxa"/>
            <w:hideMark/>
          </w:tcPr>
          <w:p w14:paraId="5BB905F1" w14:textId="77777777" w:rsidR="001E6F80" w:rsidRPr="004C0152" w:rsidRDefault="001E6F80" w:rsidP="001A6381">
            <w:pPr>
              <w:jc w:val="right"/>
              <w:rPr>
                <w:rFonts w:cs="Arial"/>
              </w:rPr>
            </w:pPr>
            <w:r w:rsidRPr="004C0152">
              <w:rPr>
                <w:rFonts w:cs="Arial"/>
              </w:rPr>
              <w:t>6.500,00</w:t>
            </w:r>
          </w:p>
        </w:tc>
        <w:tc>
          <w:tcPr>
            <w:tcW w:w="1842" w:type="dxa"/>
            <w:hideMark/>
          </w:tcPr>
          <w:p w14:paraId="6425DDF8" w14:textId="77777777" w:rsidR="001E6F80" w:rsidRPr="004C0152" w:rsidRDefault="001E6F80" w:rsidP="00672A35">
            <w:pPr>
              <w:jc w:val="left"/>
              <w:rPr>
                <w:rFonts w:cs="Arial"/>
              </w:rPr>
            </w:pPr>
            <w:r w:rsidRPr="004C0152">
              <w:rPr>
                <w:rFonts w:cs="Arial"/>
              </w:rPr>
              <w:t>Prodaja dela nepremičnine, 1.5 m pas zelenice vzdolž stanovanjske hiše, po predvideni geodetski odmeri, saj ga Občina ne potrebuje za opravljanje svojih funkcij.</w:t>
            </w:r>
          </w:p>
        </w:tc>
      </w:tr>
      <w:tr w:rsidR="004C0152" w:rsidRPr="000E4536" w14:paraId="2A464099" w14:textId="77777777" w:rsidTr="00B63D06">
        <w:trPr>
          <w:trHeight w:val="864"/>
        </w:trPr>
        <w:tc>
          <w:tcPr>
            <w:tcW w:w="709" w:type="dxa"/>
          </w:tcPr>
          <w:p w14:paraId="0937959B" w14:textId="378EED0C" w:rsidR="004C0152" w:rsidRPr="004C0152" w:rsidRDefault="004C0152" w:rsidP="001A6381">
            <w:pPr>
              <w:jc w:val="right"/>
              <w:rPr>
                <w:rFonts w:cs="Arial"/>
              </w:rPr>
            </w:pPr>
            <w:r w:rsidRPr="004C0152">
              <w:rPr>
                <w:rFonts w:cs="Arial"/>
              </w:rPr>
              <w:t>25.</w:t>
            </w:r>
          </w:p>
        </w:tc>
        <w:tc>
          <w:tcPr>
            <w:tcW w:w="1985" w:type="dxa"/>
          </w:tcPr>
          <w:p w14:paraId="34731B26" w14:textId="5A930D08" w:rsidR="004C0152" w:rsidRPr="004C0152" w:rsidRDefault="004C0152" w:rsidP="001A6381">
            <w:pPr>
              <w:jc w:val="left"/>
              <w:rPr>
                <w:rFonts w:cs="Arial"/>
              </w:rPr>
            </w:pPr>
            <w:r w:rsidRPr="004C0152">
              <w:rPr>
                <w:rFonts w:cs="Arial"/>
              </w:rPr>
              <w:t>Parc. št. 1600/30, stavbno zemljišče v izmeri 15 m² (ID znak: parcel 1961 1600/30),</w:t>
            </w:r>
          </w:p>
        </w:tc>
        <w:tc>
          <w:tcPr>
            <w:tcW w:w="1417" w:type="dxa"/>
          </w:tcPr>
          <w:p w14:paraId="3EE5515A" w14:textId="41566D09" w:rsidR="004C0152" w:rsidRPr="004C0152" w:rsidRDefault="004C0152" w:rsidP="001A6381">
            <w:pPr>
              <w:jc w:val="left"/>
              <w:rPr>
                <w:rFonts w:cs="Arial"/>
              </w:rPr>
            </w:pPr>
            <w:r w:rsidRPr="004C0152">
              <w:rPr>
                <w:rFonts w:cs="Arial"/>
              </w:rPr>
              <w:t>zemljišče</w:t>
            </w:r>
          </w:p>
        </w:tc>
        <w:tc>
          <w:tcPr>
            <w:tcW w:w="1418" w:type="dxa"/>
          </w:tcPr>
          <w:p w14:paraId="7E6ECDA5" w14:textId="3E5A0E8B" w:rsidR="004C0152" w:rsidRPr="004C0152" w:rsidRDefault="004C0152" w:rsidP="001A6381">
            <w:pPr>
              <w:jc w:val="right"/>
              <w:rPr>
                <w:rFonts w:cs="Arial"/>
              </w:rPr>
            </w:pPr>
            <w:r w:rsidRPr="004C0152">
              <w:rPr>
                <w:rFonts w:cs="Arial"/>
              </w:rPr>
              <w:t>15 m²</w:t>
            </w:r>
          </w:p>
        </w:tc>
        <w:tc>
          <w:tcPr>
            <w:tcW w:w="1843" w:type="dxa"/>
          </w:tcPr>
          <w:p w14:paraId="7BD43EFB" w14:textId="446A6329" w:rsidR="004C0152" w:rsidRPr="004C0152" w:rsidRDefault="004C0152" w:rsidP="001A6381">
            <w:pPr>
              <w:jc w:val="right"/>
              <w:rPr>
                <w:rFonts w:cs="Arial"/>
              </w:rPr>
            </w:pPr>
            <w:r w:rsidRPr="004C0152">
              <w:rPr>
                <w:rFonts w:cs="Arial"/>
              </w:rPr>
              <w:t>2.580,00</w:t>
            </w:r>
          </w:p>
        </w:tc>
        <w:tc>
          <w:tcPr>
            <w:tcW w:w="1842" w:type="dxa"/>
          </w:tcPr>
          <w:p w14:paraId="18810FC2" w14:textId="307BC626" w:rsidR="004C0152" w:rsidRPr="004C0152" w:rsidRDefault="004C0152" w:rsidP="00672A35">
            <w:pPr>
              <w:jc w:val="left"/>
              <w:rPr>
                <w:rFonts w:cs="Arial"/>
              </w:rPr>
            </w:pPr>
            <w:r w:rsidRPr="004C0152">
              <w:rPr>
                <w:rFonts w:cs="Arial"/>
              </w:rPr>
              <w:t xml:space="preserve">Odsvojitev nepremičnine z načrtovano menjavo z nepremičnino, </w:t>
            </w:r>
            <w:r w:rsidRPr="004C0152">
              <w:rPr>
                <w:rFonts w:cs="Arial"/>
              </w:rPr>
              <w:lastRenderedPageBreak/>
              <w:t>parc. št. 209/4, saj Občina zemljišča ne potrebuje za izvajanje svojih nalog.</w:t>
            </w:r>
          </w:p>
        </w:tc>
      </w:tr>
      <w:tr w:rsidR="00AE5AD7" w:rsidRPr="000E4536" w14:paraId="5D909A23" w14:textId="77777777" w:rsidTr="00B63D06">
        <w:trPr>
          <w:trHeight w:val="864"/>
        </w:trPr>
        <w:tc>
          <w:tcPr>
            <w:tcW w:w="709" w:type="dxa"/>
          </w:tcPr>
          <w:p w14:paraId="137212C3" w14:textId="3C9A34C4" w:rsidR="00AE5AD7" w:rsidRPr="0008215A" w:rsidRDefault="00AE5AD7" w:rsidP="001A6381">
            <w:pPr>
              <w:jc w:val="right"/>
              <w:rPr>
                <w:rFonts w:cs="Arial"/>
              </w:rPr>
            </w:pPr>
            <w:r w:rsidRPr="0008215A">
              <w:rPr>
                <w:rFonts w:cs="Arial"/>
              </w:rPr>
              <w:lastRenderedPageBreak/>
              <w:t>26.</w:t>
            </w:r>
          </w:p>
        </w:tc>
        <w:tc>
          <w:tcPr>
            <w:tcW w:w="1985" w:type="dxa"/>
          </w:tcPr>
          <w:p w14:paraId="1A467232" w14:textId="5AB451AE" w:rsidR="00AE5AD7" w:rsidRPr="0008215A" w:rsidRDefault="00AE5AD7" w:rsidP="001A6381">
            <w:pPr>
              <w:jc w:val="left"/>
              <w:rPr>
                <w:rFonts w:cs="Arial"/>
              </w:rPr>
            </w:pPr>
            <w:proofErr w:type="spellStart"/>
            <w:r w:rsidRPr="0008215A">
              <w:rPr>
                <w:rFonts w:cs="Arial"/>
              </w:rPr>
              <w:t>Parc</w:t>
            </w:r>
            <w:proofErr w:type="spellEnd"/>
            <w:r w:rsidRPr="0008215A">
              <w:rPr>
                <w:rFonts w:cs="Arial"/>
              </w:rPr>
              <w:t>. št. 861/14, stavbno zemljišče v izmeri 121 m</w:t>
            </w:r>
            <w:r w:rsidR="0030028E" w:rsidRPr="0008215A">
              <w:rPr>
                <w:rFonts w:cs="Arial"/>
              </w:rPr>
              <w:t>² (ID znak: parcela 1961 861/14),</w:t>
            </w:r>
          </w:p>
        </w:tc>
        <w:tc>
          <w:tcPr>
            <w:tcW w:w="1417" w:type="dxa"/>
          </w:tcPr>
          <w:p w14:paraId="1B97BA37" w14:textId="0AA560C5" w:rsidR="00AE5AD7" w:rsidRPr="0008215A" w:rsidRDefault="0030028E" w:rsidP="001A6381">
            <w:pPr>
              <w:jc w:val="left"/>
              <w:rPr>
                <w:rFonts w:cs="Arial"/>
              </w:rPr>
            </w:pPr>
            <w:r w:rsidRPr="0008215A">
              <w:rPr>
                <w:rFonts w:cs="Arial"/>
              </w:rPr>
              <w:t>zemljišče</w:t>
            </w:r>
          </w:p>
        </w:tc>
        <w:tc>
          <w:tcPr>
            <w:tcW w:w="1418" w:type="dxa"/>
          </w:tcPr>
          <w:p w14:paraId="26CF7F7D" w14:textId="31AE12EE" w:rsidR="00AE5AD7" w:rsidRPr="0008215A" w:rsidRDefault="0030028E" w:rsidP="001A6381">
            <w:pPr>
              <w:jc w:val="right"/>
              <w:rPr>
                <w:rFonts w:cs="Arial"/>
              </w:rPr>
            </w:pPr>
            <w:r w:rsidRPr="0008215A">
              <w:rPr>
                <w:rFonts w:cs="Arial"/>
              </w:rPr>
              <w:t>121 m²</w:t>
            </w:r>
          </w:p>
        </w:tc>
        <w:tc>
          <w:tcPr>
            <w:tcW w:w="1843" w:type="dxa"/>
          </w:tcPr>
          <w:p w14:paraId="015A9809" w14:textId="5BE1098A" w:rsidR="00AE5AD7" w:rsidRPr="0008215A" w:rsidRDefault="0030028E" w:rsidP="001A6381">
            <w:pPr>
              <w:jc w:val="right"/>
              <w:rPr>
                <w:rFonts w:cs="Arial"/>
              </w:rPr>
            </w:pPr>
            <w:r w:rsidRPr="0008215A">
              <w:rPr>
                <w:rFonts w:cs="Arial"/>
              </w:rPr>
              <w:t>12.100,00</w:t>
            </w:r>
          </w:p>
        </w:tc>
        <w:tc>
          <w:tcPr>
            <w:tcW w:w="1842" w:type="dxa"/>
          </w:tcPr>
          <w:p w14:paraId="0B873889" w14:textId="07A36206" w:rsidR="00AE5AD7" w:rsidRPr="0008215A" w:rsidRDefault="0030028E" w:rsidP="00672A35">
            <w:pPr>
              <w:jc w:val="left"/>
              <w:rPr>
                <w:rFonts w:cs="Arial"/>
              </w:rPr>
            </w:pPr>
            <w:r w:rsidRPr="0008215A">
              <w:rPr>
                <w:rFonts w:cs="Arial"/>
              </w:rPr>
              <w:t xml:space="preserve">Prodaja </w:t>
            </w:r>
            <w:proofErr w:type="spellStart"/>
            <w:r w:rsidRPr="0008215A">
              <w:rPr>
                <w:rFonts w:cs="Arial"/>
              </w:rPr>
              <w:t>parc</w:t>
            </w:r>
            <w:proofErr w:type="spellEnd"/>
            <w:r w:rsidRPr="0008215A">
              <w:rPr>
                <w:rFonts w:cs="Arial"/>
              </w:rPr>
              <w:t>. št. 861/14, v izmeri 121 m² (ID znak: parcela 1961 861/14) na podlagi ponudbe za odkup. Občina zemljišča ne potrebuje za izvajanje svojih nalog.</w:t>
            </w:r>
          </w:p>
        </w:tc>
      </w:tr>
      <w:tr w:rsidR="001E6F80" w:rsidRPr="000E4536" w14:paraId="61830376" w14:textId="77777777" w:rsidTr="004664C0">
        <w:trPr>
          <w:trHeight w:val="426"/>
        </w:trPr>
        <w:tc>
          <w:tcPr>
            <w:tcW w:w="2694" w:type="dxa"/>
            <w:gridSpan w:val="2"/>
            <w:noWrap/>
            <w:hideMark/>
          </w:tcPr>
          <w:p w14:paraId="6243D7E6" w14:textId="77777777" w:rsidR="001E6F80" w:rsidRPr="0008215A" w:rsidRDefault="001E6F80" w:rsidP="001A6381">
            <w:pPr>
              <w:jc w:val="left"/>
              <w:rPr>
                <w:rFonts w:cs="Arial"/>
              </w:rPr>
            </w:pPr>
            <w:r w:rsidRPr="0008215A">
              <w:rPr>
                <w:rFonts w:cs="Arial"/>
              </w:rPr>
              <w:t xml:space="preserve">Orientacijska vrednost skupaj </w:t>
            </w:r>
          </w:p>
        </w:tc>
        <w:tc>
          <w:tcPr>
            <w:tcW w:w="1417" w:type="dxa"/>
            <w:noWrap/>
            <w:hideMark/>
          </w:tcPr>
          <w:p w14:paraId="5FBE7FF3" w14:textId="5EF97209" w:rsidR="001E6F80" w:rsidRPr="0008215A" w:rsidRDefault="001E6F80" w:rsidP="001A6381">
            <w:pPr>
              <w:jc w:val="left"/>
              <w:rPr>
                <w:rFonts w:cs="Arial"/>
              </w:rPr>
            </w:pPr>
          </w:p>
        </w:tc>
        <w:tc>
          <w:tcPr>
            <w:tcW w:w="1418" w:type="dxa"/>
            <w:noWrap/>
            <w:hideMark/>
          </w:tcPr>
          <w:p w14:paraId="2A3F6E9C" w14:textId="2298B17E" w:rsidR="001E6F80" w:rsidRPr="0008215A" w:rsidRDefault="001E6F80" w:rsidP="001A6381">
            <w:pPr>
              <w:jc w:val="right"/>
              <w:rPr>
                <w:rFonts w:cs="Arial"/>
              </w:rPr>
            </w:pPr>
          </w:p>
        </w:tc>
        <w:tc>
          <w:tcPr>
            <w:tcW w:w="1843" w:type="dxa"/>
            <w:noWrap/>
            <w:hideMark/>
          </w:tcPr>
          <w:p w14:paraId="5E832EA3" w14:textId="0E449F58" w:rsidR="001E6F80" w:rsidRPr="0008215A" w:rsidRDefault="001E6F80" w:rsidP="001A6381">
            <w:pPr>
              <w:jc w:val="right"/>
              <w:rPr>
                <w:rFonts w:cs="Arial"/>
              </w:rPr>
            </w:pPr>
            <w:r w:rsidRPr="0008215A">
              <w:rPr>
                <w:rFonts w:cs="Arial"/>
              </w:rPr>
              <w:t>6</w:t>
            </w:r>
            <w:r w:rsidR="0030028E" w:rsidRPr="0008215A">
              <w:rPr>
                <w:rFonts w:cs="Arial"/>
              </w:rPr>
              <w:t>33</w:t>
            </w:r>
            <w:r w:rsidRPr="0008215A">
              <w:rPr>
                <w:rFonts w:cs="Arial"/>
              </w:rPr>
              <w:t>.</w:t>
            </w:r>
            <w:r w:rsidR="0030028E" w:rsidRPr="0008215A">
              <w:rPr>
                <w:rFonts w:cs="Arial"/>
              </w:rPr>
              <w:t>0</w:t>
            </w:r>
            <w:r w:rsidR="004C0152" w:rsidRPr="0008215A">
              <w:rPr>
                <w:rFonts w:cs="Arial"/>
              </w:rPr>
              <w:t>98</w:t>
            </w:r>
            <w:r w:rsidRPr="0008215A">
              <w:rPr>
                <w:rFonts w:cs="Arial"/>
              </w:rPr>
              <w:t>,00</w:t>
            </w:r>
          </w:p>
        </w:tc>
        <w:tc>
          <w:tcPr>
            <w:tcW w:w="1842" w:type="dxa"/>
            <w:hideMark/>
          </w:tcPr>
          <w:p w14:paraId="69A1067E" w14:textId="56DDE9AA" w:rsidR="001E6F80" w:rsidRPr="0008215A" w:rsidRDefault="001E6F80" w:rsidP="00C4150F">
            <w:pPr>
              <w:rPr>
                <w:rFonts w:cs="Arial"/>
              </w:rPr>
            </w:pPr>
          </w:p>
        </w:tc>
      </w:tr>
    </w:tbl>
    <w:p w14:paraId="061E966D" w14:textId="77777777" w:rsidR="001E6F80" w:rsidRPr="000E4536" w:rsidRDefault="001E6F80" w:rsidP="00C4150F">
      <w:pPr>
        <w:pStyle w:val="Oddelek"/>
      </w:pPr>
      <w:r w:rsidRPr="000E4536">
        <w:t>B. STAVBE IN POSAMEZNI DELI STAVB</w:t>
      </w:r>
    </w:p>
    <w:tbl>
      <w:tblPr>
        <w:tblStyle w:val="Tabelamrea"/>
        <w:tblW w:w="9067" w:type="dxa"/>
        <w:tblLook w:val="04A0" w:firstRow="1" w:lastRow="0" w:firstColumn="1" w:lastColumn="0" w:noHBand="0" w:noVBand="1"/>
      </w:tblPr>
      <w:tblGrid>
        <w:gridCol w:w="421"/>
        <w:gridCol w:w="2126"/>
        <w:gridCol w:w="1417"/>
        <w:gridCol w:w="1418"/>
        <w:gridCol w:w="1843"/>
        <w:gridCol w:w="1842"/>
      </w:tblGrid>
      <w:tr w:rsidR="001E6F80" w:rsidRPr="000E4536" w14:paraId="67E5DA16" w14:textId="77777777" w:rsidTr="004664C0">
        <w:trPr>
          <w:trHeight w:val="576"/>
        </w:trPr>
        <w:tc>
          <w:tcPr>
            <w:tcW w:w="421" w:type="dxa"/>
            <w:noWrap/>
            <w:hideMark/>
          </w:tcPr>
          <w:p w14:paraId="111B30EC" w14:textId="77777777" w:rsidR="001E6F80" w:rsidRPr="00C4150F" w:rsidRDefault="001E6F80" w:rsidP="00513472">
            <w:pPr>
              <w:jc w:val="right"/>
            </w:pPr>
            <w:r w:rsidRPr="00C4150F">
              <w:t>1.</w:t>
            </w:r>
          </w:p>
        </w:tc>
        <w:tc>
          <w:tcPr>
            <w:tcW w:w="2126" w:type="dxa"/>
            <w:hideMark/>
          </w:tcPr>
          <w:p w14:paraId="5B3085DB" w14:textId="77777777" w:rsidR="001E6F80" w:rsidRPr="00C4150F" w:rsidRDefault="001E6F80" w:rsidP="00513472">
            <w:pPr>
              <w:jc w:val="left"/>
            </w:pPr>
            <w:r w:rsidRPr="00C4150F">
              <w:t>Posamezni del stavbe št. 5413 (ID znak: del stavbe 1959-5413-107)</w:t>
            </w:r>
          </w:p>
        </w:tc>
        <w:tc>
          <w:tcPr>
            <w:tcW w:w="1417" w:type="dxa"/>
            <w:hideMark/>
          </w:tcPr>
          <w:p w14:paraId="6F8BFE45" w14:textId="77777777" w:rsidR="001E6F80" w:rsidRPr="00C4150F" w:rsidRDefault="001E6F80" w:rsidP="00513472">
            <w:pPr>
              <w:jc w:val="left"/>
            </w:pPr>
            <w:r w:rsidRPr="00C4150F">
              <w:t>posamezni del stavbe</w:t>
            </w:r>
          </w:p>
        </w:tc>
        <w:tc>
          <w:tcPr>
            <w:tcW w:w="1418" w:type="dxa"/>
            <w:noWrap/>
            <w:hideMark/>
          </w:tcPr>
          <w:p w14:paraId="68A6837E" w14:textId="77777777" w:rsidR="001E6F80" w:rsidRPr="00C4150F" w:rsidRDefault="001E6F80" w:rsidP="002547C8">
            <w:pPr>
              <w:jc w:val="right"/>
            </w:pPr>
            <w:r w:rsidRPr="00C4150F">
              <w:t>82,60 m²</w:t>
            </w:r>
          </w:p>
        </w:tc>
        <w:tc>
          <w:tcPr>
            <w:tcW w:w="1843" w:type="dxa"/>
            <w:noWrap/>
            <w:hideMark/>
          </w:tcPr>
          <w:p w14:paraId="570F5E4D" w14:textId="77777777" w:rsidR="001E6F80" w:rsidRPr="00C4150F" w:rsidRDefault="001E6F80" w:rsidP="002547C8">
            <w:pPr>
              <w:jc w:val="right"/>
            </w:pPr>
            <w:r w:rsidRPr="00C4150F">
              <w:t>105.000,00</w:t>
            </w:r>
          </w:p>
        </w:tc>
        <w:tc>
          <w:tcPr>
            <w:tcW w:w="1842" w:type="dxa"/>
            <w:hideMark/>
          </w:tcPr>
          <w:p w14:paraId="03A18E89" w14:textId="77777777" w:rsidR="001E6F80" w:rsidRPr="00C4150F" w:rsidRDefault="001E6F80" w:rsidP="002547C8">
            <w:pPr>
              <w:jc w:val="left"/>
            </w:pPr>
            <w:r w:rsidRPr="00C4150F">
              <w:t>Prodaja poslovnega prostora na Ljubljanski cesti 85, Domžale, saj ga Občina ne potrebuje za opravljanje svojih funkcij.</w:t>
            </w:r>
          </w:p>
        </w:tc>
      </w:tr>
      <w:tr w:rsidR="001E6F80" w:rsidRPr="000E4536" w14:paraId="33DF89D4" w14:textId="77777777" w:rsidTr="004664C0">
        <w:trPr>
          <w:trHeight w:val="288"/>
        </w:trPr>
        <w:tc>
          <w:tcPr>
            <w:tcW w:w="2547" w:type="dxa"/>
            <w:gridSpan w:val="2"/>
            <w:noWrap/>
            <w:hideMark/>
          </w:tcPr>
          <w:p w14:paraId="77EC604C" w14:textId="77777777" w:rsidR="001E6F80" w:rsidRPr="00C4150F" w:rsidRDefault="001E6F80" w:rsidP="00513472">
            <w:pPr>
              <w:jc w:val="left"/>
            </w:pPr>
            <w:r w:rsidRPr="00C4150F">
              <w:t>Orientacijska vrednost skupaj</w:t>
            </w:r>
          </w:p>
        </w:tc>
        <w:tc>
          <w:tcPr>
            <w:tcW w:w="1417" w:type="dxa"/>
            <w:noWrap/>
            <w:hideMark/>
          </w:tcPr>
          <w:p w14:paraId="42372970" w14:textId="2287AAED" w:rsidR="001E6F80" w:rsidRPr="00C4150F" w:rsidRDefault="001E6F80" w:rsidP="00513472">
            <w:pPr>
              <w:jc w:val="left"/>
            </w:pPr>
          </w:p>
        </w:tc>
        <w:tc>
          <w:tcPr>
            <w:tcW w:w="1418" w:type="dxa"/>
            <w:noWrap/>
            <w:hideMark/>
          </w:tcPr>
          <w:p w14:paraId="593D81D5" w14:textId="49B50E7A" w:rsidR="001E6F80" w:rsidRPr="00C4150F" w:rsidRDefault="001E6F80" w:rsidP="002547C8">
            <w:pPr>
              <w:jc w:val="right"/>
            </w:pPr>
          </w:p>
        </w:tc>
        <w:tc>
          <w:tcPr>
            <w:tcW w:w="1843" w:type="dxa"/>
            <w:noWrap/>
            <w:hideMark/>
          </w:tcPr>
          <w:p w14:paraId="27AAA18C" w14:textId="77777777" w:rsidR="001E6F80" w:rsidRPr="00C4150F" w:rsidRDefault="001E6F80" w:rsidP="002547C8">
            <w:pPr>
              <w:jc w:val="right"/>
            </w:pPr>
            <w:r w:rsidRPr="00C4150F">
              <w:t>105.000,00</w:t>
            </w:r>
          </w:p>
        </w:tc>
        <w:tc>
          <w:tcPr>
            <w:tcW w:w="1842" w:type="dxa"/>
            <w:hideMark/>
          </w:tcPr>
          <w:p w14:paraId="5804312E" w14:textId="41F949FE" w:rsidR="001E6F80" w:rsidRPr="00C4150F" w:rsidRDefault="001E6F80" w:rsidP="00C4150F"/>
        </w:tc>
      </w:tr>
    </w:tbl>
    <w:p w14:paraId="73438902" w14:textId="1AA8ECA9" w:rsidR="00C4150F" w:rsidRDefault="001E6F80" w:rsidP="00B87F17">
      <w:pPr>
        <w:pStyle w:val="Odstavek"/>
      </w:pPr>
      <w:r w:rsidRPr="000E4536">
        <w:t>Opomba:</w:t>
      </w:r>
      <w:r w:rsidR="00513472">
        <w:t xml:space="preserve"> </w:t>
      </w:r>
      <w:r w:rsidRPr="000E4536">
        <w:t>cene v načrtu razpolaganja občinskega nepremičnega premoženja so informativne in bodo natančneje določene na podlagi cenitvenih poročil, ki bodo izdelana pred pričetkom</w:t>
      </w:r>
      <w:r w:rsidRPr="000E4536">
        <w:rPr>
          <w:rFonts w:eastAsiaTheme="minorHAnsi"/>
        </w:rPr>
        <w:t xml:space="preserve"> </w:t>
      </w:r>
      <w:r w:rsidRPr="000E4536">
        <w:t>posamezne prodaje oziroma bodo cene določene v skladu z veljavno zakonodajo.</w:t>
      </w:r>
    </w:p>
    <w:p w14:paraId="53ECE8B1" w14:textId="0D73C8F5" w:rsidR="001E6F80" w:rsidRPr="00D84088" w:rsidRDefault="00D84088" w:rsidP="00D84088">
      <w:pPr>
        <w:pStyle w:val="Prehodneinkonnedolobezakljunidel"/>
      </w:pPr>
      <w:r>
        <w:t xml:space="preserve">Načrt ravnanja z nepremičnim premoženjem Občine Trzin za leto 2026 </w:t>
      </w:r>
      <w:r w:rsidRPr="006C42A7">
        <w:t>(Ur</w:t>
      </w:r>
      <w:r>
        <w:t>adni vestnik Občine Trzin, št. 8/25, z dne 19. 6. 2025</w:t>
      </w:r>
      <w:r w:rsidRPr="006C42A7">
        <w:t>)</w:t>
      </w:r>
      <w:r>
        <w:t xml:space="preserve"> vsebuje naslednjo končno določbo:</w:t>
      </w:r>
    </w:p>
    <w:p w14:paraId="5C0F0CF8" w14:textId="5D8BE0FD" w:rsidR="00E75AE1" w:rsidRDefault="00D84088" w:rsidP="00B87F17">
      <w:pPr>
        <w:pStyle w:val="Odstavek"/>
      </w:pPr>
      <w:r>
        <w:t>»</w:t>
      </w:r>
      <w:r w:rsidR="001E6F80" w:rsidRPr="000E4536">
        <w:t>Načrt ravnanja z nepremičnim premoženjem Občine Trzin za leto 2026 se objavi v Uradnem vestniku Občine Trzin in začne veljati 1. 1. 2026.</w:t>
      </w:r>
      <w:r>
        <w:t>«.</w:t>
      </w:r>
    </w:p>
    <w:p w14:paraId="579B9CEA" w14:textId="74313A04" w:rsidR="00E75AE1" w:rsidRPr="00E75AE1" w:rsidRDefault="00E75AE1" w:rsidP="004253E5">
      <w:pPr>
        <w:pStyle w:val="Prehodneinkonnedolobezakljunidel"/>
      </w:pPr>
      <w:r w:rsidRPr="00E75AE1">
        <w:t>Dopolnitev Načrta ravnanja z nepremičnim premoženjem Občine Trzin za leto 202</w:t>
      </w:r>
      <w:r>
        <w:t>6</w:t>
      </w:r>
      <w:r w:rsidRPr="00E75AE1">
        <w:t xml:space="preserve"> (Uradni vestnik Občine Trzin, št. 1</w:t>
      </w:r>
      <w:r>
        <w:t>4</w:t>
      </w:r>
      <w:r w:rsidRPr="00E75AE1">
        <w:t>/25, z dne 1</w:t>
      </w:r>
      <w:r>
        <w:t>1</w:t>
      </w:r>
      <w:r w:rsidRPr="00E75AE1">
        <w:t>. 1</w:t>
      </w:r>
      <w:r>
        <w:t>2</w:t>
      </w:r>
      <w:r w:rsidRPr="00E75AE1">
        <w:t>. 2025) vsebuje naslednjo končno določbo:</w:t>
      </w:r>
    </w:p>
    <w:p w14:paraId="4456F902" w14:textId="7AF81259" w:rsidR="00E75AE1" w:rsidRDefault="00E75AE1" w:rsidP="004253E5">
      <w:pPr>
        <w:pStyle w:val="Odstavek"/>
      </w:pPr>
      <w:r w:rsidRPr="00E75AE1">
        <w:t>»Dopolnitev Načrta ravnanja z nepremičnim premoženjem Občine Trzin za leto 202</w:t>
      </w:r>
      <w:r>
        <w:t>6</w:t>
      </w:r>
      <w:r w:rsidRPr="00E75AE1">
        <w:t xml:space="preserve"> prične veljati naslednji dan po objavi v Uradnem vestniku Občine Trzin.«.</w:t>
      </w:r>
    </w:p>
    <w:p w14:paraId="7DA62C95" w14:textId="1C839C21" w:rsidR="0030028E" w:rsidRPr="00E75AE1" w:rsidRDefault="0030028E" w:rsidP="0030028E">
      <w:pPr>
        <w:pStyle w:val="Prehodneinkonnedolobezakljunidel"/>
      </w:pPr>
      <w:r w:rsidRPr="00E75AE1">
        <w:t>Dopolnitev Načrta ravnanja z nepremičnim premoženjem Občine Trzin za leto 202</w:t>
      </w:r>
      <w:r>
        <w:t>6</w:t>
      </w:r>
      <w:r w:rsidRPr="00E75AE1">
        <w:t xml:space="preserve"> (Uradni vestnik Občine Trzin, št. </w:t>
      </w:r>
      <w:r>
        <w:t>5</w:t>
      </w:r>
      <w:r w:rsidRPr="00E75AE1">
        <w:t>/2</w:t>
      </w:r>
      <w:r>
        <w:t>6</w:t>
      </w:r>
      <w:r w:rsidRPr="00E75AE1">
        <w:t xml:space="preserve">, z dne </w:t>
      </w:r>
      <w:r>
        <w:t>23</w:t>
      </w:r>
      <w:r w:rsidRPr="00E75AE1">
        <w:t xml:space="preserve">. </w:t>
      </w:r>
      <w:r>
        <w:t>4</w:t>
      </w:r>
      <w:r w:rsidRPr="00E75AE1">
        <w:t>. 202</w:t>
      </w:r>
      <w:r>
        <w:t>6</w:t>
      </w:r>
      <w:r w:rsidRPr="00E75AE1">
        <w:t>) vsebuje naslednjo končno določbo:</w:t>
      </w:r>
    </w:p>
    <w:p w14:paraId="19E4E808" w14:textId="3F940C0E" w:rsidR="0030028E" w:rsidRPr="00B87F17" w:rsidRDefault="0030028E" w:rsidP="0008215A">
      <w:pPr>
        <w:pStyle w:val="Odstavek"/>
      </w:pPr>
      <w:r w:rsidRPr="00E75AE1">
        <w:t>»Dopolnitev Načrta ravnanja z nepremičnim premoženjem Občine Trzin za leto 202</w:t>
      </w:r>
      <w:r>
        <w:t>6</w:t>
      </w:r>
      <w:r w:rsidRPr="00E75AE1">
        <w:t xml:space="preserve"> prične veljati naslednji dan po objavi v Uradnem vestniku Občine Trzin.«.</w:t>
      </w:r>
    </w:p>
    <w:sectPr w:rsidR="0030028E" w:rsidRPr="00B87F17" w:rsidSect="00C842FF">
      <w:pgSz w:w="11907" w:h="16840" w:code="9"/>
      <w:pgMar w:top="1418" w:right="1418" w:bottom="1418" w:left="1418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486C4B" w14:textId="77777777" w:rsidR="004F01E0" w:rsidRDefault="004F01E0" w:rsidP="00443548">
      <w:r>
        <w:separator/>
      </w:r>
    </w:p>
  </w:endnote>
  <w:endnote w:type="continuationSeparator" w:id="0">
    <w:p w14:paraId="29FB2BE9" w14:textId="77777777" w:rsidR="004F01E0" w:rsidRDefault="004F01E0" w:rsidP="004435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07492E45-B312-47B3-ABB8-CC0CEAB06F59}"/>
    <w:embedBold r:id="rId2" w:fontKey="{31892D5B-E1F6-4277-BCFE-8046A03E9080}"/>
    <w:embedItalic r:id="rId3" w:fontKey="{F6E0EF26-7B85-4A18-9C83-36ECA567264B}"/>
    <w:embedBoldItalic r:id="rId4" w:fontKey="{ADD0253B-C67E-4FA1-8405-B7CFA4E9CCA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C0884DC4-47F2-495D-BC40-92814CF4C018}"/>
    <w:embedBold r:id="rId6" w:fontKey="{D3FC0822-3728-4A90-95CA-1EB2430651B8}"/>
    <w:embedBoldItalic r:id="rId7" w:fontKey="{C51E5B65-1518-4AAE-B0A4-FBD9FFC5E609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8" w:fontKey="{7CA5216A-8242-4FDB-86C1-FC929D88CF2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83C3C976-CC65-4D1D-AA6C-62FACC54155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0" w:fontKey="{8B36AC33-4432-4A63-B904-00D3F6DDFF4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1" w:fontKey="{42D2D2F8-0CA9-4715-A3B8-31DCD06EE337}"/>
    <w:embedBold r:id="rId12" w:fontKey="{A884B898-A6B7-4C9F-9583-220EC032301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3" w:fontKey="{A4584AC4-E48B-4EC2-8701-066DBEB01AC1}"/>
    <w:embedItalic r:id="rId14" w:fontKey="{F9BE7904-FFD3-41BD-95B8-40FD8F94F35A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5" w:fontKey="{884F3ADC-6AD7-409C-BE7D-1A9C87563FC0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16" w:fontKey="{8D023460-B24E-4EA8-AB2F-A8CD038A05E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5C57F5" w14:textId="77777777" w:rsidR="004F01E0" w:rsidRDefault="004F01E0" w:rsidP="00443548">
      <w:r>
        <w:separator/>
      </w:r>
    </w:p>
  </w:footnote>
  <w:footnote w:type="continuationSeparator" w:id="0">
    <w:p w14:paraId="1C89FCD7" w14:textId="77777777" w:rsidR="004F01E0" w:rsidRDefault="004F01E0" w:rsidP="004435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E2634C"/>
    <w:multiLevelType w:val="hybridMultilevel"/>
    <w:tmpl w:val="559E00B8"/>
    <w:lvl w:ilvl="0" w:tplc="F054667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FD24E2"/>
    <w:multiLevelType w:val="hybridMultilevel"/>
    <w:tmpl w:val="FA9837E2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6064FA"/>
    <w:multiLevelType w:val="hybridMultilevel"/>
    <w:tmpl w:val="6D421DE2"/>
    <w:lvl w:ilvl="0" w:tplc="AC70CF5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2C0AC6"/>
    <w:multiLevelType w:val="hybridMultilevel"/>
    <w:tmpl w:val="A948B72A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722A1B"/>
    <w:multiLevelType w:val="hybridMultilevel"/>
    <w:tmpl w:val="02967420"/>
    <w:lvl w:ilvl="0" w:tplc="76865996">
      <w:start w:val="1"/>
      <w:numFmt w:val="lowerLetter"/>
      <w:lvlText w:val="%1."/>
      <w:lvlJc w:val="left"/>
      <w:pPr>
        <w:ind w:left="757" w:hanging="360"/>
      </w:pPr>
    </w:lvl>
    <w:lvl w:ilvl="1" w:tplc="04240019" w:tentative="1">
      <w:start w:val="1"/>
      <w:numFmt w:val="lowerLetter"/>
      <w:lvlText w:val="%2."/>
      <w:lvlJc w:val="left"/>
      <w:pPr>
        <w:ind w:left="2234" w:hanging="360"/>
      </w:pPr>
    </w:lvl>
    <w:lvl w:ilvl="2" w:tplc="0424001B" w:tentative="1">
      <w:start w:val="1"/>
      <w:numFmt w:val="lowerRoman"/>
      <w:lvlText w:val="%3."/>
      <w:lvlJc w:val="right"/>
      <w:pPr>
        <w:ind w:left="2954" w:hanging="180"/>
      </w:pPr>
    </w:lvl>
    <w:lvl w:ilvl="3" w:tplc="0424000F" w:tentative="1">
      <w:start w:val="1"/>
      <w:numFmt w:val="decimal"/>
      <w:lvlText w:val="%4."/>
      <w:lvlJc w:val="left"/>
      <w:pPr>
        <w:ind w:left="3674" w:hanging="360"/>
      </w:pPr>
    </w:lvl>
    <w:lvl w:ilvl="4" w:tplc="04240019" w:tentative="1">
      <w:start w:val="1"/>
      <w:numFmt w:val="lowerLetter"/>
      <w:lvlText w:val="%5."/>
      <w:lvlJc w:val="left"/>
      <w:pPr>
        <w:ind w:left="4394" w:hanging="360"/>
      </w:pPr>
    </w:lvl>
    <w:lvl w:ilvl="5" w:tplc="0424001B" w:tentative="1">
      <w:start w:val="1"/>
      <w:numFmt w:val="lowerRoman"/>
      <w:lvlText w:val="%6."/>
      <w:lvlJc w:val="right"/>
      <w:pPr>
        <w:ind w:left="5114" w:hanging="180"/>
      </w:pPr>
    </w:lvl>
    <w:lvl w:ilvl="6" w:tplc="0424000F" w:tentative="1">
      <w:start w:val="1"/>
      <w:numFmt w:val="decimal"/>
      <w:lvlText w:val="%7."/>
      <w:lvlJc w:val="left"/>
      <w:pPr>
        <w:ind w:left="5834" w:hanging="360"/>
      </w:pPr>
    </w:lvl>
    <w:lvl w:ilvl="7" w:tplc="04240019" w:tentative="1">
      <w:start w:val="1"/>
      <w:numFmt w:val="lowerLetter"/>
      <w:lvlText w:val="%8."/>
      <w:lvlJc w:val="left"/>
      <w:pPr>
        <w:ind w:left="6554" w:hanging="360"/>
      </w:pPr>
    </w:lvl>
    <w:lvl w:ilvl="8" w:tplc="0424001B" w:tentative="1">
      <w:start w:val="1"/>
      <w:numFmt w:val="lowerRoman"/>
      <w:lvlText w:val="%9."/>
      <w:lvlJc w:val="right"/>
      <w:pPr>
        <w:ind w:left="7274" w:hanging="180"/>
      </w:pPr>
    </w:lvl>
  </w:abstractNum>
  <w:abstractNum w:abstractNumId="5" w15:restartNumberingAfterBreak="0">
    <w:nsid w:val="239846E7"/>
    <w:multiLevelType w:val="multilevel"/>
    <w:tmpl w:val="B7AE1C64"/>
    <w:styleLink w:val="Alinejazaodstavkom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123E6A"/>
    <w:multiLevelType w:val="hybridMultilevel"/>
    <w:tmpl w:val="A6882FA8"/>
    <w:lvl w:ilvl="0" w:tplc="A9AE070C">
      <w:start w:val="1"/>
      <w:numFmt w:val="lowerLetter"/>
      <w:lvlText w:val="(%1)"/>
      <w:lvlJc w:val="left"/>
      <w:rPr>
        <w:rFonts w:ascii="Arial" w:hAnsi="Arial" w:hint="default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74180C"/>
    <w:multiLevelType w:val="hybridMultilevel"/>
    <w:tmpl w:val="0C7C3D5A"/>
    <w:lvl w:ilvl="0" w:tplc="F71A5A7C">
      <w:start w:val="1"/>
      <w:numFmt w:val="upperLetter"/>
      <w:lvlText w:val="(%1)"/>
      <w:lvlJc w:val="left"/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1E6A70"/>
    <w:multiLevelType w:val="hybridMultilevel"/>
    <w:tmpl w:val="E4FE9BA8"/>
    <w:lvl w:ilvl="0" w:tplc="5B52BFD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0C1F28"/>
    <w:multiLevelType w:val="hybridMultilevel"/>
    <w:tmpl w:val="06B82EB6"/>
    <w:lvl w:ilvl="0" w:tplc="56F68B84">
      <w:start w:val="1"/>
      <w:numFmt w:val="upp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240019" w:tentative="1">
      <w:start w:val="1"/>
      <w:numFmt w:val="lowerLetter"/>
      <w:lvlText w:val="%2."/>
      <w:lvlJc w:val="left"/>
      <w:pPr>
        <w:ind w:left="2222" w:hanging="360"/>
      </w:pPr>
    </w:lvl>
    <w:lvl w:ilvl="2" w:tplc="0424001B" w:tentative="1">
      <w:start w:val="1"/>
      <w:numFmt w:val="lowerRoman"/>
      <w:lvlText w:val="%3."/>
      <w:lvlJc w:val="right"/>
      <w:pPr>
        <w:ind w:left="2942" w:hanging="180"/>
      </w:pPr>
    </w:lvl>
    <w:lvl w:ilvl="3" w:tplc="0424000F" w:tentative="1">
      <w:start w:val="1"/>
      <w:numFmt w:val="decimal"/>
      <w:lvlText w:val="%4."/>
      <w:lvlJc w:val="left"/>
      <w:pPr>
        <w:ind w:left="3662" w:hanging="360"/>
      </w:pPr>
    </w:lvl>
    <w:lvl w:ilvl="4" w:tplc="04240019" w:tentative="1">
      <w:start w:val="1"/>
      <w:numFmt w:val="lowerLetter"/>
      <w:lvlText w:val="%5."/>
      <w:lvlJc w:val="left"/>
      <w:pPr>
        <w:ind w:left="4382" w:hanging="360"/>
      </w:pPr>
    </w:lvl>
    <w:lvl w:ilvl="5" w:tplc="0424001B" w:tentative="1">
      <w:start w:val="1"/>
      <w:numFmt w:val="lowerRoman"/>
      <w:lvlText w:val="%6."/>
      <w:lvlJc w:val="right"/>
      <w:pPr>
        <w:ind w:left="5102" w:hanging="180"/>
      </w:pPr>
    </w:lvl>
    <w:lvl w:ilvl="6" w:tplc="0424000F" w:tentative="1">
      <w:start w:val="1"/>
      <w:numFmt w:val="decimal"/>
      <w:lvlText w:val="%7."/>
      <w:lvlJc w:val="left"/>
      <w:pPr>
        <w:ind w:left="5822" w:hanging="360"/>
      </w:pPr>
    </w:lvl>
    <w:lvl w:ilvl="7" w:tplc="04240019" w:tentative="1">
      <w:start w:val="1"/>
      <w:numFmt w:val="lowerLetter"/>
      <w:lvlText w:val="%8."/>
      <w:lvlJc w:val="left"/>
      <w:pPr>
        <w:ind w:left="6542" w:hanging="360"/>
      </w:pPr>
    </w:lvl>
    <w:lvl w:ilvl="8" w:tplc="0424001B" w:tentative="1">
      <w:start w:val="1"/>
      <w:numFmt w:val="lowerRoman"/>
      <w:lvlText w:val="%9."/>
      <w:lvlJc w:val="right"/>
      <w:pPr>
        <w:ind w:left="7262" w:hanging="180"/>
      </w:pPr>
    </w:lvl>
  </w:abstractNum>
  <w:abstractNum w:abstractNumId="10" w15:restartNumberingAfterBreak="0">
    <w:nsid w:val="3790577F"/>
    <w:multiLevelType w:val="hybridMultilevel"/>
    <w:tmpl w:val="15F22F7A"/>
    <w:lvl w:ilvl="0" w:tplc="E6888A80">
      <w:start w:val="1"/>
      <w:numFmt w:val="lowerRoman"/>
      <w:lvlText w:val="(%1)"/>
      <w:lvlJc w:val="left"/>
      <w:rPr>
        <w:rFonts w:hint="default"/>
        <w:caps w:val="0"/>
        <w:strike w:val="0"/>
        <w:dstrike w:val="0"/>
        <w:vanish w:val="0"/>
        <w:color w:val="000000"/>
        <w:spacing w:val="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FD7649"/>
    <w:multiLevelType w:val="hybridMultilevel"/>
    <w:tmpl w:val="9DF0875E"/>
    <w:lvl w:ilvl="0" w:tplc="8D08FA1E">
      <w:start w:val="1"/>
      <w:numFmt w:val="lowerLetter"/>
      <w:lvlText w:val="%1)"/>
      <w:lvlJc w:val="left"/>
      <w:rPr>
        <w:rFonts w:hint="default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240019">
      <w:start w:val="1"/>
      <w:numFmt w:val="lowerLetter"/>
      <w:lvlText w:val="%2."/>
      <w:lvlJc w:val="left"/>
      <w:pPr>
        <w:ind w:left="1837" w:hanging="360"/>
      </w:pPr>
    </w:lvl>
    <w:lvl w:ilvl="2" w:tplc="0424001B" w:tentative="1">
      <w:start w:val="1"/>
      <w:numFmt w:val="lowerRoman"/>
      <w:lvlText w:val="%3."/>
      <w:lvlJc w:val="right"/>
      <w:pPr>
        <w:ind w:left="2557" w:hanging="180"/>
      </w:pPr>
    </w:lvl>
    <w:lvl w:ilvl="3" w:tplc="0424000F" w:tentative="1">
      <w:start w:val="1"/>
      <w:numFmt w:val="decimal"/>
      <w:lvlText w:val="%4."/>
      <w:lvlJc w:val="left"/>
      <w:pPr>
        <w:ind w:left="3277" w:hanging="360"/>
      </w:pPr>
    </w:lvl>
    <w:lvl w:ilvl="4" w:tplc="04240019" w:tentative="1">
      <w:start w:val="1"/>
      <w:numFmt w:val="lowerLetter"/>
      <w:lvlText w:val="%5."/>
      <w:lvlJc w:val="left"/>
      <w:pPr>
        <w:ind w:left="3997" w:hanging="360"/>
      </w:pPr>
    </w:lvl>
    <w:lvl w:ilvl="5" w:tplc="0424001B" w:tentative="1">
      <w:start w:val="1"/>
      <w:numFmt w:val="lowerRoman"/>
      <w:lvlText w:val="%6."/>
      <w:lvlJc w:val="right"/>
      <w:pPr>
        <w:ind w:left="4717" w:hanging="180"/>
      </w:pPr>
    </w:lvl>
    <w:lvl w:ilvl="6" w:tplc="0424000F" w:tentative="1">
      <w:start w:val="1"/>
      <w:numFmt w:val="decimal"/>
      <w:lvlText w:val="%7."/>
      <w:lvlJc w:val="left"/>
      <w:pPr>
        <w:ind w:left="5437" w:hanging="360"/>
      </w:pPr>
    </w:lvl>
    <w:lvl w:ilvl="7" w:tplc="04240019" w:tentative="1">
      <w:start w:val="1"/>
      <w:numFmt w:val="lowerLetter"/>
      <w:lvlText w:val="%8."/>
      <w:lvlJc w:val="left"/>
      <w:pPr>
        <w:ind w:left="6157" w:hanging="360"/>
      </w:pPr>
    </w:lvl>
    <w:lvl w:ilvl="8" w:tplc="0424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2" w15:restartNumberingAfterBreak="0">
    <w:nsid w:val="39745F03"/>
    <w:multiLevelType w:val="hybridMultilevel"/>
    <w:tmpl w:val="87ECF192"/>
    <w:lvl w:ilvl="0" w:tplc="3174BCF6">
      <w:start w:val="1"/>
      <w:numFmt w:val="lowerLetter"/>
      <w:lvlText w:val="%1."/>
      <w:lvlJc w:val="left"/>
      <w:rPr>
        <w:rFonts w:hint="default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BC7A4C"/>
    <w:multiLevelType w:val="hybridMultilevel"/>
    <w:tmpl w:val="9AE01DE2"/>
    <w:lvl w:ilvl="0" w:tplc="22B267B6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240019" w:tentative="1">
      <w:start w:val="1"/>
      <w:numFmt w:val="lowerLetter"/>
      <w:lvlText w:val="%2."/>
      <w:lvlJc w:val="left"/>
      <w:pPr>
        <w:ind w:left="1270" w:hanging="360"/>
      </w:pPr>
    </w:lvl>
    <w:lvl w:ilvl="2" w:tplc="0424001B" w:tentative="1">
      <w:start w:val="1"/>
      <w:numFmt w:val="lowerRoman"/>
      <w:lvlText w:val="%3."/>
      <w:lvlJc w:val="right"/>
      <w:pPr>
        <w:ind w:left="1990" w:hanging="180"/>
      </w:pPr>
    </w:lvl>
    <w:lvl w:ilvl="3" w:tplc="0424000F" w:tentative="1">
      <w:start w:val="1"/>
      <w:numFmt w:val="decimal"/>
      <w:lvlText w:val="%4."/>
      <w:lvlJc w:val="left"/>
      <w:pPr>
        <w:ind w:left="2710" w:hanging="360"/>
      </w:pPr>
    </w:lvl>
    <w:lvl w:ilvl="4" w:tplc="04240019" w:tentative="1">
      <w:start w:val="1"/>
      <w:numFmt w:val="lowerLetter"/>
      <w:lvlText w:val="%5."/>
      <w:lvlJc w:val="left"/>
      <w:pPr>
        <w:ind w:left="3430" w:hanging="360"/>
      </w:pPr>
    </w:lvl>
    <w:lvl w:ilvl="5" w:tplc="0424001B" w:tentative="1">
      <w:start w:val="1"/>
      <w:numFmt w:val="lowerRoman"/>
      <w:lvlText w:val="%6."/>
      <w:lvlJc w:val="right"/>
      <w:pPr>
        <w:ind w:left="4150" w:hanging="180"/>
      </w:pPr>
    </w:lvl>
    <w:lvl w:ilvl="6" w:tplc="0424000F" w:tentative="1">
      <w:start w:val="1"/>
      <w:numFmt w:val="decimal"/>
      <w:lvlText w:val="%7."/>
      <w:lvlJc w:val="left"/>
      <w:pPr>
        <w:ind w:left="4870" w:hanging="360"/>
      </w:pPr>
    </w:lvl>
    <w:lvl w:ilvl="7" w:tplc="04240019" w:tentative="1">
      <w:start w:val="1"/>
      <w:numFmt w:val="lowerLetter"/>
      <w:lvlText w:val="%8."/>
      <w:lvlJc w:val="left"/>
      <w:pPr>
        <w:ind w:left="5590" w:hanging="360"/>
      </w:pPr>
    </w:lvl>
    <w:lvl w:ilvl="8" w:tplc="0424001B" w:tentative="1">
      <w:start w:val="1"/>
      <w:numFmt w:val="lowerRoman"/>
      <w:lvlText w:val="%9."/>
      <w:lvlJc w:val="right"/>
      <w:pPr>
        <w:ind w:left="6310" w:hanging="180"/>
      </w:pPr>
    </w:lvl>
  </w:abstractNum>
  <w:abstractNum w:abstractNumId="14" w15:restartNumberingAfterBreak="0">
    <w:nsid w:val="3F211C7E"/>
    <w:multiLevelType w:val="hybridMultilevel"/>
    <w:tmpl w:val="C9DCA85A"/>
    <w:lvl w:ilvl="0" w:tplc="D36A316E">
      <w:start w:val="1"/>
      <w:numFmt w:val="upperLetter"/>
      <w:lvlText w:val="%1."/>
      <w:lvlJc w:val="left"/>
      <w:rPr>
        <w:rFonts w:ascii="Arial" w:hAnsi="Arial" w:hint="default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1149C5"/>
    <w:multiLevelType w:val="hybridMultilevel"/>
    <w:tmpl w:val="C3FE6D3A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262FD5"/>
    <w:multiLevelType w:val="hybridMultilevel"/>
    <w:tmpl w:val="E29E8D56"/>
    <w:lvl w:ilvl="0" w:tplc="37DECC5E">
      <w:start w:val="1"/>
      <w:numFmt w:val="lowerLetter"/>
      <w:lvlText w:val="%1)"/>
      <w:lvlJc w:val="left"/>
      <w:rPr>
        <w:rFonts w:ascii="Arial" w:hAnsi="Arial" w:hint="default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9E685F"/>
    <w:multiLevelType w:val="hybridMultilevel"/>
    <w:tmpl w:val="0EFC16E8"/>
    <w:lvl w:ilvl="0" w:tplc="13C6FC94">
      <w:start w:val="1"/>
      <w:numFmt w:val="lowerRoman"/>
      <w:lvlText w:val="(%1)"/>
      <w:lvlJc w:val="left"/>
      <w:pPr>
        <w:tabs>
          <w:tab w:val="num" w:pos="782"/>
        </w:tabs>
        <w:ind w:left="782" w:hanging="357"/>
      </w:pPr>
      <w:rPr>
        <w:rFonts w:ascii="Arial" w:hAnsi="Arial" w:hint="default"/>
        <w:caps w:val="0"/>
        <w:strike w:val="0"/>
        <w:dstrike w:val="0"/>
        <w:vanish w:val="0"/>
        <w:color w:val="000000"/>
        <w:sz w:val="22"/>
        <w:vertAlign w:val="baseli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AE2167"/>
    <w:multiLevelType w:val="multilevel"/>
    <w:tmpl w:val="99CA707C"/>
    <w:lvl w:ilvl="0">
      <w:start w:val="1"/>
      <w:numFmt w:val="decimal"/>
      <w:lvlText w:val="%1."/>
      <w:lvlJc w:val="left"/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Restart w:val="0"/>
      <w:isLgl/>
      <w:lvlText w:val="%1.%2"/>
      <w:lvlJc w:val="left"/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Restart w:val="0"/>
      <w:isLgl/>
      <w:lvlText w:val="%1.%2.%3"/>
      <w:lvlJc w:val="left"/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-2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isLgl/>
      <w:lvlText w:val="%1.%2.%3.%4"/>
      <w:lvlJc w:val="left"/>
      <w:pPr>
        <w:ind w:left="876" w:hanging="876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52E43BD4"/>
    <w:multiLevelType w:val="hybridMultilevel"/>
    <w:tmpl w:val="384E5FA8"/>
    <w:lvl w:ilvl="0" w:tplc="2DCAF686">
      <w:start w:val="1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9791463"/>
    <w:multiLevelType w:val="hybridMultilevel"/>
    <w:tmpl w:val="9C864EFC"/>
    <w:lvl w:ilvl="0" w:tplc="8F52D806">
      <w:start w:val="1"/>
      <w:numFmt w:val="upperLetter"/>
      <w:lvlText w:val="%1)"/>
      <w:lvlJc w:val="left"/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870AC5"/>
    <w:multiLevelType w:val="hybridMultilevel"/>
    <w:tmpl w:val="F8764D2C"/>
    <w:lvl w:ilvl="0" w:tplc="99C80952">
      <w:start w:val="1"/>
      <w:numFmt w:val="bullet"/>
      <w:pStyle w:val="Alineazaodstavkom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2A0487"/>
    <w:multiLevelType w:val="hybridMultilevel"/>
    <w:tmpl w:val="A2F079AE"/>
    <w:lvl w:ilvl="0" w:tplc="99C809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F94312"/>
    <w:multiLevelType w:val="hybridMultilevel"/>
    <w:tmpl w:val="28B88870"/>
    <w:lvl w:ilvl="0" w:tplc="57C6B90A">
      <w:start w:val="1"/>
      <w:numFmt w:val="decimal"/>
      <w:lvlText w:val="(%1)"/>
      <w:lvlJc w:val="left"/>
      <w:pPr>
        <w:ind w:left="1381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01" w:hanging="360"/>
      </w:pPr>
    </w:lvl>
    <w:lvl w:ilvl="2" w:tplc="0424001B" w:tentative="1">
      <w:start w:val="1"/>
      <w:numFmt w:val="lowerRoman"/>
      <w:lvlText w:val="%3."/>
      <w:lvlJc w:val="right"/>
      <w:pPr>
        <w:ind w:left="2821" w:hanging="180"/>
      </w:pPr>
    </w:lvl>
    <w:lvl w:ilvl="3" w:tplc="0424000F" w:tentative="1">
      <w:start w:val="1"/>
      <w:numFmt w:val="decimal"/>
      <w:lvlText w:val="%4."/>
      <w:lvlJc w:val="left"/>
      <w:pPr>
        <w:ind w:left="3541" w:hanging="360"/>
      </w:pPr>
    </w:lvl>
    <w:lvl w:ilvl="4" w:tplc="04240019" w:tentative="1">
      <w:start w:val="1"/>
      <w:numFmt w:val="lowerLetter"/>
      <w:lvlText w:val="%5."/>
      <w:lvlJc w:val="left"/>
      <w:pPr>
        <w:ind w:left="4261" w:hanging="360"/>
      </w:pPr>
    </w:lvl>
    <w:lvl w:ilvl="5" w:tplc="0424001B" w:tentative="1">
      <w:start w:val="1"/>
      <w:numFmt w:val="lowerRoman"/>
      <w:lvlText w:val="%6."/>
      <w:lvlJc w:val="right"/>
      <w:pPr>
        <w:ind w:left="4981" w:hanging="180"/>
      </w:pPr>
    </w:lvl>
    <w:lvl w:ilvl="6" w:tplc="0424000F" w:tentative="1">
      <w:start w:val="1"/>
      <w:numFmt w:val="decimal"/>
      <w:lvlText w:val="%7."/>
      <w:lvlJc w:val="left"/>
      <w:pPr>
        <w:ind w:left="5701" w:hanging="360"/>
      </w:pPr>
    </w:lvl>
    <w:lvl w:ilvl="7" w:tplc="04240019" w:tentative="1">
      <w:start w:val="1"/>
      <w:numFmt w:val="lowerLetter"/>
      <w:lvlText w:val="%8."/>
      <w:lvlJc w:val="left"/>
      <w:pPr>
        <w:ind w:left="6421" w:hanging="360"/>
      </w:pPr>
    </w:lvl>
    <w:lvl w:ilvl="8" w:tplc="0424001B" w:tentative="1">
      <w:start w:val="1"/>
      <w:numFmt w:val="lowerRoman"/>
      <w:lvlText w:val="%9."/>
      <w:lvlJc w:val="right"/>
      <w:pPr>
        <w:ind w:left="7141" w:hanging="180"/>
      </w:pPr>
    </w:lvl>
  </w:abstractNum>
  <w:abstractNum w:abstractNumId="24" w15:restartNumberingAfterBreak="0">
    <w:nsid w:val="7AC36C4E"/>
    <w:multiLevelType w:val="hybridMultilevel"/>
    <w:tmpl w:val="6C6CFB76"/>
    <w:lvl w:ilvl="0" w:tplc="02BC5AB6">
      <w:start w:val="1"/>
      <w:numFmt w:val="upperLetter"/>
      <w:lvlText w:val="(%1)"/>
      <w:lvlJc w:val="left"/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240019" w:tentative="1">
      <w:start w:val="1"/>
      <w:numFmt w:val="lowerLetter"/>
      <w:lvlText w:val="%2."/>
      <w:lvlJc w:val="left"/>
      <w:pPr>
        <w:ind w:left="2222" w:hanging="360"/>
      </w:pPr>
    </w:lvl>
    <w:lvl w:ilvl="2" w:tplc="0424001B" w:tentative="1">
      <w:start w:val="1"/>
      <w:numFmt w:val="lowerRoman"/>
      <w:lvlText w:val="%3."/>
      <w:lvlJc w:val="right"/>
      <w:pPr>
        <w:ind w:left="2942" w:hanging="180"/>
      </w:pPr>
    </w:lvl>
    <w:lvl w:ilvl="3" w:tplc="0424000F" w:tentative="1">
      <w:start w:val="1"/>
      <w:numFmt w:val="decimal"/>
      <w:lvlText w:val="%4."/>
      <w:lvlJc w:val="left"/>
      <w:pPr>
        <w:ind w:left="3662" w:hanging="360"/>
      </w:pPr>
    </w:lvl>
    <w:lvl w:ilvl="4" w:tplc="04240019" w:tentative="1">
      <w:start w:val="1"/>
      <w:numFmt w:val="lowerLetter"/>
      <w:lvlText w:val="%5."/>
      <w:lvlJc w:val="left"/>
      <w:pPr>
        <w:ind w:left="4382" w:hanging="360"/>
      </w:pPr>
    </w:lvl>
    <w:lvl w:ilvl="5" w:tplc="0424001B" w:tentative="1">
      <w:start w:val="1"/>
      <w:numFmt w:val="lowerRoman"/>
      <w:lvlText w:val="%6."/>
      <w:lvlJc w:val="right"/>
      <w:pPr>
        <w:ind w:left="5102" w:hanging="180"/>
      </w:pPr>
    </w:lvl>
    <w:lvl w:ilvl="6" w:tplc="0424000F" w:tentative="1">
      <w:start w:val="1"/>
      <w:numFmt w:val="decimal"/>
      <w:lvlText w:val="%7."/>
      <w:lvlJc w:val="left"/>
      <w:pPr>
        <w:ind w:left="5822" w:hanging="360"/>
      </w:pPr>
    </w:lvl>
    <w:lvl w:ilvl="7" w:tplc="04240019" w:tentative="1">
      <w:start w:val="1"/>
      <w:numFmt w:val="lowerLetter"/>
      <w:lvlText w:val="%8."/>
      <w:lvlJc w:val="left"/>
      <w:pPr>
        <w:ind w:left="6542" w:hanging="360"/>
      </w:pPr>
    </w:lvl>
    <w:lvl w:ilvl="8" w:tplc="0424001B" w:tentative="1">
      <w:start w:val="1"/>
      <w:numFmt w:val="lowerRoman"/>
      <w:lvlText w:val="%9."/>
      <w:lvlJc w:val="right"/>
      <w:pPr>
        <w:ind w:left="7262" w:hanging="180"/>
      </w:pPr>
    </w:lvl>
  </w:abstractNum>
  <w:abstractNum w:abstractNumId="25" w15:restartNumberingAfterBreak="0">
    <w:nsid w:val="7B7E75EC"/>
    <w:multiLevelType w:val="hybridMultilevel"/>
    <w:tmpl w:val="BD46B230"/>
    <w:lvl w:ilvl="0" w:tplc="1EE4982E">
      <w:start w:val="1"/>
      <w:numFmt w:val="decimal"/>
      <w:lvlText w:val="(%1)"/>
      <w:lvlJc w:val="left"/>
      <w:pPr>
        <w:ind w:left="1381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01" w:hanging="360"/>
      </w:pPr>
    </w:lvl>
    <w:lvl w:ilvl="2" w:tplc="0424001B" w:tentative="1">
      <w:start w:val="1"/>
      <w:numFmt w:val="lowerRoman"/>
      <w:lvlText w:val="%3."/>
      <w:lvlJc w:val="right"/>
      <w:pPr>
        <w:ind w:left="2821" w:hanging="180"/>
      </w:pPr>
    </w:lvl>
    <w:lvl w:ilvl="3" w:tplc="0424000F" w:tentative="1">
      <w:start w:val="1"/>
      <w:numFmt w:val="decimal"/>
      <w:lvlText w:val="%4."/>
      <w:lvlJc w:val="left"/>
      <w:pPr>
        <w:ind w:left="3541" w:hanging="360"/>
      </w:pPr>
    </w:lvl>
    <w:lvl w:ilvl="4" w:tplc="04240019" w:tentative="1">
      <w:start w:val="1"/>
      <w:numFmt w:val="lowerLetter"/>
      <w:lvlText w:val="%5."/>
      <w:lvlJc w:val="left"/>
      <w:pPr>
        <w:ind w:left="4261" w:hanging="360"/>
      </w:pPr>
    </w:lvl>
    <w:lvl w:ilvl="5" w:tplc="0424001B" w:tentative="1">
      <w:start w:val="1"/>
      <w:numFmt w:val="lowerRoman"/>
      <w:lvlText w:val="%6."/>
      <w:lvlJc w:val="right"/>
      <w:pPr>
        <w:ind w:left="4981" w:hanging="180"/>
      </w:pPr>
    </w:lvl>
    <w:lvl w:ilvl="6" w:tplc="0424000F" w:tentative="1">
      <w:start w:val="1"/>
      <w:numFmt w:val="decimal"/>
      <w:lvlText w:val="%7."/>
      <w:lvlJc w:val="left"/>
      <w:pPr>
        <w:ind w:left="5701" w:hanging="360"/>
      </w:pPr>
    </w:lvl>
    <w:lvl w:ilvl="7" w:tplc="04240019" w:tentative="1">
      <w:start w:val="1"/>
      <w:numFmt w:val="lowerLetter"/>
      <w:lvlText w:val="%8."/>
      <w:lvlJc w:val="left"/>
      <w:pPr>
        <w:ind w:left="6421" w:hanging="360"/>
      </w:pPr>
    </w:lvl>
    <w:lvl w:ilvl="8" w:tplc="0424001B" w:tentative="1">
      <w:start w:val="1"/>
      <w:numFmt w:val="lowerRoman"/>
      <w:lvlText w:val="%9."/>
      <w:lvlJc w:val="right"/>
      <w:pPr>
        <w:ind w:left="7141" w:hanging="180"/>
      </w:pPr>
    </w:lvl>
  </w:abstractNum>
  <w:abstractNum w:abstractNumId="26" w15:restartNumberingAfterBreak="0">
    <w:nsid w:val="7BBB09C0"/>
    <w:multiLevelType w:val="hybridMultilevel"/>
    <w:tmpl w:val="91D887E4"/>
    <w:lvl w:ilvl="0" w:tplc="516CFF7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D5290C"/>
    <w:multiLevelType w:val="hybridMultilevel"/>
    <w:tmpl w:val="1D68A3F6"/>
    <w:lvl w:ilvl="0" w:tplc="1E8E7490">
      <w:start w:val="1"/>
      <w:numFmt w:val="lowerLetter"/>
      <w:lvlText w:val="(%1)"/>
      <w:lvlJc w:val="left"/>
      <w:pPr>
        <w:tabs>
          <w:tab w:val="num" w:pos="782"/>
        </w:tabs>
        <w:ind w:left="782" w:hanging="357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77" w:hanging="360"/>
      </w:pPr>
    </w:lvl>
    <w:lvl w:ilvl="2" w:tplc="0424001B" w:tentative="1">
      <w:start w:val="1"/>
      <w:numFmt w:val="lowerRoman"/>
      <w:lvlText w:val="%3."/>
      <w:lvlJc w:val="right"/>
      <w:pPr>
        <w:ind w:left="2197" w:hanging="180"/>
      </w:pPr>
    </w:lvl>
    <w:lvl w:ilvl="3" w:tplc="0424000F" w:tentative="1">
      <w:start w:val="1"/>
      <w:numFmt w:val="decimal"/>
      <w:lvlText w:val="%4."/>
      <w:lvlJc w:val="left"/>
      <w:pPr>
        <w:ind w:left="2917" w:hanging="360"/>
      </w:pPr>
    </w:lvl>
    <w:lvl w:ilvl="4" w:tplc="04240019" w:tentative="1">
      <w:start w:val="1"/>
      <w:numFmt w:val="lowerLetter"/>
      <w:lvlText w:val="%5."/>
      <w:lvlJc w:val="left"/>
      <w:pPr>
        <w:ind w:left="3637" w:hanging="360"/>
      </w:pPr>
    </w:lvl>
    <w:lvl w:ilvl="5" w:tplc="0424001B" w:tentative="1">
      <w:start w:val="1"/>
      <w:numFmt w:val="lowerRoman"/>
      <w:lvlText w:val="%6."/>
      <w:lvlJc w:val="right"/>
      <w:pPr>
        <w:ind w:left="4357" w:hanging="180"/>
      </w:pPr>
    </w:lvl>
    <w:lvl w:ilvl="6" w:tplc="0424000F" w:tentative="1">
      <w:start w:val="1"/>
      <w:numFmt w:val="decimal"/>
      <w:lvlText w:val="%7."/>
      <w:lvlJc w:val="left"/>
      <w:pPr>
        <w:ind w:left="5077" w:hanging="360"/>
      </w:pPr>
    </w:lvl>
    <w:lvl w:ilvl="7" w:tplc="04240019" w:tentative="1">
      <w:start w:val="1"/>
      <w:numFmt w:val="lowerLetter"/>
      <w:lvlText w:val="%8."/>
      <w:lvlJc w:val="left"/>
      <w:pPr>
        <w:ind w:left="5797" w:hanging="360"/>
      </w:pPr>
    </w:lvl>
    <w:lvl w:ilvl="8" w:tplc="0424001B" w:tentative="1">
      <w:start w:val="1"/>
      <w:numFmt w:val="lowerRoman"/>
      <w:lvlText w:val="%9."/>
      <w:lvlJc w:val="right"/>
      <w:pPr>
        <w:ind w:left="6517" w:hanging="180"/>
      </w:pPr>
    </w:lvl>
  </w:abstractNum>
  <w:num w:numId="1">
    <w:abstractNumId w:val="19"/>
  </w:num>
  <w:num w:numId="2">
    <w:abstractNumId w:val="5"/>
  </w:num>
  <w:num w:numId="3">
    <w:abstractNumId w:val="21"/>
  </w:num>
  <w:num w:numId="4">
    <w:abstractNumId w:val="6"/>
  </w:num>
  <w:num w:numId="5">
    <w:abstractNumId w:val="14"/>
  </w:num>
  <w:num w:numId="6">
    <w:abstractNumId w:val="27"/>
  </w:num>
  <w:num w:numId="7">
    <w:abstractNumId w:val="11"/>
  </w:num>
  <w:num w:numId="8">
    <w:abstractNumId w:val="4"/>
  </w:num>
  <w:num w:numId="9">
    <w:abstractNumId w:val="13"/>
  </w:num>
  <w:num w:numId="10">
    <w:abstractNumId w:val="12"/>
  </w:num>
  <w:num w:numId="11">
    <w:abstractNumId w:val="16"/>
  </w:num>
  <w:num w:numId="12">
    <w:abstractNumId w:val="17"/>
  </w:num>
  <w:num w:numId="13">
    <w:abstractNumId w:val="10"/>
    <w:lvlOverride w:ilvl="0">
      <w:lvl w:ilvl="0" w:tplc="E6888A80">
        <w:start w:val="1"/>
        <w:numFmt w:val="lowerRoman"/>
        <w:lvlText w:val="(%1)"/>
        <w:lvlJc w:val="left"/>
        <w:pPr>
          <w:tabs>
            <w:tab w:val="num" w:pos="425"/>
          </w:tabs>
          <w:ind w:left="425" w:hanging="425"/>
        </w:pPr>
        <w:rPr>
          <w:rFonts w:hint="default"/>
          <w:caps w:val="0"/>
          <w:strike w:val="0"/>
          <w:dstrike w:val="0"/>
          <w:outline w:val="0"/>
          <w:shadow w:val="0"/>
          <w:emboss w:val="0"/>
          <w:imprint w:val="0"/>
          <w:vanish w:val="0"/>
          <w:color w:val="000000"/>
          <w:spacing w:val="0"/>
          <w:sz w:val="22"/>
          <w:vertAlign w:val="baseline"/>
        </w:rPr>
      </w:lvl>
    </w:lvlOverride>
    <w:lvlOverride w:ilvl="1">
      <w:lvl w:ilvl="1" w:tplc="0424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24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24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24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24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24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24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24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4">
    <w:abstractNumId w:val="18"/>
  </w:num>
  <w:num w:numId="15">
    <w:abstractNumId w:val="7"/>
  </w:num>
  <w:num w:numId="16">
    <w:abstractNumId w:val="20"/>
  </w:num>
  <w:num w:numId="17">
    <w:abstractNumId w:val="24"/>
  </w:num>
  <w:num w:numId="18">
    <w:abstractNumId w:val="9"/>
  </w:num>
  <w:num w:numId="1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7"/>
    <w:lvlOverride w:ilvl="0">
      <w:startOverride w:val="1"/>
    </w:lvlOverride>
  </w:num>
  <w:num w:numId="29">
    <w:abstractNumId w:val="11"/>
    <w:lvlOverride w:ilvl="0">
      <w:startOverride w:val="1"/>
    </w:lvlOverride>
  </w:num>
  <w:num w:numId="3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7"/>
    <w:lvlOverride w:ilvl="0">
      <w:startOverride w:val="1"/>
    </w:lvlOverride>
  </w:num>
  <w:num w:numId="33">
    <w:abstractNumId w:val="12"/>
    <w:lvlOverride w:ilvl="0">
      <w:startOverride w:val="1"/>
    </w:lvlOverride>
  </w:num>
  <w:num w:numId="34">
    <w:abstractNumId w:val="11"/>
    <w:lvlOverride w:ilvl="0">
      <w:startOverride w:val="1"/>
    </w:lvlOverride>
  </w:num>
  <w:num w:numId="3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3"/>
    <w:lvlOverride w:ilvl="0">
      <w:startOverride w:val="1"/>
    </w:lvlOverride>
  </w:num>
  <w:num w:numId="3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2"/>
  </w:num>
  <w:num w:numId="41">
    <w:abstractNumId w:val="15"/>
  </w:num>
  <w:num w:numId="42">
    <w:abstractNumId w:val="1"/>
  </w:num>
  <w:num w:numId="43">
    <w:abstractNumId w:val="8"/>
  </w:num>
  <w:num w:numId="44">
    <w:abstractNumId w:val="23"/>
  </w:num>
  <w:num w:numId="45">
    <w:abstractNumId w:val="25"/>
  </w:num>
  <w:num w:numId="46">
    <w:abstractNumId w:val="3"/>
  </w:num>
  <w:num w:numId="47">
    <w:abstractNumId w:val="26"/>
  </w:num>
  <w:num w:numId="48">
    <w:abstractNumId w:val="0"/>
  </w:num>
  <w:num w:numId="49">
    <w:abstractNumId w:val="2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embedSystemFonts/>
  <w:proofState w:spelling="clean"/>
  <w:attachedTemplate r:id="rId1"/>
  <w:stylePaneFormatFilter w:val="9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documentProtection w:formatting="1" w:enforcement="0"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7B25"/>
    <w:rsid w:val="00001DA3"/>
    <w:rsid w:val="00003C5D"/>
    <w:rsid w:val="0000632C"/>
    <w:rsid w:val="00010960"/>
    <w:rsid w:val="00013512"/>
    <w:rsid w:val="00014217"/>
    <w:rsid w:val="00015D71"/>
    <w:rsid w:val="000175F5"/>
    <w:rsid w:val="00021FD3"/>
    <w:rsid w:val="000330CC"/>
    <w:rsid w:val="0003335F"/>
    <w:rsid w:val="00034A34"/>
    <w:rsid w:val="000373EC"/>
    <w:rsid w:val="00037EEE"/>
    <w:rsid w:val="0004451F"/>
    <w:rsid w:val="0004576D"/>
    <w:rsid w:val="000530FD"/>
    <w:rsid w:val="00056B2F"/>
    <w:rsid w:val="0006095E"/>
    <w:rsid w:val="00061D44"/>
    <w:rsid w:val="000624F6"/>
    <w:rsid w:val="00062A89"/>
    <w:rsid w:val="0006365E"/>
    <w:rsid w:val="00067B08"/>
    <w:rsid w:val="00073A9D"/>
    <w:rsid w:val="00075654"/>
    <w:rsid w:val="00076B08"/>
    <w:rsid w:val="000771DE"/>
    <w:rsid w:val="0008215A"/>
    <w:rsid w:val="000848B2"/>
    <w:rsid w:val="00084D07"/>
    <w:rsid w:val="00086611"/>
    <w:rsid w:val="00095564"/>
    <w:rsid w:val="000A186F"/>
    <w:rsid w:val="000A20E3"/>
    <w:rsid w:val="000A4906"/>
    <w:rsid w:val="000A5A1D"/>
    <w:rsid w:val="000B1314"/>
    <w:rsid w:val="000B339D"/>
    <w:rsid w:val="000B7627"/>
    <w:rsid w:val="000C0238"/>
    <w:rsid w:val="000C26E3"/>
    <w:rsid w:val="000C3560"/>
    <w:rsid w:val="000C4827"/>
    <w:rsid w:val="000D01A7"/>
    <w:rsid w:val="000D0761"/>
    <w:rsid w:val="000D11D5"/>
    <w:rsid w:val="000D37FE"/>
    <w:rsid w:val="000E39BF"/>
    <w:rsid w:val="000E4C49"/>
    <w:rsid w:val="000E565C"/>
    <w:rsid w:val="000E5B62"/>
    <w:rsid w:val="000F0C2D"/>
    <w:rsid w:val="000F2990"/>
    <w:rsid w:val="000F58ED"/>
    <w:rsid w:val="00103C64"/>
    <w:rsid w:val="00104ACD"/>
    <w:rsid w:val="0010558C"/>
    <w:rsid w:val="001068C4"/>
    <w:rsid w:val="00112439"/>
    <w:rsid w:val="001137F9"/>
    <w:rsid w:val="001151C8"/>
    <w:rsid w:val="00115C43"/>
    <w:rsid w:val="001233AE"/>
    <w:rsid w:val="0013017D"/>
    <w:rsid w:val="001319BD"/>
    <w:rsid w:val="00134138"/>
    <w:rsid w:val="00137323"/>
    <w:rsid w:val="00144349"/>
    <w:rsid w:val="001443F4"/>
    <w:rsid w:val="00147013"/>
    <w:rsid w:val="001478B2"/>
    <w:rsid w:val="00147A20"/>
    <w:rsid w:val="00147AC6"/>
    <w:rsid w:val="00150F57"/>
    <w:rsid w:val="001510E9"/>
    <w:rsid w:val="001521C4"/>
    <w:rsid w:val="0015387E"/>
    <w:rsid w:val="001551F5"/>
    <w:rsid w:val="001552BA"/>
    <w:rsid w:val="00156066"/>
    <w:rsid w:val="00156E7E"/>
    <w:rsid w:val="00164864"/>
    <w:rsid w:val="00165141"/>
    <w:rsid w:val="00165C2E"/>
    <w:rsid w:val="00167A69"/>
    <w:rsid w:val="0017082B"/>
    <w:rsid w:val="00170938"/>
    <w:rsid w:val="0017315C"/>
    <w:rsid w:val="00174454"/>
    <w:rsid w:val="00181EFA"/>
    <w:rsid w:val="001828A5"/>
    <w:rsid w:val="001846F7"/>
    <w:rsid w:val="001864CD"/>
    <w:rsid w:val="001907E8"/>
    <w:rsid w:val="00190EF7"/>
    <w:rsid w:val="0019232A"/>
    <w:rsid w:val="00194BDE"/>
    <w:rsid w:val="00195432"/>
    <w:rsid w:val="001954FB"/>
    <w:rsid w:val="001A0342"/>
    <w:rsid w:val="001A6381"/>
    <w:rsid w:val="001A7EEC"/>
    <w:rsid w:val="001B0209"/>
    <w:rsid w:val="001B51E6"/>
    <w:rsid w:val="001B6BB5"/>
    <w:rsid w:val="001B6C9B"/>
    <w:rsid w:val="001B77C8"/>
    <w:rsid w:val="001B77D4"/>
    <w:rsid w:val="001C0449"/>
    <w:rsid w:val="001C46B0"/>
    <w:rsid w:val="001C7A0E"/>
    <w:rsid w:val="001D2F52"/>
    <w:rsid w:val="001D435E"/>
    <w:rsid w:val="001D5DAC"/>
    <w:rsid w:val="001D7E24"/>
    <w:rsid w:val="001E50A3"/>
    <w:rsid w:val="001E6F80"/>
    <w:rsid w:val="001E7FB1"/>
    <w:rsid w:val="001F2DAF"/>
    <w:rsid w:val="001F3C0E"/>
    <w:rsid w:val="001F5D54"/>
    <w:rsid w:val="001F7388"/>
    <w:rsid w:val="001F7424"/>
    <w:rsid w:val="001F7894"/>
    <w:rsid w:val="001F7E5F"/>
    <w:rsid w:val="00202DAB"/>
    <w:rsid w:val="00202E68"/>
    <w:rsid w:val="00203474"/>
    <w:rsid w:val="0020713D"/>
    <w:rsid w:val="00207DB1"/>
    <w:rsid w:val="00212B0B"/>
    <w:rsid w:val="00212F9B"/>
    <w:rsid w:val="00213D3B"/>
    <w:rsid w:val="002168F9"/>
    <w:rsid w:val="00220359"/>
    <w:rsid w:val="00222EA5"/>
    <w:rsid w:val="0022628B"/>
    <w:rsid w:val="002268F2"/>
    <w:rsid w:val="00226A9C"/>
    <w:rsid w:val="00230492"/>
    <w:rsid w:val="002307A2"/>
    <w:rsid w:val="002309A6"/>
    <w:rsid w:val="002315DF"/>
    <w:rsid w:val="00232A83"/>
    <w:rsid w:val="00243FE6"/>
    <w:rsid w:val="0024575D"/>
    <w:rsid w:val="002547C8"/>
    <w:rsid w:val="0025618F"/>
    <w:rsid w:val="00261112"/>
    <w:rsid w:val="00264876"/>
    <w:rsid w:val="00265816"/>
    <w:rsid w:val="00266D64"/>
    <w:rsid w:val="00271F8A"/>
    <w:rsid w:val="00272BD0"/>
    <w:rsid w:val="002749D7"/>
    <w:rsid w:val="00277C88"/>
    <w:rsid w:val="00281693"/>
    <w:rsid w:val="0028183A"/>
    <w:rsid w:val="00283606"/>
    <w:rsid w:val="002849AC"/>
    <w:rsid w:val="002875BA"/>
    <w:rsid w:val="00287FC0"/>
    <w:rsid w:val="002A74B2"/>
    <w:rsid w:val="002B21EB"/>
    <w:rsid w:val="002B29AF"/>
    <w:rsid w:val="002B2F2D"/>
    <w:rsid w:val="002B52CB"/>
    <w:rsid w:val="002C1228"/>
    <w:rsid w:val="002C3281"/>
    <w:rsid w:val="002C32E2"/>
    <w:rsid w:val="002C524B"/>
    <w:rsid w:val="002D031A"/>
    <w:rsid w:val="002D0896"/>
    <w:rsid w:val="002D16F0"/>
    <w:rsid w:val="002D20F5"/>
    <w:rsid w:val="002D418E"/>
    <w:rsid w:val="002D6C12"/>
    <w:rsid w:val="002E339C"/>
    <w:rsid w:val="002E33EE"/>
    <w:rsid w:val="002E5E24"/>
    <w:rsid w:val="002E62C0"/>
    <w:rsid w:val="002F3337"/>
    <w:rsid w:val="0030028E"/>
    <w:rsid w:val="003004C2"/>
    <w:rsid w:val="003031B8"/>
    <w:rsid w:val="00305205"/>
    <w:rsid w:val="0030566C"/>
    <w:rsid w:val="0030733C"/>
    <w:rsid w:val="00311AC6"/>
    <w:rsid w:val="003140B5"/>
    <w:rsid w:val="003155ED"/>
    <w:rsid w:val="00315EC2"/>
    <w:rsid w:val="0031688E"/>
    <w:rsid w:val="00321525"/>
    <w:rsid w:val="00321A40"/>
    <w:rsid w:val="00322F0F"/>
    <w:rsid w:val="00323172"/>
    <w:rsid w:val="0032491C"/>
    <w:rsid w:val="00324AE1"/>
    <w:rsid w:val="00325190"/>
    <w:rsid w:val="00326626"/>
    <w:rsid w:val="00332203"/>
    <w:rsid w:val="00334A76"/>
    <w:rsid w:val="00340009"/>
    <w:rsid w:val="00340AC6"/>
    <w:rsid w:val="00340E88"/>
    <w:rsid w:val="00343AEB"/>
    <w:rsid w:val="00343FB5"/>
    <w:rsid w:val="00344A93"/>
    <w:rsid w:val="00346C98"/>
    <w:rsid w:val="00346FB3"/>
    <w:rsid w:val="003503EE"/>
    <w:rsid w:val="0035082D"/>
    <w:rsid w:val="00350FA7"/>
    <w:rsid w:val="00351B69"/>
    <w:rsid w:val="00355448"/>
    <w:rsid w:val="0035544F"/>
    <w:rsid w:val="00357591"/>
    <w:rsid w:val="003748C8"/>
    <w:rsid w:val="003763C5"/>
    <w:rsid w:val="00376AEF"/>
    <w:rsid w:val="003771E2"/>
    <w:rsid w:val="00381D10"/>
    <w:rsid w:val="00385A60"/>
    <w:rsid w:val="00387AD3"/>
    <w:rsid w:val="00387B3C"/>
    <w:rsid w:val="00390635"/>
    <w:rsid w:val="003957F4"/>
    <w:rsid w:val="00397CEF"/>
    <w:rsid w:val="003A3EC6"/>
    <w:rsid w:val="003A7ED1"/>
    <w:rsid w:val="003B107B"/>
    <w:rsid w:val="003B3890"/>
    <w:rsid w:val="003B3A62"/>
    <w:rsid w:val="003B47A8"/>
    <w:rsid w:val="003B5D39"/>
    <w:rsid w:val="003C1742"/>
    <w:rsid w:val="003C1FC9"/>
    <w:rsid w:val="003C22DF"/>
    <w:rsid w:val="003C3772"/>
    <w:rsid w:val="003C4467"/>
    <w:rsid w:val="003C4588"/>
    <w:rsid w:val="003C5437"/>
    <w:rsid w:val="003C6B69"/>
    <w:rsid w:val="003D16AA"/>
    <w:rsid w:val="003D238B"/>
    <w:rsid w:val="003D73C3"/>
    <w:rsid w:val="003E3159"/>
    <w:rsid w:val="003E3FDA"/>
    <w:rsid w:val="003E5500"/>
    <w:rsid w:val="003F09B8"/>
    <w:rsid w:val="003F0FFA"/>
    <w:rsid w:val="003F333C"/>
    <w:rsid w:val="003F5D28"/>
    <w:rsid w:val="003F6546"/>
    <w:rsid w:val="0040002D"/>
    <w:rsid w:val="00407EC8"/>
    <w:rsid w:val="00410EA3"/>
    <w:rsid w:val="00413C62"/>
    <w:rsid w:val="00413CCD"/>
    <w:rsid w:val="0041557D"/>
    <w:rsid w:val="0041730F"/>
    <w:rsid w:val="0041737F"/>
    <w:rsid w:val="00417E82"/>
    <w:rsid w:val="00423CF0"/>
    <w:rsid w:val="0042406C"/>
    <w:rsid w:val="004253E5"/>
    <w:rsid w:val="00425E50"/>
    <w:rsid w:val="00426DCD"/>
    <w:rsid w:val="00426E1C"/>
    <w:rsid w:val="00431C1E"/>
    <w:rsid w:val="004325FE"/>
    <w:rsid w:val="0043506E"/>
    <w:rsid w:val="0043601F"/>
    <w:rsid w:val="0043611F"/>
    <w:rsid w:val="00440669"/>
    <w:rsid w:val="0044242C"/>
    <w:rsid w:val="00442466"/>
    <w:rsid w:val="00443548"/>
    <w:rsid w:val="004471BC"/>
    <w:rsid w:val="00450AC4"/>
    <w:rsid w:val="0045157E"/>
    <w:rsid w:val="004559DD"/>
    <w:rsid w:val="00457AE1"/>
    <w:rsid w:val="004607D4"/>
    <w:rsid w:val="00460FFA"/>
    <w:rsid w:val="0046161D"/>
    <w:rsid w:val="004626BA"/>
    <w:rsid w:val="004647B0"/>
    <w:rsid w:val="004664C0"/>
    <w:rsid w:val="00466C7F"/>
    <w:rsid w:val="00471815"/>
    <w:rsid w:val="00472702"/>
    <w:rsid w:val="004742F3"/>
    <w:rsid w:val="00475ECD"/>
    <w:rsid w:val="004772D3"/>
    <w:rsid w:val="00480378"/>
    <w:rsid w:val="0048431B"/>
    <w:rsid w:val="004844FC"/>
    <w:rsid w:val="0049015E"/>
    <w:rsid w:val="004906DF"/>
    <w:rsid w:val="0049162E"/>
    <w:rsid w:val="00491EC3"/>
    <w:rsid w:val="00492506"/>
    <w:rsid w:val="00497C10"/>
    <w:rsid w:val="004A0371"/>
    <w:rsid w:val="004A121D"/>
    <w:rsid w:val="004A1DED"/>
    <w:rsid w:val="004A1F08"/>
    <w:rsid w:val="004A272F"/>
    <w:rsid w:val="004A3793"/>
    <w:rsid w:val="004A40E2"/>
    <w:rsid w:val="004A7CC4"/>
    <w:rsid w:val="004B373F"/>
    <w:rsid w:val="004B5FA4"/>
    <w:rsid w:val="004B74AE"/>
    <w:rsid w:val="004C0152"/>
    <w:rsid w:val="004C04CE"/>
    <w:rsid w:val="004C44DA"/>
    <w:rsid w:val="004C4C38"/>
    <w:rsid w:val="004C5226"/>
    <w:rsid w:val="004C5680"/>
    <w:rsid w:val="004C6759"/>
    <w:rsid w:val="004C7A42"/>
    <w:rsid w:val="004D3599"/>
    <w:rsid w:val="004D3E2C"/>
    <w:rsid w:val="004D5B22"/>
    <w:rsid w:val="004D657D"/>
    <w:rsid w:val="004D78F5"/>
    <w:rsid w:val="004E15E0"/>
    <w:rsid w:val="004E51E6"/>
    <w:rsid w:val="004E5462"/>
    <w:rsid w:val="004E5974"/>
    <w:rsid w:val="004E790F"/>
    <w:rsid w:val="004F01E0"/>
    <w:rsid w:val="004F06B5"/>
    <w:rsid w:val="004F0A17"/>
    <w:rsid w:val="004F3319"/>
    <w:rsid w:val="004F4130"/>
    <w:rsid w:val="004F749C"/>
    <w:rsid w:val="005030EE"/>
    <w:rsid w:val="0050460D"/>
    <w:rsid w:val="0050735E"/>
    <w:rsid w:val="005111CF"/>
    <w:rsid w:val="00513472"/>
    <w:rsid w:val="00513832"/>
    <w:rsid w:val="00516F80"/>
    <w:rsid w:val="00523EE5"/>
    <w:rsid w:val="0052418E"/>
    <w:rsid w:val="00527DB3"/>
    <w:rsid w:val="00531615"/>
    <w:rsid w:val="00532E95"/>
    <w:rsid w:val="00534CF4"/>
    <w:rsid w:val="00535044"/>
    <w:rsid w:val="0053672E"/>
    <w:rsid w:val="005370BB"/>
    <w:rsid w:val="00542678"/>
    <w:rsid w:val="005443D6"/>
    <w:rsid w:val="00547B18"/>
    <w:rsid w:val="00551281"/>
    <w:rsid w:val="00553D77"/>
    <w:rsid w:val="00555FC3"/>
    <w:rsid w:val="0055693C"/>
    <w:rsid w:val="005579B5"/>
    <w:rsid w:val="00560486"/>
    <w:rsid w:val="00560B37"/>
    <w:rsid w:val="00563B72"/>
    <w:rsid w:val="00565E26"/>
    <w:rsid w:val="00566556"/>
    <w:rsid w:val="0057009E"/>
    <w:rsid w:val="00573093"/>
    <w:rsid w:val="00574BF7"/>
    <w:rsid w:val="00580766"/>
    <w:rsid w:val="00580BF1"/>
    <w:rsid w:val="00580E02"/>
    <w:rsid w:val="00581F57"/>
    <w:rsid w:val="005850DF"/>
    <w:rsid w:val="005867B2"/>
    <w:rsid w:val="0058694C"/>
    <w:rsid w:val="00586F1D"/>
    <w:rsid w:val="00592C23"/>
    <w:rsid w:val="005955C0"/>
    <w:rsid w:val="00595E2B"/>
    <w:rsid w:val="00597D90"/>
    <w:rsid w:val="005A0FC8"/>
    <w:rsid w:val="005A14A4"/>
    <w:rsid w:val="005A37C3"/>
    <w:rsid w:val="005A51FE"/>
    <w:rsid w:val="005A7D43"/>
    <w:rsid w:val="005B0B95"/>
    <w:rsid w:val="005B2D7D"/>
    <w:rsid w:val="005B38CF"/>
    <w:rsid w:val="005C0DFF"/>
    <w:rsid w:val="005C5321"/>
    <w:rsid w:val="005C566F"/>
    <w:rsid w:val="005C5D72"/>
    <w:rsid w:val="005C7043"/>
    <w:rsid w:val="005D0D55"/>
    <w:rsid w:val="005D1822"/>
    <w:rsid w:val="005D4B31"/>
    <w:rsid w:val="005D62A2"/>
    <w:rsid w:val="005E22C8"/>
    <w:rsid w:val="005E3527"/>
    <w:rsid w:val="005E59E4"/>
    <w:rsid w:val="005E5A82"/>
    <w:rsid w:val="005F050D"/>
    <w:rsid w:val="005F1BD9"/>
    <w:rsid w:val="005F213A"/>
    <w:rsid w:val="005F38BB"/>
    <w:rsid w:val="005F444F"/>
    <w:rsid w:val="005F44C7"/>
    <w:rsid w:val="0060096A"/>
    <w:rsid w:val="00601E5A"/>
    <w:rsid w:val="00603800"/>
    <w:rsid w:val="00606AD7"/>
    <w:rsid w:val="00606AFE"/>
    <w:rsid w:val="00616D61"/>
    <w:rsid w:val="006202C8"/>
    <w:rsid w:val="00621CD8"/>
    <w:rsid w:val="006226E3"/>
    <w:rsid w:val="00624B03"/>
    <w:rsid w:val="00625CE5"/>
    <w:rsid w:val="0063030B"/>
    <w:rsid w:val="00630DF5"/>
    <w:rsid w:val="00632B36"/>
    <w:rsid w:val="00634A34"/>
    <w:rsid w:val="00635045"/>
    <w:rsid w:val="00635807"/>
    <w:rsid w:val="00636554"/>
    <w:rsid w:val="00642C9A"/>
    <w:rsid w:val="00644D83"/>
    <w:rsid w:val="00645357"/>
    <w:rsid w:val="00645401"/>
    <w:rsid w:val="00645D98"/>
    <w:rsid w:val="00646581"/>
    <w:rsid w:val="006468B4"/>
    <w:rsid w:val="00646BA9"/>
    <w:rsid w:val="00647402"/>
    <w:rsid w:val="00650B6A"/>
    <w:rsid w:val="00653C19"/>
    <w:rsid w:val="00656CC2"/>
    <w:rsid w:val="006610C6"/>
    <w:rsid w:val="00663002"/>
    <w:rsid w:val="0066561B"/>
    <w:rsid w:val="00665DD4"/>
    <w:rsid w:val="00672A35"/>
    <w:rsid w:val="00673AA0"/>
    <w:rsid w:val="00675CA5"/>
    <w:rsid w:val="00676DA3"/>
    <w:rsid w:val="00681399"/>
    <w:rsid w:val="00682207"/>
    <w:rsid w:val="006822B1"/>
    <w:rsid w:val="00682A8D"/>
    <w:rsid w:val="006836D0"/>
    <w:rsid w:val="006878C5"/>
    <w:rsid w:val="00687C0B"/>
    <w:rsid w:val="0069197A"/>
    <w:rsid w:val="00692F5C"/>
    <w:rsid w:val="006931AF"/>
    <w:rsid w:val="0069748B"/>
    <w:rsid w:val="006A0A3E"/>
    <w:rsid w:val="006A0D90"/>
    <w:rsid w:val="006A24CF"/>
    <w:rsid w:val="006A2C4D"/>
    <w:rsid w:val="006A4C74"/>
    <w:rsid w:val="006A57CA"/>
    <w:rsid w:val="006B1A8A"/>
    <w:rsid w:val="006B2275"/>
    <w:rsid w:val="006B3AE7"/>
    <w:rsid w:val="006B62A3"/>
    <w:rsid w:val="006B70AD"/>
    <w:rsid w:val="006C09E7"/>
    <w:rsid w:val="006C16AB"/>
    <w:rsid w:val="006C42A7"/>
    <w:rsid w:val="006C68F4"/>
    <w:rsid w:val="006D285F"/>
    <w:rsid w:val="006D352C"/>
    <w:rsid w:val="006D3EDC"/>
    <w:rsid w:val="006D65A2"/>
    <w:rsid w:val="006D74F3"/>
    <w:rsid w:val="006E013F"/>
    <w:rsid w:val="006E055E"/>
    <w:rsid w:val="006E179C"/>
    <w:rsid w:val="006E474A"/>
    <w:rsid w:val="006E6DDC"/>
    <w:rsid w:val="006E7FC2"/>
    <w:rsid w:val="006F569F"/>
    <w:rsid w:val="006F5775"/>
    <w:rsid w:val="006F6780"/>
    <w:rsid w:val="00704908"/>
    <w:rsid w:val="00706517"/>
    <w:rsid w:val="007065A5"/>
    <w:rsid w:val="007145B8"/>
    <w:rsid w:val="00714658"/>
    <w:rsid w:val="00714814"/>
    <w:rsid w:val="00716637"/>
    <w:rsid w:val="00725F90"/>
    <w:rsid w:val="00730052"/>
    <w:rsid w:val="007359F6"/>
    <w:rsid w:val="00736FA1"/>
    <w:rsid w:val="00737DC4"/>
    <w:rsid w:val="00740121"/>
    <w:rsid w:val="00740BE7"/>
    <w:rsid w:val="00743D0B"/>
    <w:rsid w:val="00744C27"/>
    <w:rsid w:val="007450AB"/>
    <w:rsid w:val="00745CAB"/>
    <w:rsid w:val="00746125"/>
    <w:rsid w:val="007503F5"/>
    <w:rsid w:val="00750732"/>
    <w:rsid w:val="00754DC8"/>
    <w:rsid w:val="00762987"/>
    <w:rsid w:val="00762C59"/>
    <w:rsid w:val="00766F2D"/>
    <w:rsid w:val="0077429E"/>
    <w:rsid w:val="00775351"/>
    <w:rsid w:val="00784612"/>
    <w:rsid w:val="007857AC"/>
    <w:rsid w:val="00787848"/>
    <w:rsid w:val="007908DF"/>
    <w:rsid w:val="007916C4"/>
    <w:rsid w:val="007925BF"/>
    <w:rsid w:val="00797225"/>
    <w:rsid w:val="00797B47"/>
    <w:rsid w:val="007A3E2F"/>
    <w:rsid w:val="007B06DE"/>
    <w:rsid w:val="007B1C11"/>
    <w:rsid w:val="007C01E1"/>
    <w:rsid w:val="007C2E74"/>
    <w:rsid w:val="007C3439"/>
    <w:rsid w:val="007C4B48"/>
    <w:rsid w:val="007D08CA"/>
    <w:rsid w:val="007D2055"/>
    <w:rsid w:val="007D6DA8"/>
    <w:rsid w:val="007E0569"/>
    <w:rsid w:val="007E0C52"/>
    <w:rsid w:val="007E0FC0"/>
    <w:rsid w:val="007E4D97"/>
    <w:rsid w:val="007E507D"/>
    <w:rsid w:val="007E60B8"/>
    <w:rsid w:val="007F0C7A"/>
    <w:rsid w:val="00802152"/>
    <w:rsid w:val="0081320A"/>
    <w:rsid w:val="00813E4A"/>
    <w:rsid w:val="0081502F"/>
    <w:rsid w:val="008163DD"/>
    <w:rsid w:val="00816A42"/>
    <w:rsid w:val="00816F8E"/>
    <w:rsid w:val="00822760"/>
    <w:rsid w:val="00822897"/>
    <w:rsid w:val="00823232"/>
    <w:rsid w:val="00833D61"/>
    <w:rsid w:val="00837397"/>
    <w:rsid w:val="00840F2B"/>
    <w:rsid w:val="0084255F"/>
    <w:rsid w:val="008432A5"/>
    <w:rsid w:val="008452CD"/>
    <w:rsid w:val="00846CFC"/>
    <w:rsid w:val="008473C1"/>
    <w:rsid w:val="00850998"/>
    <w:rsid w:val="00851121"/>
    <w:rsid w:val="00851BF4"/>
    <w:rsid w:val="008566F8"/>
    <w:rsid w:val="00860E3D"/>
    <w:rsid w:val="008610AB"/>
    <w:rsid w:val="00862EE2"/>
    <w:rsid w:val="00867D6E"/>
    <w:rsid w:val="00872D91"/>
    <w:rsid w:val="00875209"/>
    <w:rsid w:val="0087561D"/>
    <w:rsid w:val="00877E20"/>
    <w:rsid w:val="00880D97"/>
    <w:rsid w:val="008876A7"/>
    <w:rsid w:val="008913F5"/>
    <w:rsid w:val="008929B8"/>
    <w:rsid w:val="00893316"/>
    <w:rsid w:val="00895C21"/>
    <w:rsid w:val="00897EC0"/>
    <w:rsid w:val="008A2B4B"/>
    <w:rsid w:val="008A3559"/>
    <w:rsid w:val="008A7540"/>
    <w:rsid w:val="008B0C8F"/>
    <w:rsid w:val="008B21B6"/>
    <w:rsid w:val="008B4D36"/>
    <w:rsid w:val="008B6CB5"/>
    <w:rsid w:val="008B70FE"/>
    <w:rsid w:val="008B722A"/>
    <w:rsid w:val="008C1533"/>
    <w:rsid w:val="008C1BF6"/>
    <w:rsid w:val="008C47F9"/>
    <w:rsid w:val="008C509F"/>
    <w:rsid w:val="008C6B2D"/>
    <w:rsid w:val="008C7A06"/>
    <w:rsid w:val="008D1F5C"/>
    <w:rsid w:val="008D358B"/>
    <w:rsid w:val="008D360F"/>
    <w:rsid w:val="008D421A"/>
    <w:rsid w:val="008E6C20"/>
    <w:rsid w:val="008E7B1E"/>
    <w:rsid w:val="008F0BD1"/>
    <w:rsid w:val="008F3D82"/>
    <w:rsid w:val="008F70A7"/>
    <w:rsid w:val="00903BA6"/>
    <w:rsid w:val="0091127C"/>
    <w:rsid w:val="00911E2B"/>
    <w:rsid w:val="00913A5E"/>
    <w:rsid w:val="00914CFE"/>
    <w:rsid w:val="00915B82"/>
    <w:rsid w:val="00921884"/>
    <w:rsid w:val="00922D71"/>
    <w:rsid w:val="00925EFC"/>
    <w:rsid w:val="0093041B"/>
    <w:rsid w:val="00932006"/>
    <w:rsid w:val="00934435"/>
    <w:rsid w:val="00935255"/>
    <w:rsid w:val="00937185"/>
    <w:rsid w:val="0094304D"/>
    <w:rsid w:val="009500FB"/>
    <w:rsid w:val="00951C7B"/>
    <w:rsid w:val="00953E87"/>
    <w:rsid w:val="009550EB"/>
    <w:rsid w:val="00956A80"/>
    <w:rsid w:val="00961928"/>
    <w:rsid w:val="009633C0"/>
    <w:rsid w:val="009668D6"/>
    <w:rsid w:val="00967D6A"/>
    <w:rsid w:val="00970531"/>
    <w:rsid w:val="0097165C"/>
    <w:rsid w:val="00971F50"/>
    <w:rsid w:val="00976FE7"/>
    <w:rsid w:val="00992608"/>
    <w:rsid w:val="00997F67"/>
    <w:rsid w:val="009A132B"/>
    <w:rsid w:val="009A1CA1"/>
    <w:rsid w:val="009A40DD"/>
    <w:rsid w:val="009A5F4C"/>
    <w:rsid w:val="009A6A92"/>
    <w:rsid w:val="009A7AE7"/>
    <w:rsid w:val="009B255D"/>
    <w:rsid w:val="009B336C"/>
    <w:rsid w:val="009B4B39"/>
    <w:rsid w:val="009B7DF0"/>
    <w:rsid w:val="009C0D1B"/>
    <w:rsid w:val="009C6B38"/>
    <w:rsid w:val="009C7CBD"/>
    <w:rsid w:val="009C7DEB"/>
    <w:rsid w:val="009D3061"/>
    <w:rsid w:val="009D39CC"/>
    <w:rsid w:val="009D3EC2"/>
    <w:rsid w:val="009D458E"/>
    <w:rsid w:val="009D508D"/>
    <w:rsid w:val="009D6452"/>
    <w:rsid w:val="009E31D4"/>
    <w:rsid w:val="009E3FE2"/>
    <w:rsid w:val="009E5C91"/>
    <w:rsid w:val="009E5D40"/>
    <w:rsid w:val="009F22BE"/>
    <w:rsid w:val="009F3F5C"/>
    <w:rsid w:val="009F532D"/>
    <w:rsid w:val="009F7CD5"/>
    <w:rsid w:val="00A026AB"/>
    <w:rsid w:val="00A030AB"/>
    <w:rsid w:val="00A03E7D"/>
    <w:rsid w:val="00A04455"/>
    <w:rsid w:val="00A0557B"/>
    <w:rsid w:val="00A065A2"/>
    <w:rsid w:val="00A107B6"/>
    <w:rsid w:val="00A133EF"/>
    <w:rsid w:val="00A14554"/>
    <w:rsid w:val="00A14B5C"/>
    <w:rsid w:val="00A1709F"/>
    <w:rsid w:val="00A17537"/>
    <w:rsid w:val="00A2186B"/>
    <w:rsid w:val="00A21F00"/>
    <w:rsid w:val="00A229FE"/>
    <w:rsid w:val="00A23F6E"/>
    <w:rsid w:val="00A27334"/>
    <w:rsid w:val="00A275B4"/>
    <w:rsid w:val="00A31972"/>
    <w:rsid w:val="00A32C18"/>
    <w:rsid w:val="00A35708"/>
    <w:rsid w:val="00A36701"/>
    <w:rsid w:val="00A40E40"/>
    <w:rsid w:val="00A40E63"/>
    <w:rsid w:val="00A42EC6"/>
    <w:rsid w:val="00A5051F"/>
    <w:rsid w:val="00A51322"/>
    <w:rsid w:val="00A51E18"/>
    <w:rsid w:val="00A530F6"/>
    <w:rsid w:val="00A536FC"/>
    <w:rsid w:val="00A539ED"/>
    <w:rsid w:val="00A606F9"/>
    <w:rsid w:val="00A634B8"/>
    <w:rsid w:val="00A656E8"/>
    <w:rsid w:val="00A71557"/>
    <w:rsid w:val="00A721AE"/>
    <w:rsid w:val="00A7264D"/>
    <w:rsid w:val="00A744AB"/>
    <w:rsid w:val="00A769EA"/>
    <w:rsid w:val="00A80716"/>
    <w:rsid w:val="00A80E89"/>
    <w:rsid w:val="00A82D28"/>
    <w:rsid w:val="00A90305"/>
    <w:rsid w:val="00A91E00"/>
    <w:rsid w:val="00A9487E"/>
    <w:rsid w:val="00A95FEE"/>
    <w:rsid w:val="00AA1A7C"/>
    <w:rsid w:val="00AA2A81"/>
    <w:rsid w:val="00AA5D87"/>
    <w:rsid w:val="00AA759F"/>
    <w:rsid w:val="00AA78B3"/>
    <w:rsid w:val="00AB0FD4"/>
    <w:rsid w:val="00AB3DB1"/>
    <w:rsid w:val="00AB6840"/>
    <w:rsid w:val="00AB7452"/>
    <w:rsid w:val="00AC07EA"/>
    <w:rsid w:val="00AC1CB7"/>
    <w:rsid w:val="00AC2427"/>
    <w:rsid w:val="00AC2504"/>
    <w:rsid w:val="00AC3087"/>
    <w:rsid w:val="00AC6273"/>
    <w:rsid w:val="00AD1ECA"/>
    <w:rsid w:val="00AD3AF3"/>
    <w:rsid w:val="00AD472F"/>
    <w:rsid w:val="00AD54F9"/>
    <w:rsid w:val="00AD5E6E"/>
    <w:rsid w:val="00AD68C3"/>
    <w:rsid w:val="00AD71C1"/>
    <w:rsid w:val="00AE0130"/>
    <w:rsid w:val="00AE058C"/>
    <w:rsid w:val="00AE24B2"/>
    <w:rsid w:val="00AE5AD7"/>
    <w:rsid w:val="00AE7827"/>
    <w:rsid w:val="00AF1CE6"/>
    <w:rsid w:val="00AF372D"/>
    <w:rsid w:val="00AF493C"/>
    <w:rsid w:val="00AF6A1D"/>
    <w:rsid w:val="00B01691"/>
    <w:rsid w:val="00B02179"/>
    <w:rsid w:val="00B03DE2"/>
    <w:rsid w:val="00B0474D"/>
    <w:rsid w:val="00B052E2"/>
    <w:rsid w:val="00B07A68"/>
    <w:rsid w:val="00B1132E"/>
    <w:rsid w:val="00B157A5"/>
    <w:rsid w:val="00B17BA2"/>
    <w:rsid w:val="00B17C05"/>
    <w:rsid w:val="00B20859"/>
    <w:rsid w:val="00B25DF0"/>
    <w:rsid w:val="00B26344"/>
    <w:rsid w:val="00B26988"/>
    <w:rsid w:val="00B30458"/>
    <w:rsid w:val="00B3375A"/>
    <w:rsid w:val="00B3379D"/>
    <w:rsid w:val="00B34A50"/>
    <w:rsid w:val="00B3609A"/>
    <w:rsid w:val="00B37BB1"/>
    <w:rsid w:val="00B411A4"/>
    <w:rsid w:val="00B44530"/>
    <w:rsid w:val="00B460EF"/>
    <w:rsid w:val="00B476DB"/>
    <w:rsid w:val="00B549B6"/>
    <w:rsid w:val="00B55B55"/>
    <w:rsid w:val="00B56213"/>
    <w:rsid w:val="00B62AC2"/>
    <w:rsid w:val="00B63627"/>
    <w:rsid w:val="00B63D06"/>
    <w:rsid w:val="00B63DB5"/>
    <w:rsid w:val="00B665EB"/>
    <w:rsid w:val="00B71082"/>
    <w:rsid w:val="00B73B38"/>
    <w:rsid w:val="00B74BDF"/>
    <w:rsid w:val="00B77309"/>
    <w:rsid w:val="00B837AB"/>
    <w:rsid w:val="00B870B1"/>
    <w:rsid w:val="00B87F17"/>
    <w:rsid w:val="00B9216D"/>
    <w:rsid w:val="00B92738"/>
    <w:rsid w:val="00B96FEA"/>
    <w:rsid w:val="00B9791D"/>
    <w:rsid w:val="00BA13C2"/>
    <w:rsid w:val="00BA2082"/>
    <w:rsid w:val="00BA2C84"/>
    <w:rsid w:val="00BB2A80"/>
    <w:rsid w:val="00BB2AE5"/>
    <w:rsid w:val="00BB359D"/>
    <w:rsid w:val="00BC00E4"/>
    <w:rsid w:val="00BC1E4C"/>
    <w:rsid w:val="00BC2301"/>
    <w:rsid w:val="00BC3AC9"/>
    <w:rsid w:val="00BC64F0"/>
    <w:rsid w:val="00BC6765"/>
    <w:rsid w:val="00BE70CE"/>
    <w:rsid w:val="00BE7166"/>
    <w:rsid w:val="00BF7DAF"/>
    <w:rsid w:val="00C008D8"/>
    <w:rsid w:val="00C0362A"/>
    <w:rsid w:val="00C0731C"/>
    <w:rsid w:val="00C13B14"/>
    <w:rsid w:val="00C1485C"/>
    <w:rsid w:val="00C14A6E"/>
    <w:rsid w:val="00C15992"/>
    <w:rsid w:val="00C162FD"/>
    <w:rsid w:val="00C179B4"/>
    <w:rsid w:val="00C23774"/>
    <w:rsid w:val="00C23FED"/>
    <w:rsid w:val="00C26E3A"/>
    <w:rsid w:val="00C30D31"/>
    <w:rsid w:val="00C348EE"/>
    <w:rsid w:val="00C35B55"/>
    <w:rsid w:val="00C37702"/>
    <w:rsid w:val="00C37E88"/>
    <w:rsid w:val="00C400F6"/>
    <w:rsid w:val="00C408B8"/>
    <w:rsid w:val="00C40E2F"/>
    <w:rsid w:val="00C4150F"/>
    <w:rsid w:val="00C425DB"/>
    <w:rsid w:val="00C42D98"/>
    <w:rsid w:val="00C43A05"/>
    <w:rsid w:val="00C447A7"/>
    <w:rsid w:val="00C473A4"/>
    <w:rsid w:val="00C5372C"/>
    <w:rsid w:val="00C54F16"/>
    <w:rsid w:val="00C56688"/>
    <w:rsid w:val="00C56B2C"/>
    <w:rsid w:val="00C6103C"/>
    <w:rsid w:val="00C627B9"/>
    <w:rsid w:val="00C64119"/>
    <w:rsid w:val="00C712B5"/>
    <w:rsid w:val="00C71852"/>
    <w:rsid w:val="00C71C33"/>
    <w:rsid w:val="00C724C8"/>
    <w:rsid w:val="00C74354"/>
    <w:rsid w:val="00C75BBD"/>
    <w:rsid w:val="00C75C49"/>
    <w:rsid w:val="00C82DE3"/>
    <w:rsid w:val="00C83839"/>
    <w:rsid w:val="00C842FF"/>
    <w:rsid w:val="00C84FBD"/>
    <w:rsid w:val="00C85A42"/>
    <w:rsid w:val="00C921A2"/>
    <w:rsid w:val="00C9480C"/>
    <w:rsid w:val="00CA0CA8"/>
    <w:rsid w:val="00CA3879"/>
    <w:rsid w:val="00CB192E"/>
    <w:rsid w:val="00CB1E97"/>
    <w:rsid w:val="00CB2158"/>
    <w:rsid w:val="00CB363F"/>
    <w:rsid w:val="00CB36B8"/>
    <w:rsid w:val="00CB4AD6"/>
    <w:rsid w:val="00CC018A"/>
    <w:rsid w:val="00CC1DA1"/>
    <w:rsid w:val="00CC27F9"/>
    <w:rsid w:val="00CC4502"/>
    <w:rsid w:val="00CC4AD0"/>
    <w:rsid w:val="00CC4DD7"/>
    <w:rsid w:val="00CC57BF"/>
    <w:rsid w:val="00CC624C"/>
    <w:rsid w:val="00CD103E"/>
    <w:rsid w:val="00CD1E5F"/>
    <w:rsid w:val="00CD3454"/>
    <w:rsid w:val="00CD3815"/>
    <w:rsid w:val="00CD53FB"/>
    <w:rsid w:val="00CE5ED3"/>
    <w:rsid w:val="00CE6810"/>
    <w:rsid w:val="00CE7945"/>
    <w:rsid w:val="00CE7F05"/>
    <w:rsid w:val="00CF14BF"/>
    <w:rsid w:val="00CF2D8C"/>
    <w:rsid w:val="00CF4C32"/>
    <w:rsid w:val="00CF584E"/>
    <w:rsid w:val="00D03E95"/>
    <w:rsid w:val="00D07A67"/>
    <w:rsid w:val="00D100DC"/>
    <w:rsid w:val="00D11299"/>
    <w:rsid w:val="00D116BB"/>
    <w:rsid w:val="00D1241A"/>
    <w:rsid w:val="00D16332"/>
    <w:rsid w:val="00D17F4E"/>
    <w:rsid w:val="00D2072B"/>
    <w:rsid w:val="00D21623"/>
    <w:rsid w:val="00D23059"/>
    <w:rsid w:val="00D25789"/>
    <w:rsid w:val="00D26537"/>
    <w:rsid w:val="00D31DCF"/>
    <w:rsid w:val="00D32753"/>
    <w:rsid w:val="00D33135"/>
    <w:rsid w:val="00D34776"/>
    <w:rsid w:val="00D34DBF"/>
    <w:rsid w:val="00D379D9"/>
    <w:rsid w:val="00D37A23"/>
    <w:rsid w:val="00D404AC"/>
    <w:rsid w:val="00D4278A"/>
    <w:rsid w:val="00D45C22"/>
    <w:rsid w:val="00D46DF9"/>
    <w:rsid w:val="00D47117"/>
    <w:rsid w:val="00D51D13"/>
    <w:rsid w:val="00D55332"/>
    <w:rsid w:val="00D55648"/>
    <w:rsid w:val="00D55E62"/>
    <w:rsid w:val="00D564A6"/>
    <w:rsid w:val="00D56AEC"/>
    <w:rsid w:val="00D63A49"/>
    <w:rsid w:val="00D6473E"/>
    <w:rsid w:val="00D66798"/>
    <w:rsid w:val="00D66ABF"/>
    <w:rsid w:val="00D66F46"/>
    <w:rsid w:val="00D67315"/>
    <w:rsid w:val="00D70610"/>
    <w:rsid w:val="00D71354"/>
    <w:rsid w:val="00D73FD0"/>
    <w:rsid w:val="00D74776"/>
    <w:rsid w:val="00D75091"/>
    <w:rsid w:val="00D764BC"/>
    <w:rsid w:val="00D77EC2"/>
    <w:rsid w:val="00D80B28"/>
    <w:rsid w:val="00D83A2D"/>
    <w:rsid w:val="00D84088"/>
    <w:rsid w:val="00D8730B"/>
    <w:rsid w:val="00D962A2"/>
    <w:rsid w:val="00D97FA1"/>
    <w:rsid w:val="00DA2B63"/>
    <w:rsid w:val="00DA49B3"/>
    <w:rsid w:val="00DA4D0D"/>
    <w:rsid w:val="00DA6D5E"/>
    <w:rsid w:val="00DB075B"/>
    <w:rsid w:val="00DB2CF8"/>
    <w:rsid w:val="00DB41FC"/>
    <w:rsid w:val="00DB698F"/>
    <w:rsid w:val="00DB71E8"/>
    <w:rsid w:val="00DC0ABD"/>
    <w:rsid w:val="00DC377B"/>
    <w:rsid w:val="00DC4AEF"/>
    <w:rsid w:val="00DE17BD"/>
    <w:rsid w:val="00DE2AB3"/>
    <w:rsid w:val="00DF4CDD"/>
    <w:rsid w:val="00DF4ED1"/>
    <w:rsid w:val="00E01D3A"/>
    <w:rsid w:val="00E0261F"/>
    <w:rsid w:val="00E055CC"/>
    <w:rsid w:val="00E056A1"/>
    <w:rsid w:val="00E05E37"/>
    <w:rsid w:val="00E06E92"/>
    <w:rsid w:val="00E10982"/>
    <w:rsid w:val="00E10C09"/>
    <w:rsid w:val="00E11097"/>
    <w:rsid w:val="00E159DF"/>
    <w:rsid w:val="00E161E1"/>
    <w:rsid w:val="00E16569"/>
    <w:rsid w:val="00E245DB"/>
    <w:rsid w:val="00E26801"/>
    <w:rsid w:val="00E309B3"/>
    <w:rsid w:val="00E31658"/>
    <w:rsid w:val="00E319BC"/>
    <w:rsid w:val="00E32A01"/>
    <w:rsid w:val="00E34FAC"/>
    <w:rsid w:val="00E427BC"/>
    <w:rsid w:val="00E43750"/>
    <w:rsid w:val="00E5042C"/>
    <w:rsid w:val="00E51941"/>
    <w:rsid w:val="00E61B2E"/>
    <w:rsid w:val="00E62EA1"/>
    <w:rsid w:val="00E65820"/>
    <w:rsid w:val="00E70B59"/>
    <w:rsid w:val="00E721C9"/>
    <w:rsid w:val="00E73344"/>
    <w:rsid w:val="00E734D5"/>
    <w:rsid w:val="00E75AE1"/>
    <w:rsid w:val="00E764FB"/>
    <w:rsid w:val="00E8448A"/>
    <w:rsid w:val="00E849FF"/>
    <w:rsid w:val="00E87EDF"/>
    <w:rsid w:val="00E92663"/>
    <w:rsid w:val="00E937BF"/>
    <w:rsid w:val="00E95A6B"/>
    <w:rsid w:val="00E96F78"/>
    <w:rsid w:val="00E97B25"/>
    <w:rsid w:val="00EA23C6"/>
    <w:rsid w:val="00EA588F"/>
    <w:rsid w:val="00EA6AB5"/>
    <w:rsid w:val="00EB0369"/>
    <w:rsid w:val="00EB0508"/>
    <w:rsid w:val="00EB0A72"/>
    <w:rsid w:val="00EB64D7"/>
    <w:rsid w:val="00EB713B"/>
    <w:rsid w:val="00EC302F"/>
    <w:rsid w:val="00EC371B"/>
    <w:rsid w:val="00EC4DC6"/>
    <w:rsid w:val="00ED32EE"/>
    <w:rsid w:val="00ED3BC1"/>
    <w:rsid w:val="00ED43F6"/>
    <w:rsid w:val="00ED5050"/>
    <w:rsid w:val="00EE0C75"/>
    <w:rsid w:val="00EE377C"/>
    <w:rsid w:val="00EE461D"/>
    <w:rsid w:val="00EE71A4"/>
    <w:rsid w:val="00EF2A0F"/>
    <w:rsid w:val="00EF2D11"/>
    <w:rsid w:val="00F0092A"/>
    <w:rsid w:val="00F013B9"/>
    <w:rsid w:val="00F06EA6"/>
    <w:rsid w:val="00F10CA9"/>
    <w:rsid w:val="00F12E7F"/>
    <w:rsid w:val="00F130A1"/>
    <w:rsid w:val="00F20503"/>
    <w:rsid w:val="00F21F91"/>
    <w:rsid w:val="00F232C6"/>
    <w:rsid w:val="00F247D1"/>
    <w:rsid w:val="00F276BB"/>
    <w:rsid w:val="00F3063B"/>
    <w:rsid w:val="00F329B6"/>
    <w:rsid w:val="00F34090"/>
    <w:rsid w:val="00F36465"/>
    <w:rsid w:val="00F4111A"/>
    <w:rsid w:val="00F42380"/>
    <w:rsid w:val="00F4516D"/>
    <w:rsid w:val="00F47AE9"/>
    <w:rsid w:val="00F47BFA"/>
    <w:rsid w:val="00F53275"/>
    <w:rsid w:val="00F5430A"/>
    <w:rsid w:val="00F5565F"/>
    <w:rsid w:val="00F5721A"/>
    <w:rsid w:val="00F64FE6"/>
    <w:rsid w:val="00F668AA"/>
    <w:rsid w:val="00F66CA6"/>
    <w:rsid w:val="00F705F4"/>
    <w:rsid w:val="00F72D9B"/>
    <w:rsid w:val="00F7582C"/>
    <w:rsid w:val="00F77F74"/>
    <w:rsid w:val="00F80195"/>
    <w:rsid w:val="00F80BFC"/>
    <w:rsid w:val="00F81D78"/>
    <w:rsid w:val="00F851B3"/>
    <w:rsid w:val="00F857C8"/>
    <w:rsid w:val="00F87AFF"/>
    <w:rsid w:val="00F93D80"/>
    <w:rsid w:val="00F959A6"/>
    <w:rsid w:val="00F95F9C"/>
    <w:rsid w:val="00FA08AD"/>
    <w:rsid w:val="00FA19FC"/>
    <w:rsid w:val="00FA3311"/>
    <w:rsid w:val="00FA628D"/>
    <w:rsid w:val="00FB0EC1"/>
    <w:rsid w:val="00FB0FCB"/>
    <w:rsid w:val="00FB3D54"/>
    <w:rsid w:val="00FB6599"/>
    <w:rsid w:val="00FB73B7"/>
    <w:rsid w:val="00FC0467"/>
    <w:rsid w:val="00FC2977"/>
    <w:rsid w:val="00FC4EE1"/>
    <w:rsid w:val="00FC7113"/>
    <w:rsid w:val="00FD2B0F"/>
    <w:rsid w:val="00FD43E3"/>
    <w:rsid w:val="00FE1C60"/>
    <w:rsid w:val="00FE2F21"/>
    <w:rsid w:val="00FE300A"/>
    <w:rsid w:val="00FE61D6"/>
    <w:rsid w:val="00FF0A45"/>
    <w:rsid w:val="00FF1B9D"/>
    <w:rsid w:val="00FF3414"/>
    <w:rsid w:val="00FF47B9"/>
    <w:rsid w:val="00FF54AD"/>
    <w:rsid w:val="00FF5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C7459A"/>
  <w15:docId w15:val="{CC6D57F9-B9CE-4BE4-847E-DBDF631B6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l-SI" w:eastAsia="sl-SI" w:bidi="he-IL"/>
      </w:rPr>
    </w:rPrDefault>
    <w:pPrDefault/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locked="0" w:uiPriority="0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locked="0" w:semiHidden="1" w:uiPriority="0" w:unhideWhenUsed="1"/>
    <w:lsdException w:name="header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avaden">
    <w:name w:val="Normal"/>
    <w:qFormat/>
    <w:rsid w:val="00D07A67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/>
      <w:szCs w:val="16"/>
      <w:lang w:bidi="ar-SA"/>
    </w:rPr>
  </w:style>
  <w:style w:type="paragraph" w:styleId="Naslov4">
    <w:name w:val="heading 4"/>
    <w:aliases w:val="Priloga"/>
    <w:basedOn w:val="Navaden"/>
    <w:next w:val="Navaden"/>
    <w:link w:val="Naslov4Znak"/>
    <w:rsid w:val="00346C98"/>
    <w:pPr>
      <w:spacing w:before="380" w:after="60" w:line="200" w:lineRule="exact"/>
      <w:outlineLvl w:val="3"/>
    </w:pPr>
    <w:rPr>
      <w:rFonts w:cs="Arial"/>
      <w:b/>
      <w:szCs w:val="17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locked/>
    <w:rsid w:val="005F1BD9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oga">
    <w:name w:val="footer"/>
    <w:basedOn w:val="Navaden"/>
    <w:link w:val="NogaZnak"/>
    <w:uiPriority w:val="99"/>
    <w:unhideWhenUsed/>
    <w:locked/>
    <w:rsid w:val="00653C19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653C19"/>
    <w:rPr>
      <w:rFonts w:ascii="Times New Roman" w:hAnsi="Times New Roman"/>
    </w:rPr>
  </w:style>
  <w:style w:type="paragraph" w:customStyle="1" w:styleId="Naslovpravnegaakta">
    <w:name w:val="Naslov pravnega akta"/>
    <w:basedOn w:val="Navaden"/>
    <w:link w:val="NaslovpravnegaaktaZnak"/>
    <w:qFormat/>
    <w:rsid w:val="00DB41FC"/>
    <w:pPr>
      <w:suppressAutoHyphens/>
      <w:spacing w:before="480"/>
      <w:contextualSpacing/>
      <w:jc w:val="center"/>
    </w:pPr>
    <w:rPr>
      <w:rFonts w:cs="Arial"/>
      <w:b/>
      <w:szCs w:val="22"/>
    </w:rPr>
  </w:style>
  <w:style w:type="paragraph" w:customStyle="1" w:styleId="Poglavje">
    <w:name w:val="Poglavje"/>
    <w:basedOn w:val="Navaden"/>
    <w:qFormat/>
    <w:rsid w:val="00625CE5"/>
    <w:pPr>
      <w:suppressAutoHyphens/>
      <w:spacing w:before="480"/>
      <w:jc w:val="center"/>
    </w:pPr>
    <w:rPr>
      <w:rFonts w:cs="Arial"/>
      <w:szCs w:val="22"/>
    </w:rPr>
  </w:style>
  <w:style w:type="character" w:customStyle="1" w:styleId="NaslovpravnegaaktaZnak">
    <w:name w:val="Naslov pravnega akta Znak"/>
    <w:basedOn w:val="Privzetapisavaodstavka"/>
    <w:link w:val="Naslovpravnegaakta"/>
    <w:rsid w:val="00DB41FC"/>
    <w:rPr>
      <w:rFonts w:ascii="Arial" w:eastAsia="Times New Roman" w:hAnsi="Arial" w:cs="Arial"/>
      <w:b/>
      <w:sz w:val="22"/>
      <w:szCs w:val="22"/>
      <w:lang w:bidi="ar-SA"/>
    </w:rPr>
  </w:style>
  <w:style w:type="paragraph" w:customStyle="1" w:styleId="lennormativnidel">
    <w:name w:val="Člen – normativni del"/>
    <w:basedOn w:val="Navaden"/>
    <w:next w:val="Odstavek"/>
    <w:link w:val="lennormativnidelZnak"/>
    <w:qFormat/>
    <w:rsid w:val="00DB41FC"/>
    <w:pPr>
      <w:suppressAutoHyphens/>
      <w:spacing w:before="480"/>
      <w:contextualSpacing/>
      <w:jc w:val="center"/>
    </w:pPr>
    <w:rPr>
      <w:rFonts w:cs="Arial"/>
      <w:b/>
      <w:szCs w:val="22"/>
    </w:rPr>
  </w:style>
  <w:style w:type="character" w:customStyle="1" w:styleId="lennormativnidelZnak">
    <w:name w:val="Člen – normativni del Znak"/>
    <w:basedOn w:val="Privzetapisavaodstavka"/>
    <w:link w:val="lennormativnidel"/>
    <w:rsid w:val="00DB41FC"/>
    <w:rPr>
      <w:rFonts w:ascii="Arial" w:eastAsia="Times New Roman" w:hAnsi="Arial" w:cs="Arial"/>
      <w:b/>
      <w:sz w:val="22"/>
      <w:szCs w:val="22"/>
      <w:lang w:bidi="ar-SA"/>
    </w:rPr>
  </w:style>
  <w:style w:type="paragraph" w:customStyle="1" w:styleId="Odstavek">
    <w:name w:val="Odstavek"/>
    <w:basedOn w:val="Navaden"/>
    <w:link w:val="OdstavekZnak"/>
    <w:qFormat/>
    <w:rsid w:val="00AC6273"/>
    <w:pPr>
      <w:spacing w:before="240"/>
      <w:ind w:firstLine="1021"/>
    </w:pPr>
    <w:rPr>
      <w:rFonts w:cs="Arial"/>
      <w:szCs w:val="22"/>
    </w:rPr>
  </w:style>
  <w:style w:type="character" w:customStyle="1" w:styleId="OdstavekZnak">
    <w:name w:val="Odstavek Znak"/>
    <w:basedOn w:val="Privzetapisavaodstavka"/>
    <w:link w:val="Odstavek"/>
    <w:rsid w:val="00AC6273"/>
    <w:rPr>
      <w:rFonts w:ascii="Arial" w:eastAsia="Times New Roman" w:hAnsi="Arial" w:cs="Arial"/>
      <w:sz w:val="22"/>
      <w:szCs w:val="22"/>
    </w:rPr>
  </w:style>
  <w:style w:type="paragraph" w:customStyle="1" w:styleId="Prehodneinkonnedolobezakljunidel">
    <w:name w:val="Prehodne in končne določbe – zaključni del"/>
    <w:basedOn w:val="Navaden"/>
    <w:qFormat/>
    <w:rsid w:val="00C23FED"/>
    <w:pPr>
      <w:spacing w:before="400" w:after="400"/>
    </w:pPr>
    <w:rPr>
      <w:b/>
    </w:rPr>
  </w:style>
  <w:style w:type="paragraph" w:styleId="Besedilooblaka">
    <w:name w:val="Balloon Text"/>
    <w:basedOn w:val="Navaden"/>
    <w:link w:val="BesedilooblakaZnak"/>
    <w:uiPriority w:val="99"/>
    <w:semiHidden/>
    <w:unhideWhenUsed/>
    <w:locked/>
    <w:rsid w:val="006E055E"/>
    <w:rPr>
      <w:rFonts w:ascii="Tahoma" w:hAnsi="Tahoma" w:cs="Tahoma"/>
      <w:sz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E055E"/>
    <w:rPr>
      <w:rFonts w:ascii="Tahoma" w:eastAsia="Times New Roman" w:hAnsi="Tahoma" w:cs="Tahoma"/>
      <w:sz w:val="16"/>
      <w:szCs w:val="16"/>
    </w:rPr>
  </w:style>
  <w:style w:type="paragraph" w:customStyle="1" w:styleId="Oddelek">
    <w:name w:val="Oddelek"/>
    <w:basedOn w:val="Navaden"/>
    <w:link w:val="OddelekZnak1"/>
    <w:qFormat/>
    <w:rsid w:val="000E565C"/>
    <w:pPr>
      <w:spacing w:before="480"/>
      <w:jc w:val="center"/>
    </w:pPr>
    <w:rPr>
      <w:rFonts w:cs="Arial"/>
      <w:szCs w:val="22"/>
    </w:rPr>
  </w:style>
  <w:style w:type="paragraph" w:customStyle="1" w:styleId="Odsek">
    <w:name w:val="Odsek"/>
    <w:basedOn w:val="Navaden"/>
    <w:link w:val="OdsekZnak"/>
    <w:qFormat/>
    <w:rsid w:val="000E565C"/>
    <w:pPr>
      <w:spacing w:before="480" w:line="240" w:lineRule="atLeast"/>
      <w:jc w:val="center"/>
    </w:pPr>
    <w:rPr>
      <w:rFonts w:cs="Arial"/>
      <w:szCs w:val="22"/>
    </w:rPr>
  </w:style>
  <w:style w:type="paragraph" w:customStyle="1" w:styleId="Del">
    <w:name w:val="Del"/>
    <w:basedOn w:val="Poglavje"/>
    <w:link w:val="DelZnak"/>
    <w:qFormat/>
    <w:rsid w:val="00357591"/>
  </w:style>
  <w:style w:type="character" w:customStyle="1" w:styleId="OddelekZnak1">
    <w:name w:val="Oddelek Znak1"/>
    <w:basedOn w:val="Privzetapisavaodstavka"/>
    <w:link w:val="Oddelek"/>
    <w:rsid w:val="000E565C"/>
    <w:rPr>
      <w:rFonts w:ascii="Arial" w:eastAsia="Times New Roman" w:hAnsi="Arial" w:cs="Arial"/>
      <w:sz w:val="22"/>
      <w:szCs w:val="22"/>
    </w:rPr>
  </w:style>
  <w:style w:type="character" w:customStyle="1" w:styleId="OdsekZnak">
    <w:name w:val="Odsek Znak"/>
    <w:basedOn w:val="OddelekZnak1"/>
    <w:link w:val="Odsek"/>
    <w:rsid w:val="000E565C"/>
    <w:rPr>
      <w:rFonts w:ascii="Arial" w:eastAsia="Times New Roman" w:hAnsi="Arial" w:cs="Arial"/>
      <w:sz w:val="22"/>
      <w:szCs w:val="22"/>
    </w:rPr>
  </w:style>
  <w:style w:type="character" w:customStyle="1" w:styleId="DelZnak">
    <w:name w:val="Del Znak"/>
    <w:basedOn w:val="Privzetapisavaodstavka"/>
    <w:link w:val="Del"/>
    <w:rsid w:val="00357591"/>
    <w:rPr>
      <w:rFonts w:ascii="Arial" w:eastAsia="Times New Roman" w:hAnsi="Arial" w:cs="Arial"/>
      <w:sz w:val="22"/>
      <w:szCs w:val="22"/>
    </w:rPr>
  </w:style>
  <w:style w:type="paragraph" w:customStyle="1" w:styleId="rkovnatokazaodstavkom">
    <w:name w:val="Črkovna točka za odstavkom"/>
    <w:basedOn w:val="Navaden"/>
    <w:link w:val="rkovnatokazaodstavkomZnak"/>
    <w:qFormat/>
    <w:rsid w:val="00346C98"/>
    <w:pPr>
      <w:tabs>
        <w:tab w:val="left" w:pos="425"/>
      </w:tabs>
      <w:ind w:left="425" w:hanging="425"/>
      <w:contextualSpacing/>
    </w:pPr>
    <w:rPr>
      <w:rFonts w:cs="Arial"/>
      <w:szCs w:val="22"/>
    </w:rPr>
  </w:style>
  <w:style w:type="paragraph" w:customStyle="1" w:styleId="Alinejazatoko">
    <w:name w:val="Alineja za točko"/>
    <w:basedOn w:val="Alineazaodstavkom"/>
    <w:link w:val="AlinejazatokoZnak"/>
    <w:qFormat/>
    <w:rsid w:val="004C5226"/>
    <w:pPr>
      <w:tabs>
        <w:tab w:val="left" w:pos="567"/>
      </w:tabs>
      <w:ind w:left="567" w:hanging="142"/>
    </w:pPr>
  </w:style>
  <w:style w:type="character" w:customStyle="1" w:styleId="rkovnatokazaodstavkomZnak">
    <w:name w:val="Črkovna točka za odstavkom Znak"/>
    <w:basedOn w:val="Privzetapisavaodstavka"/>
    <w:link w:val="rkovnatokazaodstavkom"/>
    <w:rsid w:val="00346C98"/>
    <w:rPr>
      <w:rFonts w:ascii="Arial" w:eastAsia="Times New Roman" w:hAnsi="Arial" w:cs="Arial"/>
      <w:szCs w:val="22"/>
      <w:lang w:bidi="ar-SA"/>
    </w:rPr>
  </w:style>
  <w:style w:type="paragraph" w:customStyle="1" w:styleId="tevilnatoka">
    <w:name w:val="Številčna točka"/>
    <w:basedOn w:val="Navaden"/>
    <w:link w:val="tevilnatokaZnak"/>
    <w:qFormat/>
    <w:rsid w:val="00D66ABF"/>
    <w:pPr>
      <w:tabs>
        <w:tab w:val="left" w:pos="425"/>
      </w:tabs>
      <w:overflowPunct/>
      <w:autoSpaceDE/>
      <w:autoSpaceDN/>
      <w:adjustRightInd/>
      <w:ind w:left="425" w:hanging="425"/>
      <w:textAlignment w:val="auto"/>
    </w:pPr>
    <w:rPr>
      <w:szCs w:val="22"/>
    </w:rPr>
  </w:style>
  <w:style w:type="character" w:customStyle="1" w:styleId="AlinejazatokoZnak">
    <w:name w:val="Alineja za točko Znak"/>
    <w:basedOn w:val="rkovnatokazaodstavkomZnak"/>
    <w:link w:val="Alinejazatoko"/>
    <w:rsid w:val="004C5226"/>
    <w:rPr>
      <w:rFonts w:ascii="Arial" w:eastAsia="Times New Roman" w:hAnsi="Arial" w:cs="Arial"/>
      <w:szCs w:val="22"/>
      <w:lang w:bidi="ar-SA"/>
    </w:rPr>
  </w:style>
  <w:style w:type="paragraph" w:customStyle="1" w:styleId="rkovnatokazatevilnotoko">
    <w:name w:val="Črkovna točka za številčno točko"/>
    <w:basedOn w:val="rkovnatokazaodstavkom"/>
    <w:link w:val="rkovnatokazatevilnotokoZnak"/>
    <w:qFormat/>
    <w:rsid w:val="00D66ABF"/>
    <w:pPr>
      <w:ind w:left="850"/>
    </w:pPr>
  </w:style>
  <w:style w:type="character" w:customStyle="1" w:styleId="tevilnatokaZnak">
    <w:name w:val="Številčna točka Znak"/>
    <w:basedOn w:val="OdstavekZnak"/>
    <w:link w:val="tevilnatoka"/>
    <w:rsid w:val="00D66ABF"/>
    <w:rPr>
      <w:rFonts w:ascii="Arial" w:eastAsia="Times New Roman" w:hAnsi="Arial" w:cs="Arial"/>
      <w:sz w:val="22"/>
      <w:szCs w:val="22"/>
      <w:lang w:bidi="ar-SA"/>
    </w:rPr>
  </w:style>
  <w:style w:type="paragraph" w:customStyle="1" w:styleId="Alineazaodstavkom">
    <w:name w:val="Alinea za odstavkom"/>
    <w:basedOn w:val="Navaden"/>
    <w:link w:val="AlineazaodstavkomZnak"/>
    <w:qFormat/>
    <w:rsid w:val="00DB41FC"/>
    <w:pPr>
      <w:numPr>
        <w:numId w:val="3"/>
      </w:numPr>
      <w:overflowPunct/>
      <w:autoSpaceDE/>
      <w:autoSpaceDN/>
      <w:adjustRightInd/>
      <w:textAlignment w:val="auto"/>
    </w:pPr>
    <w:rPr>
      <w:rFonts w:cs="Arial"/>
      <w:szCs w:val="22"/>
    </w:rPr>
  </w:style>
  <w:style w:type="character" w:customStyle="1" w:styleId="rkovnatokazatevilnotokoZnak">
    <w:name w:val="Črkovna točka za številčno točko Znak"/>
    <w:basedOn w:val="tevilnatokaZnak"/>
    <w:link w:val="rkovnatokazatevilnotoko"/>
    <w:rsid w:val="00D66ABF"/>
    <w:rPr>
      <w:rFonts w:ascii="Arial" w:eastAsia="Times New Roman" w:hAnsi="Arial" w:cs="Arial"/>
      <w:sz w:val="22"/>
      <w:szCs w:val="22"/>
      <w:lang w:bidi="ar-SA"/>
    </w:rPr>
  </w:style>
  <w:style w:type="character" w:customStyle="1" w:styleId="AlineazaodstavkomZnak">
    <w:name w:val="Alinea za odstavkom Znak"/>
    <w:basedOn w:val="AlinejazatokoZnak"/>
    <w:link w:val="Alineazaodstavkom"/>
    <w:rsid w:val="00DB41FC"/>
    <w:rPr>
      <w:rFonts w:ascii="Arial" w:eastAsia="Times New Roman" w:hAnsi="Arial" w:cs="Arial"/>
      <w:szCs w:val="22"/>
      <w:lang w:bidi="ar-SA"/>
    </w:rPr>
  </w:style>
  <w:style w:type="paragraph" w:customStyle="1" w:styleId="Pododdelek">
    <w:name w:val="Pododdelek"/>
    <w:basedOn w:val="Navaden"/>
    <w:link w:val="PododdelekZnak"/>
    <w:qFormat/>
    <w:rsid w:val="00357591"/>
    <w:pPr>
      <w:tabs>
        <w:tab w:val="left" w:pos="540"/>
        <w:tab w:val="left" w:pos="900"/>
      </w:tabs>
      <w:spacing w:before="480"/>
      <w:jc w:val="center"/>
    </w:pPr>
    <w:rPr>
      <w:rFonts w:cs="Arial"/>
      <w:szCs w:val="22"/>
    </w:rPr>
  </w:style>
  <w:style w:type="character" w:styleId="Pripombasklic">
    <w:name w:val="annotation reference"/>
    <w:basedOn w:val="Privzetapisavaodstavka"/>
    <w:semiHidden/>
    <w:locked/>
    <w:rsid w:val="00357591"/>
    <w:rPr>
      <w:sz w:val="16"/>
      <w:szCs w:val="16"/>
    </w:rPr>
  </w:style>
  <w:style w:type="character" w:customStyle="1" w:styleId="PododdelekZnak">
    <w:name w:val="Pododdelek Znak"/>
    <w:basedOn w:val="Privzetapisavaodstavka"/>
    <w:link w:val="Pododdelek"/>
    <w:rsid w:val="00357591"/>
    <w:rPr>
      <w:rFonts w:ascii="Arial" w:eastAsia="Times New Roman" w:hAnsi="Arial" w:cs="Arial"/>
      <w:sz w:val="22"/>
      <w:szCs w:val="22"/>
    </w:rPr>
  </w:style>
  <w:style w:type="paragraph" w:styleId="Navadensplet">
    <w:name w:val="Normal (Web)"/>
    <w:basedOn w:val="Navaden"/>
    <w:uiPriority w:val="99"/>
    <w:semiHidden/>
    <w:unhideWhenUsed/>
    <w:locked/>
    <w:rsid w:val="00AE7827"/>
    <w:pPr>
      <w:overflowPunct/>
      <w:autoSpaceDE/>
      <w:autoSpaceDN/>
      <w:adjustRightInd/>
      <w:spacing w:after="161"/>
      <w:textAlignment w:val="auto"/>
    </w:pPr>
    <w:rPr>
      <w:rFonts w:ascii="Times New Roman" w:hAnsi="Times New Roman"/>
      <w:color w:val="333333"/>
      <w:sz w:val="14"/>
      <w:szCs w:val="14"/>
    </w:rPr>
  </w:style>
  <w:style w:type="paragraph" w:styleId="Pripombabesedilo">
    <w:name w:val="annotation text"/>
    <w:basedOn w:val="Navaden"/>
    <w:link w:val="PripombabesediloZnak"/>
    <w:semiHidden/>
    <w:locked/>
    <w:rsid w:val="00357591"/>
    <w:pPr>
      <w:overflowPunct/>
      <w:autoSpaceDE/>
      <w:autoSpaceDN/>
      <w:adjustRightInd/>
      <w:textAlignment w:val="auto"/>
    </w:pPr>
    <w:rPr>
      <w:szCs w:val="20"/>
      <w:lang w:eastAsia="en-US"/>
    </w:rPr>
  </w:style>
  <w:style w:type="character" w:customStyle="1" w:styleId="PripombabesediloZnak">
    <w:name w:val="Pripomba – besedilo Znak"/>
    <w:basedOn w:val="Privzetapisavaodstavka"/>
    <w:link w:val="Pripombabesedilo"/>
    <w:semiHidden/>
    <w:rsid w:val="00357591"/>
    <w:rPr>
      <w:rFonts w:ascii="Arial" w:eastAsia="Times New Roman" w:hAnsi="Arial"/>
      <w:lang w:eastAsia="en-US"/>
    </w:rPr>
  </w:style>
  <w:style w:type="character" w:customStyle="1" w:styleId="Naslov4Znak">
    <w:name w:val="Naslov 4 Znak"/>
    <w:aliases w:val="Priloga Znak"/>
    <w:basedOn w:val="Privzetapisavaodstavka"/>
    <w:link w:val="Naslov4"/>
    <w:rsid w:val="00346C98"/>
    <w:rPr>
      <w:rFonts w:ascii="Arial" w:eastAsia="Times New Roman" w:hAnsi="Arial" w:cs="Arial"/>
      <w:b/>
      <w:szCs w:val="17"/>
      <w:lang w:bidi="ar-SA"/>
    </w:rPr>
  </w:style>
  <w:style w:type="paragraph" w:customStyle="1" w:styleId="Opozorilo">
    <w:name w:val="Opozorilo"/>
    <w:basedOn w:val="Navaden"/>
    <w:link w:val="OpozoriloZnak"/>
    <w:qFormat/>
    <w:rsid w:val="00DB41FC"/>
    <w:rPr>
      <w:rFonts w:cs="Arial"/>
      <w:color w:val="808080"/>
      <w:szCs w:val="22"/>
    </w:rPr>
  </w:style>
  <w:style w:type="character" w:customStyle="1" w:styleId="OpozoriloZnak">
    <w:name w:val="Opozorilo Znak"/>
    <w:basedOn w:val="Privzetapisavaodstavka"/>
    <w:link w:val="Opozorilo"/>
    <w:rsid w:val="00DB41FC"/>
    <w:rPr>
      <w:rFonts w:ascii="Arial" w:eastAsia="Times New Roman" w:hAnsi="Arial" w:cs="Arial"/>
      <w:color w:val="808080"/>
      <w:sz w:val="22"/>
      <w:szCs w:val="22"/>
      <w:lang w:bidi="ar-SA"/>
    </w:rPr>
  </w:style>
  <w:style w:type="paragraph" w:customStyle="1" w:styleId="lenprehodneinkonnedolobe">
    <w:name w:val="Člen – prehodne in končne določbe"/>
    <w:basedOn w:val="lennormativnidel"/>
    <w:next w:val="Odstavek"/>
    <w:link w:val="lenprehodneinkonnedolobeZnak"/>
    <w:qFormat/>
    <w:rsid w:val="00DB41FC"/>
    <w:rPr>
      <w:b w:val="0"/>
    </w:rPr>
  </w:style>
  <w:style w:type="character" w:customStyle="1" w:styleId="lenprehodneinkonnedolobeZnak">
    <w:name w:val="Člen – prehodne in končne določbe Znak"/>
    <w:basedOn w:val="lennormativnidelZnak"/>
    <w:link w:val="lenprehodneinkonnedolobe"/>
    <w:rsid w:val="00DB41FC"/>
    <w:rPr>
      <w:rFonts w:ascii="Arial" w:eastAsia="Times New Roman" w:hAnsi="Arial" w:cs="Arial"/>
      <w:b/>
      <w:sz w:val="22"/>
      <w:szCs w:val="22"/>
      <w:lang w:bidi="ar-SA"/>
    </w:rPr>
  </w:style>
  <w:style w:type="paragraph" w:customStyle="1" w:styleId="NPB">
    <w:name w:val="NPB"/>
    <w:basedOn w:val="Navaden"/>
    <w:qFormat/>
    <w:rsid w:val="00DB41FC"/>
    <w:pPr>
      <w:suppressAutoHyphens/>
      <w:spacing w:before="480"/>
      <w:jc w:val="center"/>
    </w:pPr>
    <w:rPr>
      <w:rFonts w:cs="Arial"/>
      <w:b/>
      <w:bCs/>
      <w:color w:val="000000"/>
      <w:szCs w:val="22"/>
    </w:rPr>
  </w:style>
  <w:style w:type="paragraph" w:customStyle="1" w:styleId="Alinejazapodtoko">
    <w:name w:val="Alineja za podtočko"/>
    <w:basedOn w:val="Alineazaodstavkom"/>
    <w:link w:val="AlinejazapodtokoZnak"/>
    <w:qFormat/>
    <w:rsid w:val="00573093"/>
    <w:pPr>
      <w:tabs>
        <w:tab w:val="left" w:pos="1276"/>
      </w:tabs>
      <w:ind w:left="1276" w:hanging="425"/>
    </w:pPr>
  </w:style>
  <w:style w:type="character" w:customStyle="1" w:styleId="AlinejazapodtokoZnak">
    <w:name w:val="Alineja za podtočko Znak"/>
    <w:basedOn w:val="Privzetapisavaodstavka"/>
    <w:link w:val="Alinejazapodtoko"/>
    <w:rsid w:val="00573093"/>
    <w:rPr>
      <w:rFonts w:ascii="Arial" w:eastAsia="Times New Roman" w:hAnsi="Arial" w:cs="Arial"/>
      <w:szCs w:val="22"/>
      <w:lang w:bidi="ar-SA"/>
    </w:rPr>
  </w:style>
  <w:style w:type="numbering" w:customStyle="1" w:styleId="Alinejazaodstavkom">
    <w:name w:val="Alineja za odstavkom"/>
    <w:uiPriority w:val="99"/>
    <w:rsid w:val="007B1C11"/>
    <w:pPr>
      <w:numPr>
        <w:numId w:val="2"/>
      </w:numPr>
    </w:pPr>
  </w:style>
  <w:style w:type="character" w:customStyle="1" w:styleId="Naslov9Znak">
    <w:name w:val="Naslov 9 Znak"/>
    <w:basedOn w:val="Privzetapisavaodstavka"/>
    <w:link w:val="Naslov9"/>
    <w:uiPriority w:val="9"/>
    <w:semiHidden/>
    <w:rsid w:val="005F1BD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bidi="ar-SA"/>
    </w:rPr>
  </w:style>
  <w:style w:type="character" w:styleId="Hiperpovezava">
    <w:name w:val="Hyperlink"/>
    <w:basedOn w:val="Privzetapisavaodstavka"/>
    <w:uiPriority w:val="99"/>
    <w:semiHidden/>
    <w:unhideWhenUsed/>
    <w:locked/>
    <w:rsid w:val="00084D07"/>
    <w:rPr>
      <w:color w:val="0000FF" w:themeColor="hyperlink"/>
      <w:u w:val="single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locked/>
    <w:rsid w:val="00084D07"/>
    <w:rPr>
      <w:color w:val="605E5C"/>
      <w:shd w:val="clear" w:color="auto" w:fill="E1DFDD"/>
    </w:rPr>
  </w:style>
  <w:style w:type="paragraph" w:styleId="Odstavekseznama">
    <w:name w:val="List Paragraph"/>
    <w:basedOn w:val="Navaden"/>
    <w:uiPriority w:val="34"/>
    <w:locked/>
    <w:rsid w:val="003748C8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locked/>
    <w:rsid w:val="00EE71A4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EE71A4"/>
    <w:rPr>
      <w:rFonts w:ascii="Arial" w:eastAsia="Times New Roman" w:hAnsi="Arial"/>
      <w:szCs w:val="16"/>
      <w:lang w:bidi="ar-SA"/>
    </w:rPr>
  </w:style>
  <w:style w:type="character" w:styleId="SledenaHiperpovezava">
    <w:name w:val="FollowedHyperlink"/>
    <w:basedOn w:val="Privzetapisavaodstavka"/>
    <w:uiPriority w:val="99"/>
    <w:semiHidden/>
    <w:unhideWhenUsed/>
    <w:locked/>
    <w:rsid w:val="0032491C"/>
    <w:rPr>
      <w:color w:val="954F72"/>
      <w:u w:val="single"/>
    </w:rPr>
  </w:style>
  <w:style w:type="paragraph" w:customStyle="1" w:styleId="msonormal0">
    <w:name w:val="msonormal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Times New Roman" w:hAnsi="Times New Roman"/>
      <w:sz w:val="24"/>
      <w:szCs w:val="24"/>
    </w:rPr>
  </w:style>
  <w:style w:type="paragraph" w:customStyle="1" w:styleId="font1">
    <w:name w:val="font1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color w:val="000000"/>
      <w:sz w:val="22"/>
      <w:szCs w:val="22"/>
    </w:rPr>
  </w:style>
  <w:style w:type="paragraph" w:customStyle="1" w:styleId="font5">
    <w:name w:val="font5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Garamond" w:hAnsi="Garamond"/>
      <w:sz w:val="22"/>
      <w:szCs w:val="22"/>
    </w:rPr>
  </w:style>
  <w:style w:type="paragraph" w:customStyle="1" w:styleId="font6">
    <w:name w:val="font6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sz w:val="22"/>
      <w:szCs w:val="22"/>
    </w:rPr>
  </w:style>
  <w:style w:type="paragraph" w:customStyle="1" w:styleId="font7">
    <w:name w:val="font7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b/>
      <w:bCs/>
      <w:sz w:val="22"/>
      <w:szCs w:val="22"/>
    </w:rPr>
  </w:style>
  <w:style w:type="paragraph" w:customStyle="1" w:styleId="font8">
    <w:name w:val="font8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sz w:val="22"/>
      <w:szCs w:val="22"/>
    </w:rPr>
  </w:style>
  <w:style w:type="paragraph" w:customStyle="1" w:styleId="font9">
    <w:name w:val="font9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sz w:val="22"/>
      <w:szCs w:val="22"/>
    </w:rPr>
  </w:style>
  <w:style w:type="paragraph" w:customStyle="1" w:styleId="font10">
    <w:name w:val="font10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Garamond" w:hAnsi="Garamond"/>
      <w:color w:val="000000"/>
      <w:sz w:val="22"/>
      <w:szCs w:val="22"/>
    </w:rPr>
  </w:style>
  <w:style w:type="paragraph" w:customStyle="1" w:styleId="xl65">
    <w:name w:val="xl65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Navaden"/>
    <w:rsid w:val="0032491C"/>
    <w:pPr>
      <w:pBdr>
        <w:left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Times New Roman" w:hAnsi="Times New Roman"/>
      <w:sz w:val="24"/>
      <w:szCs w:val="24"/>
    </w:rPr>
  </w:style>
  <w:style w:type="paragraph" w:customStyle="1" w:styleId="xl67">
    <w:name w:val="xl67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sz w:val="24"/>
      <w:szCs w:val="24"/>
    </w:rPr>
  </w:style>
  <w:style w:type="paragraph" w:customStyle="1" w:styleId="xl68">
    <w:name w:val="xl68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sz w:val="24"/>
      <w:szCs w:val="24"/>
    </w:rPr>
  </w:style>
  <w:style w:type="paragraph" w:customStyle="1" w:styleId="xl69">
    <w:name w:val="xl69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sz w:val="24"/>
      <w:szCs w:val="24"/>
    </w:rPr>
  </w:style>
  <w:style w:type="paragraph" w:customStyle="1" w:styleId="xl70">
    <w:name w:val="xl70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sz w:val="24"/>
      <w:szCs w:val="24"/>
    </w:rPr>
  </w:style>
  <w:style w:type="paragraph" w:customStyle="1" w:styleId="xl71">
    <w:name w:val="xl71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Calibri" w:hAnsi="Calibri"/>
      <w:b/>
      <w:bCs/>
      <w:sz w:val="24"/>
      <w:szCs w:val="24"/>
    </w:rPr>
  </w:style>
  <w:style w:type="paragraph" w:customStyle="1" w:styleId="xl72">
    <w:name w:val="xl72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b/>
      <w:bCs/>
      <w:sz w:val="24"/>
      <w:szCs w:val="24"/>
    </w:rPr>
  </w:style>
  <w:style w:type="paragraph" w:customStyle="1" w:styleId="xl73">
    <w:name w:val="xl73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b/>
      <w:bCs/>
      <w:sz w:val="24"/>
      <w:szCs w:val="24"/>
    </w:rPr>
  </w:style>
  <w:style w:type="paragraph" w:customStyle="1" w:styleId="xl74">
    <w:name w:val="xl74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Calibri" w:hAnsi="Calibri"/>
      <w:sz w:val="24"/>
      <w:szCs w:val="24"/>
    </w:rPr>
  </w:style>
  <w:style w:type="paragraph" w:customStyle="1" w:styleId="xl75">
    <w:name w:val="xl75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left"/>
      <w:textAlignment w:val="center"/>
    </w:pPr>
    <w:rPr>
      <w:rFonts w:ascii="Calibri" w:hAnsi="Calibri"/>
      <w:sz w:val="24"/>
      <w:szCs w:val="24"/>
    </w:rPr>
  </w:style>
  <w:style w:type="paragraph" w:customStyle="1" w:styleId="xl76">
    <w:name w:val="xl76"/>
    <w:basedOn w:val="Navaden"/>
    <w:rsid w:val="003249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center"/>
    </w:pPr>
    <w:rPr>
      <w:rFonts w:ascii="Calibri" w:hAnsi="Calibri"/>
      <w:sz w:val="24"/>
      <w:szCs w:val="24"/>
    </w:rPr>
  </w:style>
  <w:style w:type="paragraph" w:customStyle="1" w:styleId="xl77">
    <w:name w:val="xl77"/>
    <w:basedOn w:val="Navaden"/>
    <w:rsid w:val="0032491C"/>
    <w:pPr>
      <w:shd w:val="clear" w:color="000000" w:fill="FFFFFF"/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sz w:val="24"/>
      <w:szCs w:val="24"/>
    </w:rPr>
  </w:style>
  <w:style w:type="paragraph" w:customStyle="1" w:styleId="xl78">
    <w:name w:val="xl78"/>
    <w:basedOn w:val="Navaden"/>
    <w:rsid w:val="003249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b/>
      <w:bCs/>
      <w:sz w:val="24"/>
      <w:szCs w:val="24"/>
    </w:rPr>
  </w:style>
  <w:style w:type="paragraph" w:customStyle="1" w:styleId="xl79">
    <w:name w:val="xl79"/>
    <w:basedOn w:val="Navaden"/>
    <w:rsid w:val="003249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b/>
      <w:bCs/>
      <w:color w:val="FF0000"/>
      <w:sz w:val="24"/>
      <w:szCs w:val="24"/>
    </w:rPr>
  </w:style>
  <w:style w:type="paragraph" w:customStyle="1" w:styleId="xl80">
    <w:name w:val="xl80"/>
    <w:basedOn w:val="Navaden"/>
    <w:rsid w:val="003249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Calibri" w:hAnsi="Calibri"/>
      <w:sz w:val="24"/>
      <w:szCs w:val="24"/>
    </w:rPr>
  </w:style>
  <w:style w:type="paragraph" w:customStyle="1" w:styleId="xl81">
    <w:name w:val="xl81"/>
    <w:basedOn w:val="Navaden"/>
    <w:rsid w:val="0032491C"/>
    <w:pPr>
      <w:pBdr>
        <w:left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Calibri" w:hAnsi="Calibri"/>
      <w:b/>
      <w:bCs/>
      <w:sz w:val="24"/>
      <w:szCs w:val="24"/>
    </w:rPr>
  </w:style>
  <w:style w:type="paragraph" w:customStyle="1" w:styleId="xl82">
    <w:name w:val="xl82"/>
    <w:basedOn w:val="Navaden"/>
    <w:rsid w:val="0032491C"/>
    <w:pPr>
      <w:pBdr>
        <w:lef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Calibri" w:hAnsi="Calibri"/>
      <w:b/>
      <w:bCs/>
      <w:sz w:val="24"/>
      <w:szCs w:val="24"/>
    </w:rPr>
  </w:style>
  <w:style w:type="paragraph" w:customStyle="1" w:styleId="xl83">
    <w:name w:val="xl83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Calibri" w:hAnsi="Calibri"/>
      <w:sz w:val="24"/>
      <w:szCs w:val="24"/>
    </w:rPr>
  </w:style>
  <w:style w:type="paragraph" w:customStyle="1" w:styleId="xl84">
    <w:name w:val="xl84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b/>
      <w:bCs/>
      <w:color w:val="0000FF"/>
      <w:sz w:val="24"/>
      <w:szCs w:val="24"/>
    </w:rPr>
  </w:style>
  <w:style w:type="paragraph" w:customStyle="1" w:styleId="xl85">
    <w:name w:val="xl85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color w:val="0000FF"/>
      <w:sz w:val="24"/>
      <w:szCs w:val="24"/>
    </w:rPr>
  </w:style>
  <w:style w:type="paragraph" w:customStyle="1" w:styleId="xl86">
    <w:name w:val="xl86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b/>
      <w:bCs/>
      <w:color w:val="FF0000"/>
      <w:sz w:val="24"/>
      <w:szCs w:val="24"/>
    </w:rPr>
  </w:style>
  <w:style w:type="paragraph" w:customStyle="1" w:styleId="xl87">
    <w:name w:val="xl87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Calibri" w:hAnsi="Calibri"/>
      <w:color w:val="FF0000"/>
      <w:sz w:val="24"/>
      <w:szCs w:val="24"/>
    </w:rPr>
  </w:style>
  <w:style w:type="paragraph" w:customStyle="1" w:styleId="xl88">
    <w:name w:val="xl88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color w:val="FF0000"/>
      <w:sz w:val="24"/>
      <w:szCs w:val="24"/>
    </w:rPr>
  </w:style>
  <w:style w:type="paragraph" w:customStyle="1" w:styleId="xl89">
    <w:name w:val="xl89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color w:val="FF0000"/>
      <w:sz w:val="24"/>
      <w:szCs w:val="24"/>
    </w:rPr>
  </w:style>
  <w:style w:type="paragraph" w:customStyle="1" w:styleId="xl90">
    <w:name w:val="xl90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Calibri" w:hAnsi="Calibri"/>
      <w:sz w:val="24"/>
      <w:szCs w:val="24"/>
    </w:rPr>
  </w:style>
  <w:style w:type="paragraph" w:customStyle="1" w:styleId="xl91">
    <w:name w:val="xl91"/>
    <w:basedOn w:val="Navaden"/>
    <w:rsid w:val="0032491C"/>
    <w:pPr>
      <w:pBdr>
        <w:top w:val="single" w:sz="4" w:space="0" w:color="auto"/>
        <w:left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b/>
      <w:bCs/>
      <w:sz w:val="24"/>
      <w:szCs w:val="24"/>
    </w:rPr>
  </w:style>
  <w:style w:type="paragraph" w:customStyle="1" w:styleId="xl92">
    <w:name w:val="xl92"/>
    <w:basedOn w:val="Navaden"/>
    <w:rsid w:val="003249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Calibri" w:hAnsi="Calibri"/>
      <w:sz w:val="24"/>
      <w:szCs w:val="24"/>
    </w:rPr>
  </w:style>
  <w:style w:type="paragraph" w:customStyle="1" w:styleId="xl93">
    <w:name w:val="xl93"/>
    <w:basedOn w:val="Navaden"/>
    <w:rsid w:val="0032491C"/>
    <w:pPr>
      <w:pBdr>
        <w:top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4"/>
      <w:szCs w:val="24"/>
    </w:rPr>
  </w:style>
  <w:style w:type="paragraph" w:customStyle="1" w:styleId="xl94">
    <w:name w:val="xl94"/>
    <w:basedOn w:val="Navaden"/>
    <w:rsid w:val="0032491C"/>
    <w:pPr>
      <w:pBdr>
        <w:top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Calibri" w:hAnsi="Calibri"/>
      <w:b/>
      <w:bCs/>
      <w:sz w:val="24"/>
      <w:szCs w:val="24"/>
    </w:rPr>
  </w:style>
  <w:style w:type="paragraph" w:customStyle="1" w:styleId="xl95">
    <w:name w:val="xl95"/>
    <w:basedOn w:val="Navaden"/>
    <w:rsid w:val="0032491C"/>
    <w:pPr>
      <w:pBdr>
        <w:top w:val="single" w:sz="4" w:space="0" w:color="auto"/>
        <w:left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sz w:val="24"/>
      <w:szCs w:val="24"/>
    </w:rPr>
  </w:style>
  <w:style w:type="paragraph" w:customStyle="1" w:styleId="xl96">
    <w:name w:val="xl96"/>
    <w:basedOn w:val="Navaden"/>
    <w:rsid w:val="003249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sz w:val="24"/>
      <w:szCs w:val="24"/>
    </w:rPr>
  </w:style>
  <w:style w:type="paragraph" w:customStyle="1" w:styleId="xl97">
    <w:name w:val="xl97"/>
    <w:basedOn w:val="Navaden"/>
    <w:rsid w:val="0032491C"/>
    <w:pPr>
      <w:pBdr>
        <w:top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Calibri" w:hAnsi="Calibri"/>
      <w:sz w:val="24"/>
      <w:szCs w:val="24"/>
    </w:rPr>
  </w:style>
  <w:style w:type="paragraph" w:customStyle="1" w:styleId="xl98">
    <w:name w:val="xl98"/>
    <w:basedOn w:val="Navaden"/>
    <w:rsid w:val="0032491C"/>
    <w:pPr>
      <w:pBdr>
        <w:top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Calibri" w:hAnsi="Calibri"/>
      <w:sz w:val="24"/>
      <w:szCs w:val="24"/>
    </w:rPr>
  </w:style>
  <w:style w:type="paragraph" w:customStyle="1" w:styleId="xl99">
    <w:name w:val="xl99"/>
    <w:basedOn w:val="Navaden"/>
    <w:rsid w:val="0032491C"/>
    <w:pPr>
      <w:pBdr>
        <w:top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sz w:val="24"/>
      <w:szCs w:val="24"/>
    </w:rPr>
  </w:style>
  <w:style w:type="paragraph" w:customStyle="1" w:styleId="xl100">
    <w:name w:val="xl100"/>
    <w:basedOn w:val="Navaden"/>
    <w:rsid w:val="003249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sz w:val="24"/>
      <w:szCs w:val="24"/>
    </w:rPr>
  </w:style>
  <w:style w:type="paragraph" w:customStyle="1" w:styleId="xl101">
    <w:name w:val="xl101"/>
    <w:basedOn w:val="Navaden"/>
    <w:rsid w:val="0032491C"/>
    <w:pPr>
      <w:pBdr>
        <w:top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Calibri" w:hAnsi="Calibri"/>
      <w:sz w:val="24"/>
      <w:szCs w:val="24"/>
    </w:rPr>
  </w:style>
  <w:style w:type="paragraph" w:customStyle="1" w:styleId="xl102">
    <w:name w:val="xl102"/>
    <w:basedOn w:val="Navaden"/>
    <w:rsid w:val="0032491C"/>
    <w:pPr>
      <w:pBdr>
        <w:top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Calibri" w:hAnsi="Calibri"/>
      <w:sz w:val="24"/>
      <w:szCs w:val="24"/>
    </w:rPr>
  </w:style>
  <w:style w:type="paragraph" w:customStyle="1" w:styleId="xl103">
    <w:name w:val="xl103"/>
    <w:basedOn w:val="Navaden"/>
    <w:rsid w:val="0032491C"/>
    <w:pPr>
      <w:pBdr>
        <w:top w:val="single" w:sz="4" w:space="0" w:color="auto"/>
        <w:left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sz w:val="24"/>
      <w:szCs w:val="24"/>
    </w:rPr>
  </w:style>
  <w:style w:type="paragraph" w:customStyle="1" w:styleId="xl104">
    <w:name w:val="xl104"/>
    <w:basedOn w:val="Navaden"/>
    <w:rsid w:val="003249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Calibri" w:hAnsi="Calibri"/>
      <w:sz w:val="24"/>
      <w:szCs w:val="24"/>
    </w:rPr>
  </w:style>
  <w:style w:type="paragraph" w:customStyle="1" w:styleId="xl105">
    <w:name w:val="xl105"/>
    <w:basedOn w:val="Navaden"/>
    <w:rsid w:val="003249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Calibri" w:hAnsi="Calibri"/>
      <w:sz w:val="24"/>
      <w:szCs w:val="24"/>
    </w:rPr>
  </w:style>
  <w:style w:type="paragraph" w:customStyle="1" w:styleId="xl106">
    <w:name w:val="xl106"/>
    <w:basedOn w:val="Navaden"/>
    <w:rsid w:val="003249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Calibri" w:hAnsi="Calibri"/>
      <w:sz w:val="24"/>
      <w:szCs w:val="24"/>
    </w:rPr>
  </w:style>
  <w:style w:type="paragraph" w:customStyle="1" w:styleId="xl107">
    <w:name w:val="xl107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Calibri" w:hAnsi="Calibri"/>
      <w:sz w:val="24"/>
      <w:szCs w:val="24"/>
    </w:rPr>
  </w:style>
  <w:style w:type="paragraph" w:customStyle="1" w:styleId="xl108">
    <w:name w:val="xl108"/>
    <w:basedOn w:val="Navaden"/>
    <w:rsid w:val="0032491C"/>
    <w:pPr>
      <w:pBdr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Calibri" w:hAnsi="Calibri"/>
      <w:sz w:val="24"/>
      <w:szCs w:val="24"/>
    </w:rPr>
  </w:style>
  <w:style w:type="paragraph" w:customStyle="1" w:styleId="xl109">
    <w:name w:val="xl109"/>
    <w:basedOn w:val="Navaden"/>
    <w:rsid w:val="003249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sz w:val="24"/>
      <w:szCs w:val="24"/>
    </w:rPr>
  </w:style>
  <w:style w:type="paragraph" w:customStyle="1" w:styleId="xl110">
    <w:name w:val="xl110"/>
    <w:basedOn w:val="Navaden"/>
    <w:rsid w:val="0032491C"/>
    <w:pPr>
      <w:pBdr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Calibri" w:hAnsi="Calibri"/>
      <w:sz w:val="24"/>
      <w:szCs w:val="24"/>
    </w:rPr>
  </w:style>
  <w:style w:type="paragraph" w:customStyle="1" w:styleId="xl111">
    <w:name w:val="xl111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Calibri" w:hAnsi="Calibri"/>
      <w:b/>
      <w:bCs/>
      <w:sz w:val="24"/>
      <w:szCs w:val="24"/>
    </w:rPr>
  </w:style>
  <w:style w:type="paragraph" w:customStyle="1" w:styleId="xl112">
    <w:name w:val="xl112"/>
    <w:basedOn w:val="Navaden"/>
    <w:rsid w:val="0032491C"/>
    <w:pPr>
      <w:pBdr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Calibri" w:hAnsi="Calibri"/>
      <w:b/>
      <w:bCs/>
      <w:sz w:val="24"/>
      <w:szCs w:val="24"/>
    </w:rPr>
  </w:style>
  <w:style w:type="paragraph" w:customStyle="1" w:styleId="xl113">
    <w:name w:val="xl113"/>
    <w:basedOn w:val="Navaden"/>
    <w:rsid w:val="0032491C"/>
    <w:pPr>
      <w:pBdr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Calibri" w:hAnsi="Calibri"/>
      <w:sz w:val="24"/>
      <w:szCs w:val="24"/>
    </w:rPr>
  </w:style>
  <w:style w:type="paragraph" w:customStyle="1" w:styleId="xl114">
    <w:name w:val="xl114"/>
    <w:basedOn w:val="Navaden"/>
    <w:rsid w:val="003249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4"/>
      <w:szCs w:val="24"/>
    </w:rPr>
  </w:style>
  <w:style w:type="paragraph" w:customStyle="1" w:styleId="xl115">
    <w:name w:val="xl115"/>
    <w:basedOn w:val="Navaden"/>
    <w:rsid w:val="0032491C"/>
    <w:pPr>
      <w:pBdr>
        <w:top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Calibri" w:hAnsi="Calibri"/>
      <w:b/>
      <w:bCs/>
      <w:sz w:val="24"/>
      <w:szCs w:val="24"/>
    </w:rPr>
  </w:style>
  <w:style w:type="paragraph" w:customStyle="1" w:styleId="xl116">
    <w:name w:val="xl116"/>
    <w:basedOn w:val="Navaden"/>
    <w:rsid w:val="0032491C"/>
    <w:pPr>
      <w:pBdr>
        <w:top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center"/>
    </w:pPr>
    <w:rPr>
      <w:rFonts w:ascii="Calibri" w:hAnsi="Calibri"/>
      <w:sz w:val="24"/>
      <w:szCs w:val="24"/>
    </w:rPr>
  </w:style>
  <w:style w:type="paragraph" w:customStyle="1" w:styleId="xl117">
    <w:name w:val="xl117"/>
    <w:basedOn w:val="Navaden"/>
    <w:rsid w:val="0032491C"/>
    <w:pPr>
      <w:pBdr>
        <w:top w:val="single" w:sz="4" w:space="0" w:color="auto"/>
        <w:left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sz w:val="24"/>
      <w:szCs w:val="24"/>
    </w:rPr>
  </w:style>
  <w:style w:type="paragraph" w:customStyle="1" w:styleId="xl118">
    <w:name w:val="xl118"/>
    <w:basedOn w:val="Navaden"/>
    <w:rsid w:val="003249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sz w:val="24"/>
      <w:szCs w:val="24"/>
    </w:rPr>
  </w:style>
  <w:style w:type="paragraph" w:customStyle="1" w:styleId="xl119">
    <w:name w:val="xl119"/>
    <w:basedOn w:val="Navaden"/>
    <w:rsid w:val="0032491C"/>
    <w:pPr>
      <w:pBdr>
        <w:top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Calibri" w:hAnsi="Calibri"/>
      <w:sz w:val="24"/>
      <w:szCs w:val="24"/>
    </w:rPr>
  </w:style>
  <w:style w:type="paragraph" w:customStyle="1" w:styleId="xl120">
    <w:name w:val="xl120"/>
    <w:basedOn w:val="Navaden"/>
    <w:rsid w:val="0032491C"/>
    <w:pPr>
      <w:pBdr>
        <w:top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Calibri" w:hAnsi="Calibri"/>
      <w:sz w:val="24"/>
      <w:szCs w:val="24"/>
    </w:rPr>
  </w:style>
  <w:style w:type="paragraph" w:customStyle="1" w:styleId="xl121">
    <w:name w:val="xl121"/>
    <w:basedOn w:val="Navaden"/>
    <w:rsid w:val="003249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Calibri" w:hAnsi="Calibri"/>
      <w:sz w:val="24"/>
      <w:szCs w:val="24"/>
    </w:rPr>
  </w:style>
  <w:style w:type="paragraph" w:customStyle="1" w:styleId="xl122">
    <w:name w:val="xl122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b/>
      <w:bCs/>
      <w:i/>
      <w:iCs/>
      <w:color w:val="FF0000"/>
      <w:sz w:val="24"/>
      <w:szCs w:val="24"/>
    </w:rPr>
  </w:style>
  <w:style w:type="paragraph" w:customStyle="1" w:styleId="xl123">
    <w:name w:val="xl123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Calibri" w:hAnsi="Calibri"/>
      <w:b/>
      <w:bCs/>
      <w:i/>
      <w:iCs/>
      <w:color w:val="FF0000"/>
      <w:sz w:val="24"/>
      <w:szCs w:val="24"/>
    </w:rPr>
  </w:style>
  <w:style w:type="paragraph" w:customStyle="1" w:styleId="xl124">
    <w:name w:val="xl124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b/>
      <w:bCs/>
      <w:i/>
      <w:iCs/>
      <w:color w:val="FF0000"/>
      <w:sz w:val="24"/>
      <w:szCs w:val="24"/>
    </w:rPr>
  </w:style>
  <w:style w:type="paragraph" w:customStyle="1" w:styleId="xl125">
    <w:name w:val="xl125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left"/>
      <w:textAlignment w:val="center"/>
    </w:pPr>
    <w:rPr>
      <w:rFonts w:ascii="Calibri" w:hAnsi="Calibri"/>
      <w:sz w:val="24"/>
      <w:szCs w:val="24"/>
    </w:rPr>
  </w:style>
  <w:style w:type="paragraph" w:customStyle="1" w:styleId="xl126">
    <w:name w:val="xl126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sz w:val="24"/>
      <w:szCs w:val="24"/>
    </w:rPr>
  </w:style>
  <w:style w:type="paragraph" w:customStyle="1" w:styleId="xl127">
    <w:name w:val="xl127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color w:val="0000FF"/>
      <w:sz w:val="24"/>
      <w:szCs w:val="24"/>
    </w:rPr>
  </w:style>
  <w:style w:type="paragraph" w:customStyle="1" w:styleId="xl128">
    <w:name w:val="xl128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sz w:val="24"/>
      <w:szCs w:val="24"/>
    </w:rPr>
  </w:style>
  <w:style w:type="paragraph" w:customStyle="1" w:styleId="xl129">
    <w:name w:val="xl129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sz w:val="24"/>
      <w:szCs w:val="24"/>
    </w:rPr>
  </w:style>
  <w:style w:type="paragraph" w:customStyle="1" w:styleId="xl130">
    <w:name w:val="xl130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sz w:val="24"/>
      <w:szCs w:val="24"/>
    </w:rPr>
  </w:style>
  <w:style w:type="paragraph" w:customStyle="1" w:styleId="xl131">
    <w:name w:val="xl131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b/>
      <w:bCs/>
      <w:sz w:val="24"/>
      <w:szCs w:val="24"/>
    </w:rPr>
  </w:style>
  <w:style w:type="paragraph" w:customStyle="1" w:styleId="xl132">
    <w:name w:val="xl132"/>
    <w:basedOn w:val="Navaden"/>
    <w:rsid w:val="0032491C"/>
    <w:pPr>
      <w:pBdr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b/>
      <w:bCs/>
      <w:color w:val="FF0000"/>
      <w:sz w:val="24"/>
      <w:szCs w:val="24"/>
    </w:rPr>
  </w:style>
  <w:style w:type="paragraph" w:customStyle="1" w:styleId="xl133">
    <w:name w:val="xl133"/>
    <w:basedOn w:val="Navaden"/>
    <w:rsid w:val="0032491C"/>
    <w:pPr>
      <w:pBdr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b/>
      <w:bCs/>
      <w:sz w:val="24"/>
      <w:szCs w:val="24"/>
    </w:rPr>
  </w:style>
  <w:style w:type="paragraph" w:customStyle="1" w:styleId="xl134">
    <w:name w:val="xl134"/>
    <w:basedOn w:val="Navaden"/>
    <w:rsid w:val="0032491C"/>
    <w:pPr>
      <w:pBdr>
        <w:top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sz w:val="24"/>
      <w:szCs w:val="24"/>
    </w:rPr>
  </w:style>
  <w:style w:type="paragraph" w:customStyle="1" w:styleId="xl135">
    <w:name w:val="xl135"/>
    <w:basedOn w:val="Navaden"/>
    <w:rsid w:val="003249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Calibri" w:hAnsi="Calibri"/>
      <w:sz w:val="24"/>
      <w:szCs w:val="24"/>
    </w:rPr>
  </w:style>
  <w:style w:type="paragraph" w:customStyle="1" w:styleId="xl136">
    <w:name w:val="xl136"/>
    <w:basedOn w:val="Navaden"/>
    <w:rsid w:val="0032491C"/>
    <w:pPr>
      <w:pBdr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Calibri" w:hAnsi="Calibri"/>
      <w:sz w:val="24"/>
      <w:szCs w:val="24"/>
    </w:rPr>
  </w:style>
  <w:style w:type="paragraph" w:customStyle="1" w:styleId="xl137">
    <w:name w:val="xl137"/>
    <w:basedOn w:val="Navaden"/>
    <w:rsid w:val="003249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top"/>
    </w:pPr>
    <w:rPr>
      <w:rFonts w:ascii="Calibri" w:hAnsi="Calibri"/>
      <w:sz w:val="24"/>
      <w:szCs w:val="24"/>
    </w:rPr>
  </w:style>
  <w:style w:type="paragraph" w:customStyle="1" w:styleId="xl138">
    <w:name w:val="xl138"/>
    <w:basedOn w:val="Navaden"/>
    <w:rsid w:val="003249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top"/>
    </w:pPr>
    <w:rPr>
      <w:rFonts w:ascii="Calibri" w:hAnsi="Calibri"/>
      <w:sz w:val="24"/>
      <w:szCs w:val="24"/>
    </w:rPr>
  </w:style>
  <w:style w:type="paragraph" w:customStyle="1" w:styleId="xl139">
    <w:name w:val="xl139"/>
    <w:basedOn w:val="Navaden"/>
    <w:rsid w:val="003249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Calibri" w:hAnsi="Calibri"/>
      <w:sz w:val="24"/>
      <w:szCs w:val="24"/>
    </w:rPr>
  </w:style>
  <w:style w:type="paragraph" w:customStyle="1" w:styleId="xl140">
    <w:name w:val="xl140"/>
    <w:basedOn w:val="Navaden"/>
    <w:rsid w:val="003249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top"/>
    </w:pPr>
    <w:rPr>
      <w:rFonts w:ascii="Calibri" w:hAnsi="Calibri"/>
      <w:sz w:val="24"/>
      <w:szCs w:val="24"/>
    </w:rPr>
  </w:style>
  <w:style w:type="paragraph" w:customStyle="1" w:styleId="xl141">
    <w:name w:val="xl141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left"/>
      <w:textAlignment w:val="top"/>
    </w:pPr>
    <w:rPr>
      <w:rFonts w:ascii="Calibri" w:hAnsi="Calibri"/>
      <w:sz w:val="24"/>
      <w:szCs w:val="24"/>
    </w:rPr>
  </w:style>
  <w:style w:type="paragraph" w:customStyle="1" w:styleId="xl142">
    <w:name w:val="xl142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left"/>
      <w:textAlignment w:val="center"/>
    </w:pPr>
    <w:rPr>
      <w:rFonts w:ascii="Calibri" w:hAnsi="Calibri"/>
      <w:b/>
      <w:bCs/>
      <w:i/>
      <w:iCs/>
      <w:color w:val="757171"/>
      <w:sz w:val="24"/>
      <w:szCs w:val="24"/>
    </w:rPr>
  </w:style>
  <w:style w:type="paragraph" w:customStyle="1" w:styleId="xl143">
    <w:name w:val="xl143"/>
    <w:basedOn w:val="Navaden"/>
    <w:rsid w:val="0032491C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b/>
      <w:bCs/>
      <w:i/>
      <w:iCs/>
      <w:color w:val="757171"/>
      <w:sz w:val="24"/>
      <w:szCs w:val="24"/>
    </w:rPr>
  </w:style>
  <w:style w:type="paragraph" w:customStyle="1" w:styleId="xl144">
    <w:name w:val="xl144"/>
    <w:basedOn w:val="Navaden"/>
    <w:rsid w:val="003249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Calibri" w:hAnsi="Calibri"/>
      <w:sz w:val="24"/>
      <w:szCs w:val="24"/>
    </w:rPr>
  </w:style>
  <w:style w:type="paragraph" w:customStyle="1" w:styleId="xl64">
    <w:name w:val="xl64"/>
    <w:basedOn w:val="Navaden"/>
    <w:rsid w:val="00144349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Times New Roman" w:hAnsi="Times New Roman"/>
      <w:sz w:val="24"/>
      <w:szCs w:val="24"/>
    </w:rPr>
  </w:style>
  <w:style w:type="paragraph" w:styleId="Revizija">
    <w:name w:val="Revision"/>
    <w:hidden/>
    <w:uiPriority w:val="99"/>
    <w:semiHidden/>
    <w:rsid w:val="006B2275"/>
    <w:rPr>
      <w:rFonts w:ascii="Arial" w:eastAsia="Times New Roman" w:hAnsi="Arial"/>
      <w:szCs w:val="16"/>
      <w:lang w:bidi="ar-SA"/>
    </w:rPr>
  </w:style>
  <w:style w:type="table" w:styleId="Tabelamrea">
    <w:name w:val="Table Grid"/>
    <w:basedOn w:val="Navadnatabela"/>
    <w:locked/>
    <w:rsid w:val="00C148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edilooznabemesta">
    <w:name w:val="Placeholder Text"/>
    <w:basedOn w:val="Privzetapisavaodstavka"/>
    <w:uiPriority w:val="99"/>
    <w:semiHidden/>
    <w:locked/>
    <w:rsid w:val="0030566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3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47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14630">
              <w:marLeft w:val="0"/>
              <w:marRight w:val="4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41865">
                  <w:marLeft w:val="0"/>
                  <w:marRight w:val="0"/>
                  <w:marTop w:val="0"/>
                  <w:marBottom w:val="1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185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781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029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59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820524">
              <w:marLeft w:val="0"/>
              <w:marRight w:val="4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208367">
                  <w:marLeft w:val="0"/>
                  <w:marRight w:val="0"/>
                  <w:marTop w:val="0"/>
                  <w:marBottom w:val="1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2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241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14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6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6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047450">
              <w:marLeft w:val="0"/>
              <w:marRight w:val="4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977548">
                  <w:marLeft w:val="0"/>
                  <w:marRight w:val="0"/>
                  <w:marTop w:val="0"/>
                  <w:marBottom w:val="1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384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704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66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7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972859">
              <w:marLeft w:val="0"/>
              <w:marRight w:val="4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208223">
                  <w:marLeft w:val="0"/>
                  <w:marRight w:val="0"/>
                  <w:marTop w:val="0"/>
                  <w:marBottom w:val="1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973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690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50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rbara.gradisek\Downloads\Predloga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FA5FD588-6E76-47B9-BC17-F63CF10F9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Predloga</Template>
  <TotalTime>3027</TotalTime>
  <Pages>16</Pages>
  <Words>3789</Words>
  <Characters>21602</Characters>
  <Application>Microsoft Office Word</Application>
  <DocSecurity>0</DocSecurity>
  <Lines>180</Lines>
  <Paragraphs>50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Neuradno prečiščeno besedilo</vt:lpstr>
      <vt:lpstr>Opozorilo: Neuradno prečiščeno besedilo predpisa predstavlja zgolj informativni delovni pripomoček, glede katerega organ ne jamči odškodninsko ali kako drugače</vt:lpstr>
    </vt:vector>
  </TitlesOfParts>
  <Company>SVZ</Company>
  <LinksUpToDate>false</LinksUpToDate>
  <CharactersWithSpaces>25341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Neuradno prečiščeno besedilo</dc:title>
  <dc:creator>Barbara Gradišek</dc:creator>
  <cp:lastModifiedBy>Barbara Gradišek</cp:lastModifiedBy>
  <cp:revision>671</cp:revision>
  <cp:lastPrinted>2024-10-22T09:28:00Z</cp:lastPrinted>
  <dcterms:created xsi:type="dcterms:W3CDTF">2023-06-26T12:47:00Z</dcterms:created>
  <dcterms:modified xsi:type="dcterms:W3CDTF">2026-05-04T13:05:00Z</dcterms:modified>
</cp:coreProperties>
</file>